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AEAAB" w14:textId="77777777" w:rsidR="00C6554A" w:rsidRPr="008B5277" w:rsidRDefault="002554CD" w:rsidP="00C6554A">
      <w:pPr>
        <w:pStyle w:val="Photo"/>
      </w:pPr>
      <w:bookmarkStart w:id="0" w:name="_Toc321147149"/>
      <w:bookmarkStart w:id="1" w:name="_Toc318188227"/>
      <w:bookmarkStart w:id="2" w:name="_Toc318188327"/>
      <w:bookmarkStart w:id="3" w:name="_Toc318189312"/>
      <w:bookmarkStart w:id="4" w:name="_Toc321147011"/>
      <w:r w:rsidRPr="008B5277">
        <w:rPr>
          <w:noProof/>
        </w:rPr>
        <w:drawing>
          <wp:inline distT="0" distB="0" distL="0" distR="0" wp14:anchorId="151920EA" wp14:editId="7DDCC426">
            <wp:extent cx="3657600" cy="4857370"/>
            <wp:effectExtent l="171450" t="190500" r="381000" b="40068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57600" cy="4857370"/>
                    </a:xfrm>
                    <a:prstGeom prst="rect">
                      <a:avLst/>
                    </a:prstGeom>
                    <a:ln>
                      <a:noFill/>
                    </a:ln>
                    <a:effectLst>
                      <a:glow rad="63500">
                        <a:schemeClr val="accent3">
                          <a:lumMod val="60000"/>
                          <a:lumOff val="40000"/>
                          <a:alpha val="40000"/>
                        </a:schemeClr>
                      </a:glow>
                      <a:outerShdw blurRad="292100" dist="139700" dir="2700000" algn="tl" rotWithShape="0">
                        <a:srgbClr val="333333">
                          <a:alpha val="60000"/>
                        </a:srgbClr>
                      </a:outerShdw>
                      <a:softEdge rad="38100"/>
                    </a:effectLst>
                    <a:scene3d>
                      <a:camera prst="orthographicFront"/>
                      <a:lightRig rig="threePt" dir="t"/>
                    </a:scene3d>
                    <a:sp3d>
                      <a:bevelT w="31750" h="120650"/>
                      <a:bevelB w="31750" h="107950"/>
                    </a:sp3d>
                  </pic:spPr>
                </pic:pic>
              </a:graphicData>
            </a:graphic>
          </wp:inline>
        </w:drawing>
      </w:r>
    </w:p>
    <w:bookmarkEnd w:id="0"/>
    <w:bookmarkEnd w:id="1"/>
    <w:bookmarkEnd w:id="2"/>
    <w:bookmarkEnd w:id="3"/>
    <w:bookmarkEnd w:id="4"/>
    <w:p w14:paraId="6F1994C2" w14:textId="2F12ADC8" w:rsidR="00C6554A" w:rsidRDefault="00377FC7" w:rsidP="00C6554A">
      <w:pPr>
        <w:pStyle w:val="Title"/>
      </w:pPr>
      <w:r w:rsidRPr="00377FC7">
        <w:rPr>
          <w14:glow w14:rad="63500">
            <w14:schemeClr w14:val="accent2">
              <w14:alpha w14:val="60000"/>
              <w14:satMod w14:val="175000"/>
            </w14:schemeClr>
          </w14:glow>
        </w:rPr>
        <w:t>Bankai</w:t>
      </w:r>
      <w:r>
        <w:t xml:space="preserve"> Chest Training</w:t>
      </w:r>
    </w:p>
    <w:p w14:paraId="436CD33B" w14:textId="156A55E5" w:rsidR="00C6554A" w:rsidRPr="00377FC7" w:rsidRDefault="00377FC7" w:rsidP="00C6554A">
      <w:pPr>
        <w:pStyle w:val="Subtitle"/>
        <w:rPr>
          <w:color w:val="FF0000"/>
        </w:rPr>
      </w:pPr>
      <w:r w:rsidRPr="00377FC7">
        <w:rPr>
          <w:color w:val="FF0000"/>
        </w:rPr>
        <w:t>unlock your chest potential</w:t>
      </w:r>
    </w:p>
    <w:p w14:paraId="40F068E8" w14:textId="35FCFB97" w:rsidR="00C6554A" w:rsidRDefault="00377FC7" w:rsidP="00C6554A">
      <w:pPr>
        <w:pStyle w:val="ContactInfo"/>
      </w:pPr>
      <w:r w:rsidRPr="00377FC7">
        <w:rPr>
          <w:color w:val="FF0000"/>
        </w:rPr>
        <w:t>@fbaftermath</w:t>
      </w:r>
      <w:r w:rsidR="00C6554A" w:rsidRPr="00377FC7">
        <w:rPr>
          <w:color w:val="FF0000"/>
        </w:rPr>
        <w:t xml:space="preserve"> | </w:t>
      </w:r>
      <w:r w:rsidRPr="00377FC7">
        <w:rPr>
          <w:color w:val="FF0000"/>
        </w:rPr>
        <w:t>Chest Focus 6-week Traini</w:t>
      </w:r>
      <w:r w:rsidR="004D7663">
        <w:rPr>
          <w:color w:val="FF0000"/>
        </w:rPr>
        <w:t>ng</w:t>
      </w:r>
      <w:r w:rsidR="00C6554A">
        <w:t xml:space="preserve"> </w:t>
      </w:r>
      <w:r w:rsidR="00C6554A">
        <w:br w:type="page"/>
      </w:r>
    </w:p>
    <w:p w14:paraId="61F56A64" w14:textId="313FFD56" w:rsidR="00C6554A" w:rsidRDefault="00377FC7" w:rsidP="00C6554A">
      <w:pPr>
        <w:pStyle w:val="Heading1"/>
      </w:pPr>
      <w:r>
        <w:lastRenderedPageBreak/>
        <w:t>Intro</w:t>
      </w:r>
    </w:p>
    <w:p w14:paraId="45B531FB" w14:textId="156F865A" w:rsidR="00C6554A" w:rsidRDefault="00377FC7" w:rsidP="00377FC7">
      <w:r>
        <w:t>What is it to man that the calling of not only a big chest, but a strong one that catches the attention of the Gods.  Here you will understand what it takes to really level up your chest to Final Form, and from then on, “Find A New Limit”.  You will</w:t>
      </w:r>
    </w:p>
    <w:p w14:paraId="2B61295F" w14:textId="09CADAC7" w:rsidR="00C6554A" w:rsidRDefault="00377FC7" w:rsidP="00377FC7">
      <w:pPr>
        <w:pStyle w:val="ListBullet"/>
        <w:numPr>
          <w:ilvl w:val="0"/>
          <w:numId w:val="1"/>
        </w:numPr>
      </w:pPr>
      <w:r>
        <w:t>Increase Push Strength</w:t>
      </w:r>
    </w:p>
    <w:p w14:paraId="4637C089" w14:textId="21C0F557" w:rsidR="00377FC7" w:rsidRDefault="00377FC7" w:rsidP="00377FC7">
      <w:pPr>
        <w:pStyle w:val="ListBullet"/>
        <w:numPr>
          <w:ilvl w:val="0"/>
          <w:numId w:val="1"/>
        </w:numPr>
      </w:pPr>
      <w:r>
        <w:t>Increase Chest Endurance</w:t>
      </w:r>
    </w:p>
    <w:p w14:paraId="766F2B43" w14:textId="22CB4725" w:rsidR="00377FC7" w:rsidRDefault="00377FC7" w:rsidP="00377FC7">
      <w:pPr>
        <w:pStyle w:val="ListBullet"/>
        <w:numPr>
          <w:ilvl w:val="0"/>
          <w:numId w:val="1"/>
        </w:numPr>
      </w:pPr>
      <w:r>
        <w:t>Build A More Complete Chest</w:t>
      </w:r>
    </w:p>
    <w:p w14:paraId="6B750E69" w14:textId="37E5B00D" w:rsidR="004D2B04" w:rsidRDefault="004D2B04" w:rsidP="00377FC7">
      <w:pPr>
        <w:pStyle w:val="ListBullet"/>
        <w:numPr>
          <w:ilvl w:val="0"/>
          <w:numId w:val="1"/>
        </w:numPr>
      </w:pPr>
      <w:r>
        <w:t>Increase Chest Size all around</w:t>
      </w:r>
    </w:p>
    <w:p w14:paraId="5D646BD4" w14:textId="0D97E812" w:rsidR="00377FC7" w:rsidRDefault="00377FC7" w:rsidP="00377FC7">
      <w:pPr>
        <w:pStyle w:val="ListBullet"/>
        <w:numPr>
          <w:ilvl w:val="0"/>
          <w:numId w:val="1"/>
        </w:numPr>
      </w:pPr>
      <w:r>
        <w:t xml:space="preserve">Work Yourself Equally </w:t>
      </w:r>
      <w:r w:rsidR="001C32DA">
        <w:t>to</w:t>
      </w:r>
      <w:r>
        <w:t xml:space="preserve"> Keep </w:t>
      </w:r>
      <w:r w:rsidR="00365903">
        <w:t>from</w:t>
      </w:r>
      <w:r>
        <w:t xml:space="preserve"> Injury</w:t>
      </w:r>
    </w:p>
    <w:p w14:paraId="003BBC26" w14:textId="2A35FAD3" w:rsidR="00377FC7" w:rsidRPr="00514122" w:rsidRDefault="00377FC7" w:rsidP="00377FC7">
      <w:pPr>
        <w:pStyle w:val="ListBullet"/>
        <w:numPr>
          <w:ilvl w:val="0"/>
          <w:numId w:val="1"/>
        </w:numPr>
      </w:pPr>
      <w:r>
        <w:t xml:space="preserve">Find Your Bankai </w:t>
      </w:r>
    </w:p>
    <w:p w14:paraId="497CFA14" w14:textId="09D8C888" w:rsidR="00C6554A" w:rsidRPr="00D5413C" w:rsidRDefault="00377FC7" w:rsidP="00C6554A">
      <w:pPr>
        <w:pStyle w:val="Heading2"/>
      </w:pPr>
      <w:r>
        <w:t xml:space="preserve">What Is Bankai </w:t>
      </w:r>
      <w:r w:rsidR="001C32DA">
        <w:t>(SHI</w:t>
      </w:r>
      <w:r>
        <w:t>-</w:t>
      </w:r>
      <w:r w:rsidR="00204714">
        <w:t>KAI)</w:t>
      </w:r>
      <w:r>
        <w:t xml:space="preserve"> </w:t>
      </w:r>
    </w:p>
    <w:p w14:paraId="46005066" w14:textId="3FBAA618" w:rsidR="00DF7CAA" w:rsidRDefault="00377FC7" w:rsidP="00377FC7">
      <w:r>
        <w:t>Bankai</w:t>
      </w:r>
      <w:r w:rsidR="001C32DA">
        <w:t xml:space="preserve"> is to “Upgrade”, </w:t>
      </w:r>
      <w:r w:rsidR="00DB7DCD">
        <w:t>and y</w:t>
      </w:r>
      <w:r w:rsidR="001C32DA">
        <w:t>ou will become a whole new “Beast” in the gym and more confident.</w:t>
      </w:r>
    </w:p>
    <w:p w14:paraId="29CF955C" w14:textId="0DBD6385" w:rsidR="001C32DA" w:rsidRDefault="001C32DA" w:rsidP="00377FC7">
      <w:r>
        <w:t>The Word came from an anime called “Bleach” and the characters would say “Bankai” When things needed to get serious and looked for more Power.  I want this to be apart of you as it is to me.</w:t>
      </w:r>
    </w:p>
    <w:p w14:paraId="359FAA7A" w14:textId="495BD6E6" w:rsidR="001C32DA" w:rsidRDefault="001C32DA" w:rsidP="00377FC7"/>
    <w:p w14:paraId="63500175" w14:textId="635BC5C9" w:rsidR="001C32DA" w:rsidRDefault="001C32DA" w:rsidP="00377FC7">
      <w:pPr>
        <w:rPr>
          <w:sz w:val="56"/>
          <w:szCs w:val="56"/>
        </w:rPr>
      </w:pPr>
      <w:r w:rsidRPr="001C32DA">
        <w:rPr>
          <w:sz w:val="56"/>
          <w:szCs w:val="56"/>
        </w:rPr>
        <w:t>Training</w:t>
      </w:r>
      <w:r>
        <w:rPr>
          <w:sz w:val="56"/>
          <w:szCs w:val="56"/>
        </w:rPr>
        <w:t xml:space="preserve"> Intro (key notes)</w:t>
      </w:r>
    </w:p>
    <w:p w14:paraId="1C99D993" w14:textId="56C08823" w:rsidR="001C32DA" w:rsidRPr="001C32DA" w:rsidRDefault="001C32DA" w:rsidP="00377FC7">
      <w:pPr>
        <w:rPr>
          <w:sz w:val="28"/>
          <w:szCs w:val="28"/>
        </w:rPr>
      </w:pPr>
      <w:r>
        <w:rPr>
          <w:sz w:val="28"/>
          <w:szCs w:val="28"/>
        </w:rPr>
        <w:t>You will be training hard for 6 weeks</w:t>
      </w:r>
      <w:r w:rsidR="00A32E35">
        <w:rPr>
          <w:sz w:val="28"/>
          <w:szCs w:val="28"/>
        </w:rPr>
        <w:t xml:space="preserve"> chest Training</w:t>
      </w:r>
      <w:r w:rsidR="003C1A21">
        <w:rPr>
          <w:sz w:val="28"/>
          <w:szCs w:val="28"/>
        </w:rPr>
        <w:t xml:space="preserve"> some weeks as much as</w:t>
      </w:r>
      <w:r w:rsidR="00A32E35">
        <w:rPr>
          <w:sz w:val="28"/>
          <w:szCs w:val="28"/>
        </w:rPr>
        <w:t xml:space="preserve"> 3 times a week</w:t>
      </w:r>
      <w:r>
        <w:rPr>
          <w:sz w:val="28"/>
          <w:szCs w:val="28"/>
        </w:rPr>
        <w:t xml:space="preserve"> with just enough recovery to get by.  Don’t be let down if this program pulls out weaknesses.  We need that to better yourself and make yourself complete. </w:t>
      </w:r>
    </w:p>
    <w:p w14:paraId="7ECC3523" w14:textId="77777777" w:rsidR="001C32DA" w:rsidRDefault="001C32DA" w:rsidP="00377FC7">
      <w:r>
        <w:t>Major Tips:</w:t>
      </w:r>
    </w:p>
    <w:p w14:paraId="4F4CA2E7" w14:textId="22A18946" w:rsidR="001C32DA" w:rsidRDefault="001C32DA" w:rsidP="00377FC7">
      <w:r>
        <w:t xml:space="preserve">When Benching, </w:t>
      </w:r>
      <w:r w:rsidR="00365903">
        <w:t>focus</w:t>
      </w:r>
      <w:r>
        <w:t xml:space="preserve"> on keeping elbows tight to the body and not flared out wide, this can cause major shoulder issues especially dealing with heavy amounts of weights. </w:t>
      </w:r>
    </w:p>
    <w:p w14:paraId="048374A4" w14:textId="4656DC41" w:rsidR="001C32DA" w:rsidRDefault="001C32DA" w:rsidP="00377FC7">
      <w:r>
        <w:lastRenderedPageBreak/>
        <w:t>Recovery time unless it’s a compound set or superset</w:t>
      </w:r>
      <w:r w:rsidR="003F5237">
        <w:t xml:space="preserve"> which would be 15 sec rest “Max”</w:t>
      </w:r>
      <w:r>
        <w:t xml:space="preserve"> needs to go off feel, dealing with heavy weights </w:t>
      </w:r>
      <w:r w:rsidR="004E7D0F">
        <w:t>between</w:t>
      </w:r>
      <w:r>
        <w:t xml:space="preserve"> 2</w:t>
      </w:r>
      <w:r w:rsidR="004E7D0F">
        <w:t>-5</w:t>
      </w:r>
      <w:r>
        <w:t xml:space="preserve"> minutes should be enough but even still, listen to your body, I don’t want you gassed out going for heavy reps.</w:t>
      </w:r>
    </w:p>
    <w:p w14:paraId="2C5D81E5" w14:textId="45A5DA24" w:rsidR="00995FAA" w:rsidRDefault="00995FAA" w:rsidP="00377FC7">
      <w:r>
        <w:t>When you see rep # dropping each set, you need to increase weight accordingly.  Remember if you can get through rep range easily, its time to redo and up that weight</w:t>
      </w:r>
      <w:r w:rsidR="004D2B04">
        <w:t>,</w:t>
      </w:r>
      <w:r>
        <w:t xml:space="preserve"> </w:t>
      </w:r>
      <w:r w:rsidR="004D2B04">
        <w:t xml:space="preserve">do </w:t>
      </w:r>
      <w:r>
        <w:t>not limit yourself to a breezy workout.</w:t>
      </w:r>
    </w:p>
    <w:p w14:paraId="06AE68C1" w14:textId="660428CF" w:rsidR="004E7D0F" w:rsidRDefault="004E7D0F" w:rsidP="00377FC7">
      <w:r>
        <w:t>If you see A1/A2 that means it is a super set, where you do one set after the other.</w:t>
      </w:r>
    </w:p>
    <w:p w14:paraId="1AFC62FF" w14:textId="6DDC668F" w:rsidR="00365903" w:rsidRDefault="00365903" w:rsidP="00377FC7"/>
    <w:p w14:paraId="2F252ED2" w14:textId="77777777" w:rsidR="00365903" w:rsidRDefault="00365903" w:rsidP="00377FC7"/>
    <w:p w14:paraId="0877FB39" w14:textId="4BEA279D" w:rsidR="001C32DA" w:rsidRDefault="003F5237" w:rsidP="00377FC7">
      <w:r w:rsidRPr="00365903">
        <w:rPr>
          <w:sz w:val="52"/>
          <w:szCs w:val="52"/>
        </w:rPr>
        <w:t>Supplemen</w:t>
      </w:r>
      <w:r w:rsidR="00365903">
        <w:rPr>
          <w:sz w:val="52"/>
          <w:szCs w:val="52"/>
        </w:rPr>
        <w:t>ts</w:t>
      </w:r>
    </w:p>
    <w:p w14:paraId="750C7844" w14:textId="3DBCC48A" w:rsidR="003F5237" w:rsidRDefault="003F5237" w:rsidP="00377FC7">
      <w:r>
        <w:t>Creatine Hcl is a great Supplement for strength without having water retention. I have used it for years and prefer it over creatine monohydrate.</w:t>
      </w:r>
    </w:p>
    <w:p w14:paraId="0DCCBBAD" w14:textId="3EDEFBB8" w:rsidR="003F5237" w:rsidRDefault="003F5237" w:rsidP="00377FC7">
      <w:r>
        <w:t xml:space="preserve">Beta </w:t>
      </w:r>
      <w:r w:rsidR="00365903">
        <w:t>Alanine</w:t>
      </w:r>
      <w:r>
        <w:t xml:space="preserve"> is used to keep you from fatiguing early on movements.  That itchy feeling you get from pre-workouts… Yea that is the Beta in the products.</w:t>
      </w:r>
    </w:p>
    <w:p w14:paraId="1505A9DA" w14:textId="55C4E734" w:rsidR="003F5237" w:rsidRDefault="00F92C02" w:rsidP="00377FC7">
      <w:r>
        <w:t>Agmatine Sulfate is used for Harder Muscle Contraction, pushing Nitric Oxide into the muscle increase cell volume which is crucial for muscle growth.</w:t>
      </w:r>
    </w:p>
    <w:p w14:paraId="7DE69EF0" w14:textId="09FB6618" w:rsidR="00F92C02" w:rsidRDefault="00365903" w:rsidP="00377FC7">
      <w:r>
        <w:t>Iron Is used to increase oxygen intake and reduce heart rate.</w:t>
      </w:r>
    </w:p>
    <w:p w14:paraId="6BBDCD33" w14:textId="0C886104" w:rsidR="00365903" w:rsidRDefault="00365903" w:rsidP="00377FC7">
      <w:r>
        <w:t>Glutamine Is used to help with muscle recovery and soreness.</w:t>
      </w:r>
    </w:p>
    <w:p w14:paraId="66FE9611" w14:textId="6D730C2F" w:rsidR="00365903" w:rsidRDefault="00365903" w:rsidP="00377FC7">
      <w:r>
        <w:t>Betaine Is used to increase creatine production.</w:t>
      </w:r>
    </w:p>
    <w:p w14:paraId="71A753CB" w14:textId="77777777" w:rsidR="00365903" w:rsidRDefault="00365903" w:rsidP="00377FC7"/>
    <w:p w14:paraId="75C8DFBE" w14:textId="0876E41E" w:rsidR="003F5237" w:rsidRDefault="00365903" w:rsidP="00377FC7">
      <w:pPr>
        <w:rPr>
          <w:sz w:val="56"/>
          <w:szCs w:val="56"/>
        </w:rPr>
      </w:pPr>
      <w:r>
        <w:rPr>
          <w:sz w:val="56"/>
          <w:szCs w:val="56"/>
        </w:rPr>
        <w:t>Suggested Macros</w:t>
      </w:r>
    </w:p>
    <w:p w14:paraId="541A09E5" w14:textId="2744317F" w:rsidR="00365903" w:rsidRDefault="00365903" w:rsidP="00377FC7">
      <w:pPr>
        <w:rPr>
          <w:sz w:val="56"/>
          <w:szCs w:val="56"/>
        </w:rPr>
      </w:pPr>
      <w:r>
        <w:rPr>
          <w:sz w:val="56"/>
          <w:szCs w:val="56"/>
        </w:rPr>
        <w:t>Fat: 30%</w:t>
      </w:r>
    </w:p>
    <w:p w14:paraId="562B845A" w14:textId="1C313829" w:rsidR="00365903" w:rsidRDefault="00365903" w:rsidP="00377FC7">
      <w:pPr>
        <w:rPr>
          <w:sz w:val="56"/>
          <w:szCs w:val="56"/>
        </w:rPr>
      </w:pPr>
      <w:r>
        <w:rPr>
          <w:sz w:val="56"/>
          <w:szCs w:val="56"/>
        </w:rPr>
        <w:t>Carbs: 40%</w:t>
      </w:r>
    </w:p>
    <w:p w14:paraId="27BFBD48" w14:textId="2DBBE447" w:rsidR="00365903" w:rsidRDefault="00365903" w:rsidP="00377FC7">
      <w:pPr>
        <w:rPr>
          <w:sz w:val="56"/>
          <w:szCs w:val="56"/>
        </w:rPr>
      </w:pPr>
      <w:r>
        <w:rPr>
          <w:sz w:val="56"/>
          <w:szCs w:val="56"/>
        </w:rPr>
        <w:lastRenderedPageBreak/>
        <w:t>Protein: 30%</w:t>
      </w:r>
    </w:p>
    <w:p w14:paraId="6BBD764F" w14:textId="11281CA7" w:rsidR="00365903" w:rsidRDefault="00365903" w:rsidP="00377FC7">
      <w:pPr>
        <w:rPr>
          <w:sz w:val="56"/>
          <w:szCs w:val="56"/>
        </w:rPr>
      </w:pPr>
      <w:r>
        <w:rPr>
          <w:sz w:val="56"/>
          <w:szCs w:val="56"/>
        </w:rPr>
        <w:t>Fiber: 30 Grams Daily</w:t>
      </w:r>
    </w:p>
    <w:p w14:paraId="09C81955" w14:textId="5A717C5B" w:rsidR="00365903" w:rsidRPr="00365903" w:rsidRDefault="00365903" w:rsidP="00377FC7">
      <w:r>
        <w:t>These numbers are suggested for this program</w:t>
      </w:r>
      <w:r w:rsidR="001349A0">
        <w:t xml:space="preserve"> based on Athletic Training for lean mass and strength progress.</w:t>
      </w:r>
    </w:p>
    <w:p w14:paraId="373DFCE8" w14:textId="601C2194" w:rsidR="00365903" w:rsidRDefault="00365903" w:rsidP="00377FC7">
      <w:pPr>
        <w:rPr>
          <w:sz w:val="56"/>
          <w:szCs w:val="56"/>
        </w:rPr>
      </w:pPr>
    </w:p>
    <w:tbl>
      <w:tblPr>
        <w:tblStyle w:val="TableGrid"/>
        <w:tblW w:w="8323" w:type="dxa"/>
        <w:tblInd w:w="-1235" w:type="dxa"/>
        <w:tblLook w:val="04A0" w:firstRow="1" w:lastRow="0" w:firstColumn="1" w:lastColumn="0" w:noHBand="0" w:noVBand="1"/>
      </w:tblPr>
      <w:tblGrid>
        <w:gridCol w:w="2774"/>
        <w:gridCol w:w="2774"/>
        <w:gridCol w:w="2775"/>
      </w:tblGrid>
      <w:tr w:rsidR="00826ACC" w14:paraId="28BC0E18" w14:textId="77777777" w:rsidTr="00826ACC">
        <w:trPr>
          <w:trHeight w:val="826"/>
        </w:trPr>
        <w:tc>
          <w:tcPr>
            <w:tcW w:w="2774" w:type="dxa"/>
          </w:tcPr>
          <w:p w14:paraId="50D8C86B" w14:textId="77777777" w:rsidR="00826ACC" w:rsidRDefault="00826ACC" w:rsidP="00377FC7">
            <w:pPr>
              <w:rPr>
                <w:color w:val="00A0B8" w:themeColor="accent1"/>
                <w:sz w:val="56"/>
                <w:szCs w:val="56"/>
              </w:rPr>
            </w:pPr>
            <w:r>
              <w:rPr>
                <w:color w:val="00A0B8" w:themeColor="accent1"/>
                <w:sz w:val="56"/>
                <w:szCs w:val="56"/>
              </w:rPr>
              <w:t>Bench</w:t>
            </w:r>
          </w:p>
          <w:p w14:paraId="2F4AB837" w14:textId="22115AB8" w:rsidR="00826ACC" w:rsidRDefault="00826ACC" w:rsidP="00377FC7">
            <w:pPr>
              <w:rPr>
                <w:color w:val="00A0B8" w:themeColor="accent1"/>
                <w:sz w:val="56"/>
                <w:szCs w:val="56"/>
              </w:rPr>
            </w:pPr>
            <w:r>
              <w:rPr>
                <w:color w:val="00A0B8" w:themeColor="accent1"/>
                <w:sz w:val="56"/>
                <w:szCs w:val="56"/>
              </w:rPr>
              <w:t xml:space="preserve">Max </w:t>
            </w:r>
          </w:p>
        </w:tc>
        <w:tc>
          <w:tcPr>
            <w:tcW w:w="2774" w:type="dxa"/>
          </w:tcPr>
          <w:p w14:paraId="73FD870F" w14:textId="77777777" w:rsidR="00826ACC" w:rsidRDefault="00826ACC" w:rsidP="00377FC7">
            <w:pPr>
              <w:rPr>
                <w:color w:val="00A0B8" w:themeColor="accent1"/>
                <w:sz w:val="56"/>
                <w:szCs w:val="56"/>
              </w:rPr>
            </w:pPr>
            <w:r>
              <w:rPr>
                <w:color w:val="00A0B8" w:themeColor="accent1"/>
                <w:sz w:val="56"/>
                <w:szCs w:val="56"/>
              </w:rPr>
              <w:t xml:space="preserve">Squat </w:t>
            </w:r>
          </w:p>
          <w:p w14:paraId="6089DF55" w14:textId="45F32356" w:rsidR="00826ACC" w:rsidRDefault="00826ACC" w:rsidP="00377FC7">
            <w:pPr>
              <w:rPr>
                <w:color w:val="00A0B8" w:themeColor="accent1"/>
                <w:sz w:val="56"/>
                <w:szCs w:val="56"/>
              </w:rPr>
            </w:pPr>
            <w:r>
              <w:rPr>
                <w:color w:val="00A0B8" w:themeColor="accent1"/>
                <w:sz w:val="56"/>
                <w:szCs w:val="56"/>
              </w:rPr>
              <w:t>Max</w:t>
            </w:r>
          </w:p>
        </w:tc>
        <w:tc>
          <w:tcPr>
            <w:tcW w:w="2775" w:type="dxa"/>
          </w:tcPr>
          <w:p w14:paraId="2977E4B8" w14:textId="25D8DC52" w:rsidR="00826ACC" w:rsidRDefault="00826ACC" w:rsidP="00377FC7">
            <w:pPr>
              <w:rPr>
                <w:color w:val="00A0B8" w:themeColor="accent1"/>
                <w:sz w:val="56"/>
                <w:szCs w:val="56"/>
              </w:rPr>
            </w:pPr>
            <w:r>
              <w:rPr>
                <w:color w:val="00A0B8" w:themeColor="accent1"/>
                <w:sz w:val="56"/>
                <w:szCs w:val="56"/>
              </w:rPr>
              <w:t>Deadlift</w:t>
            </w:r>
          </w:p>
          <w:p w14:paraId="2449B96A" w14:textId="392F1D7B" w:rsidR="00826ACC" w:rsidRDefault="00826ACC" w:rsidP="00377FC7">
            <w:pPr>
              <w:rPr>
                <w:color w:val="00A0B8" w:themeColor="accent1"/>
                <w:sz w:val="56"/>
                <w:szCs w:val="56"/>
              </w:rPr>
            </w:pPr>
            <w:r>
              <w:rPr>
                <w:color w:val="00A0B8" w:themeColor="accent1"/>
                <w:sz w:val="56"/>
                <w:szCs w:val="56"/>
              </w:rPr>
              <w:t>Max</w:t>
            </w:r>
          </w:p>
        </w:tc>
      </w:tr>
      <w:tr w:rsidR="00826ACC" w14:paraId="65504BF8" w14:textId="77777777" w:rsidTr="00826ACC">
        <w:trPr>
          <w:trHeight w:val="826"/>
        </w:trPr>
        <w:tc>
          <w:tcPr>
            <w:tcW w:w="2774" w:type="dxa"/>
          </w:tcPr>
          <w:p w14:paraId="517581F7" w14:textId="77777777" w:rsidR="00826ACC" w:rsidRDefault="00826ACC" w:rsidP="00377FC7">
            <w:pPr>
              <w:rPr>
                <w:color w:val="00A0B8" w:themeColor="accent1"/>
                <w:sz w:val="56"/>
                <w:szCs w:val="56"/>
              </w:rPr>
            </w:pPr>
          </w:p>
        </w:tc>
        <w:tc>
          <w:tcPr>
            <w:tcW w:w="2774" w:type="dxa"/>
          </w:tcPr>
          <w:p w14:paraId="2407B301" w14:textId="77777777" w:rsidR="00826ACC" w:rsidRDefault="00826ACC" w:rsidP="00377FC7">
            <w:pPr>
              <w:rPr>
                <w:color w:val="00A0B8" w:themeColor="accent1"/>
                <w:sz w:val="56"/>
                <w:szCs w:val="56"/>
              </w:rPr>
            </w:pPr>
          </w:p>
        </w:tc>
        <w:tc>
          <w:tcPr>
            <w:tcW w:w="2775" w:type="dxa"/>
          </w:tcPr>
          <w:p w14:paraId="566AF1C6" w14:textId="77777777" w:rsidR="00826ACC" w:rsidRDefault="00826ACC" w:rsidP="00377FC7">
            <w:pPr>
              <w:rPr>
                <w:color w:val="00A0B8" w:themeColor="accent1"/>
                <w:sz w:val="56"/>
                <w:szCs w:val="56"/>
              </w:rPr>
            </w:pPr>
          </w:p>
        </w:tc>
      </w:tr>
    </w:tbl>
    <w:p w14:paraId="1D3F8766" w14:textId="77777777" w:rsidR="00F01499" w:rsidRDefault="00F01499" w:rsidP="00377FC7">
      <w:pPr>
        <w:rPr>
          <w:color w:val="auto"/>
          <w:sz w:val="28"/>
          <w:szCs w:val="28"/>
        </w:rPr>
      </w:pPr>
    </w:p>
    <w:p w14:paraId="32CC97BE" w14:textId="77777777" w:rsidR="00F01499" w:rsidRDefault="00F01499" w:rsidP="00377FC7">
      <w:pPr>
        <w:rPr>
          <w:color w:val="auto"/>
          <w:sz w:val="28"/>
          <w:szCs w:val="28"/>
        </w:rPr>
      </w:pPr>
    </w:p>
    <w:p w14:paraId="30E4FB31" w14:textId="77777777" w:rsidR="00F01499" w:rsidRDefault="00F01499" w:rsidP="00377FC7">
      <w:pPr>
        <w:rPr>
          <w:color w:val="auto"/>
          <w:sz w:val="28"/>
          <w:szCs w:val="28"/>
        </w:rPr>
      </w:pPr>
    </w:p>
    <w:p w14:paraId="27A27C33" w14:textId="77777777" w:rsidR="00F01499" w:rsidRDefault="00F01499" w:rsidP="00377FC7">
      <w:pPr>
        <w:rPr>
          <w:color w:val="auto"/>
          <w:sz w:val="28"/>
          <w:szCs w:val="28"/>
        </w:rPr>
      </w:pPr>
    </w:p>
    <w:p w14:paraId="11522D00" w14:textId="77777777" w:rsidR="00F01499" w:rsidRDefault="00F01499" w:rsidP="00377FC7">
      <w:pPr>
        <w:rPr>
          <w:color w:val="auto"/>
          <w:sz w:val="28"/>
          <w:szCs w:val="28"/>
        </w:rPr>
      </w:pPr>
    </w:p>
    <w:p w14:paraId="2A3D2849" w14:textId="77777777" w:rsidR="00F01499" w:rsidRDefault="00F01499" w:rsidP="00377FC7">
      <w:pPr>
        <w:rPr>
          <w:color w:val="auto"/>
          <w:sz w:val="28"/>
          <w:szCs w:val="28"/>
        </w:rPr>
      </w:pPr>
    </w:p>
    <w:p w14:paraId="20FCFF7A" w14:textId="77777777" w:rsidR="00F01499" w:rsidRDefault="00F01499" w:rsidP="00377FC7">
      <w:pPr>
        <w:rPr>
          <w:color w:val="auto"/>
          <w:sz w:val="28"/>
          <w:szCs w:val="28"/>
        </w:rPr>
      </w:pPr>
    </w:p>
    <w:p w14:paraId="03C5CE09" w14:textId="77777777" w:rsidR="00F01499" w:rsidRDefault="00F01499" w:rsidP="00377FC7">
      <w:pPr>
        <w:rPr>
          <w:color w:val="auto"/>
          <w:sz w:val="28"/>
          <w:szCs w:val="28"/>
        </w:rPr>
      </w:pPr>
    </w:p>
    <w:p w14:paraId="38817343" w14:textId="77777777" w:rsidR="00F01499" w:rsidRDefault="00F01499" w:rsidP="00377FC7">
      <w:pPr>
        <w:rPr>
          <w:color w:val="auto"/>
          <w:sz w:val="28"/>
          <w:szCs w:val="28"/>
        </w:rPr>
      </w:pPr>
    </w:p>
    <w:p w14:paraId="160E86A4" w14:textId="77777777" w:rsidR="00F01499" w:rsidRDefault="00F01499" w:rsidP="00377FC7">
      <w:pPr>
        <w:rPr>
          <w:color w:val="auto"/>
          <w:sz w:val="28"/>
          <w:szCs w:val="28"/>
        </w:rPr>
      </w:pPr>
    </w:p>
    <w:p w14:paraId="08BD3A9E" w14:textId="77777777" w:rsidR="00F01499" w:rsidRDefault="00F01499" w:rsidP="00377FC7">
      <w:pPr>
        <w:rPr>
          <w:color w:val="auto"/>
          <w:sz w:val="28"/>
          <w:szCs w:val="28"/>
        </w:rPr>
      </w:pPr>
    </w:p>
    <w:p w14:paraId="350101ED" w14:textId="77777777" w:rsidR="00F01499" w:rsidRDefault="00F01499" w:rsidP="00377FC7">
      <w:pPr>
        <w:rPr>
          <w:color w:val="auto"/>
          <w:sz w:val="28"/>
          <w:szCs w:val="28"/>
        </w:rPr>
      </w:pPr>
    </w:p>
    <w:p w14:paraId="286DF7F4" w14:textId="02B3B15A" w:rsidR="00462050" w:rsidRDefault="005630DF" w:rsidP="00377FC7">
      <w:pPr>
        <w:rPr>
          <w:color w:val="auto"/>
          <w:sz w:val="28"/>
          <w:szCs w:val="28"/>
        </w:rPr>
      </w:pPr>
      <w:r>
        <w:rPr>
          <w:color w:val="auto"/>
          <w:sz w:val="28"/>
          <w:szCs w:val="28"/>
        </w:rPr>
        <w:t>Fill in percentage fast track below</w:t>
      </w:r>
    </w:p>
    <w:p w14:paraId="42A76B6A" w14:textId="2A424C7B" w:rsidR="00F01499" w:rsidRPr="005630DF" w:rsidRDefault="00F01499" w:rsidP="00377FC7">
      <w:pPr>
        <w:rPr>
          <w:color w:val="auto"/>
          <w:sz w:val="28"/>
          <w:szCs w:val="28"/>
        </w:rPr>
      </w:pPr>
      <w:r>
        <w:rPr>
          <w:color w:val="auto"/>
          <w:sz w:val="28"/>
          <w:szCs w:val="28"/>
        </w:rPr>
        <w:t xml:space="preserve">                  Bench       Squat         Deadlift    </w:t>
      </w:r>
    </w:p>
    <w:tbl>
      <w:tblPr>
        <w:tblStyle w:val="TableGrid"/>
        <w:tblW w:w="4946" w:type="dxa"/>
        <w:tblLook w:val="04A0" w:firstRow="1" w:lastRow="0" w:firstColumn="1" w:lastColumn="0" w:noHBand="0" w:noVBand="1"/>
      </w:tblPr>
      <w:tblGrid>
        <w:gridCol w:w="1262"/>
        <w:gridCol w:w="1228"/>
        <w:gridCol w:w="1228"/>
        <w:gridCol w:w="1228"/>
      </w:tblGrid>
      <w:tr w:rsidR="00826ACC" w14:paraId="3CF34989" w14:textId="66B0ADE4" w:rsidTr="00826ACC">
        <w:trPr>
          <w:trHeight w:val="571"/>
        </w:trPr>
        <w:tc>
          <w:tcPr>
            <w:tcW w:w="1262" w:type="dxa"/>
          </w:tcPr>
          <w:p w14:paraId="7D056482" w14:textId="0C746BA5" w:rsidR="00826ACC" w:rsidRPr="00F01499" w:rsidRDefault="00826ACC" w:rsidP="00377FC7">
            <w:pPr>
              <w:rPr>
                <w:color w:val="00A0B8" w:themeColor="accent1"/>
                <w:sz w:val="28"/>
                <w:szCs w:val="28"/>
              </w:rPr>
            </w:pPr>
            <w:r w:rsidRPr="00F01499">
              <w:rPr>
                <w:color w:val="00A0B8" w:themeColor="accent1"/>
                <w:sz w:val="28"/>
                <w:szCs w:val="28"/>
              </w:rPr>
              <w:t>50</w:t>
            </w:r>
            <w:r>
              <w:rPr>
                <w:color w:val="00A0B8" w:themeColor="accent1"/>
                <w:sz w:val="28"/>
                <w:szCs w:val="28"/>
              </w:rPr>
              <w:t>%</w:t>
            </w:r>
          </w:p>
        </w:tc>
        <w:tc>
          <w:tcPr>
            <w:tcW w:w="1228" w:type="dxa"/>
          </w:tcPr>
          <w:p w14:paraId="52EDD1FA" w14:textId="77777777" w:rsidR="00826ACC" w:rsidRDefault="00826ACC" w:rsidP="00377FC7">
            <w:pPr>
              <w:rPr>
                <w:color w:val="00A0B8" w:themeColor="accent1"/>
                <w:sz w:val="56"/>
                <w:szCs w:val="56"/>
              </w:rPr>
            </w:pPr>
          </w:p>
        </w:tc>
        <w:tc>
          <w:tcPr>
            <w:tcW w:w="1228" w:type="dxa"/>
          </w:tcPr>
          <w:p w14:paraId="089D3C50" w14:textId="77777777" w:rsidR="00826ACC" w:rsidRDefault="00826ACC" w:rsidP="00377FC7">
            <w:pPr>
              <w:rPr>
                <w:color w:val="00A0B8" w:themeColor="accent1"/>
                <w:sz w:val="56"/>
                <w:szCs w:val="56"/>
              </w:rPr>
            </w:pPr>
          </w:p>
        </w:tc>
        <w:tc>
          <w:tcPr>
            <w:tcW w:w="1228" w:type="dxa"/>
          </w:tcPr>
          <w:p w14:paraId="131F9066" w14:textId="77777777" w:rsidR="00826ACC" w:rsidRDefault="00826ACC" w:rsidP="00377FC7">
            <w:pPr>
              <w:rPr>
                <w:color w:val="00A0B8" w:themeColor="accent1"/>
                <w:sz w:val="56"/>
                <w:szCs w:val="56"/>
              </w:rPr>
            </w:pPr>
          </w:p>
        </w:tc>
      </w:tr>
      <w:tr w:rsidR="00826ACC" w14:paraId="33433AA8" w14:textId="1DEF84FF" w:rsidTr="00826ACC">
        <w:trPr>
          <w:trHeight w:val="571"/>
        </w:trPr>
        <w:tc>
          <w:tcPr>
            <w:tcW w:w="1262" w:type="dxa"/>
          </w:tcPr>
          <w:p w14:paraId="5C58D440" w14:textId="69525A0D" w:rsidR="00826ACC" w:rsidRPr="00F01499" w:rsidRDefault="00826ACC" w:rsidP="00377FC7">
            <w:pPr>
              <w:rPr>
                <w:color w:val="00A0B8" w:themeColor="accent1"/>
                <w:sz w:val="28"/>
                <w:szCs w:val="28"/>
              </w:rPr>
            </w:pPr>
            <w:r w:rsidRPr="00F01499">
              <w:rPr>
                <w:color w:val="00A0B8" w:themeColor="accent1"/>
                <w:sz w:val="28"/>
                <w:szCs w:val="28"/>
              </w:rPr>
              <w:t>55</w:t>
            </w:r>
            <w:r>
              <w:rPr>
                <w:color w:val="00A0B8" w:themeColor="accent1"/>
                <w:sz w:val="28"/>
                <w:szCs w:val="28"/>
              </w:rPr>
              <w:t>%</w:t>
            </w:r>
          </w:p>
        </w:tc>
        <w:tc>
          <w:tcPr>
            <w:tcW w:w="1228" w:type="dxa"/>
          </w:tcPr>
          <w:p w14:paraId="56D38007" w14:textId="77777777" w:rsidR="00826ACC" w:rsidRDefault="00826ACC" w:rsidP="00377FC7">
            <w:pPr>
              <w:rPr>
                <w:color w:val="00A0B8" w:themeColor="accent1"/>
                <w:sz w:val="56"/>
                <w:szCs w:val="56"/>
              </w:rPr>
            </w:pPr>
          </w:p>
        </w:tc>
        <w:tc>
          <w:tcPr>
            <w:tcW w:w="1228" w:type="dxa"/>
          </w:tcPr>
          <w:p w14:paraId="0AE37226" w14:textId="77777777" w:rsidR="00826ACC" w:rsidRDefault="00826ACC" w:rsidP="00377FC7">
            <w:pPr>
              <w:rPr>
                <w:color w:val="00A0B8" w:themeColor="accent1"/>
                <w:sz w:val="56"/>
                <w:szCs w:val="56"/>
              </w:rPr>
            </w:pPr>
          </w:p>
        </w:tc>
        <w:tc>
          <w:tcPr>
            <w:tcW w:w="1228" w:type="dxa"/>
          </w:tcPr>
          <w:p w14:paraId="529EDAF8" w14:textId="77777777" w:rsidR="00826ACC" w:rsidRDefault="00826ACC" w:rsidP="00377FC7">
            <w:pPr>
              <w:rPr>
                <w:color w:val="00A0B8" w:themeColor="accent1"/>
                <w:sz w:val="56"/>
                <w:szCs w:val="56"/>
              </w:rPr>
            </w:pPr>
          </w:p>
        </w:tc>
      </w:tr>
      <w:tr w:rsidR="00826ACC" w14:paraId="56CCDE5F" w14:textId="5E897C4A" w:rsidTr="00826ACC">
        <w:trPr>
          <w:trHeight w:val="583"/>
        </w:trPr>
        <w:tc>
          <w:tcPr>
            <w:tcW w:w="1262" w:type="dxa"/>
          </w:tcPr>
          <w:p w14:paraId="352DFB59" w14:textId="17559F02" w:rsidR="00826ACC" w:rsidRPr="00F01499" w:rsidRDefault="00826ACC" w:rsidP="00377FC7">
            <w:pPr>
              <w:rPr>
                <w:color w:val="00A0B8" w:themeColor="accent1"/>
                <w:sz w:val="28"/>
                <w:szCs w:val="28"/>
              </w:rPr>
            </w:pPr>
            <w:r w:rsidRPr="00F01499">
              <w:rPr>
                <w:color w:val="00A0B8" w:themeColor="accent1"/>
                <w:sz w:val="28"/>
                <w:szCs w:val="28"/>
              </w:rPr>
              <w:t>60</w:t>
            </w:r>
            <w:r>
              <w:rPr>
                <w:color w:val="00A0B8" w:themeColor="accent1"/>
                <w:sz w:val="28"/>
                <w:szCs w:val="28"/>
              </w:rPr>
              <w:t>%</w:t>
            </w:r>
          </w:p>
        </w:tc>
        <w:tc>
          <w:tcPr>
            <w:tcW w:w="1228" w:type="dxa"/>
          </w:tcPr>
          <w:p w14:paraId="401067A3" w14:textId="77777777" w:rsidR="00826ACC" w:rsidRDefault="00826ACC" w:rsidP="00377FC7">
            <w:pPr>
              <w:rPr>
                <w:color w:val="00A0B8" w:themeColor="accent1"/>
                <w:sz w:val="56"/>
                <w:szCs w:val="56"/>
              </w:rPr>
            </w:pPr>
          </w:p>
        </w:tc>
        <w:tc>
          <w:tcPr>
            <w:tcW w:w="1228" w:type="dxa"/>
          </w:tcPr>
          <w:p w14:paraId="5064BE0B" w14:textId="77777777" w:rsidR="00826ACC" w:rsidRDefault="00826ACC" w:rsidP="00377FC7">
            <w:pPr>
              <w:rPr>
                <w:color w:val="00A0B8" w:themeColor="accent1"/>
                <w:sz w:val="56"/>
                <w:szCs w:val="56"/>
              </w:rPr>
            </w:pPr>
          </w:p>
        </w:tc>
        <w:tc>
          <w:tcPr>
            <w:tcW w:w="1228" w:type="dxa"/>
          </w:tcPr>
          <w:p w14:paraId="43DB8011" w14:textId="77777777" w:rsidR="00826ACC" w:rsidRDefault="00826ACC" w:rsidP="00377FC7">
            <w:pPr>
              <w:rPr>
                <w:color w:val="00A0B8" w:themeColor="accent1"/>
                <w:sz w:val="56"/>
                <w:szCs w:val="56"/>
              </w:rPr>
            </w:pPr>
          </w:p>
        </w:tc>
      </w:tr>
      <w:tr w:rsidR="00826ACC" w14:paraId="33F12E40" w14:textId="41887965" w:rsidTr="00826ACC">
        <w:trPr>
          <w:trHeight w:val="571"/>
        </w:trPr>
        <w:tc>
          <w:tcPr>
            <w:tcW w:w="1262" w:type="dxa"/>
          </w:tcPr>
          <w:p w14:paraId="0C7BC652" w14:textId="4AC1D3FC" w:rsidR="00826ACC" w:rsidRPr="00F01499" w:rsidRDefault="00826ACC" w:rsidP="00377FC7">
            <w:pPr>
              <w:rPr>
                <w:color w:val="00A0B8" w:themeColor="accent1"/>
                <w:sz w:val="28"/>
                <w:szCs w:val="28"/>
              </w:rPr>
            </w:pPr>
            <w:r w:rsidRPr="00F01499">
              <w:rPr>
                <w:color w:val="00A0B8" w:themeColor="accent1"/>
                <w:sz w:val="28"/>
                <w:szCs w:val="28"/>
              </w:rPr>
              <w:t>65</w:t>
            </w:r>
            <w:r>
              <w:rPr>
                <w:color w:val="00A0B8" w:themeColor="accent1"/>
                <w:sz w:val="28"/>
                <w:szCs w:val="28"/>
              </w:rPr>
              <w:t>%</w:t>
            </w:r>
          </w:p>
        </w:tc>
        <w:tc>
          <w:tcPr>
            <w:tcW w:w="1228" w:type="dxa"/>
          </w:tcPr>
          <w:p w14:paraId="0373E92C" w14:textId="77777777" w:rsidR="00826ACC" w:rsidRDefault="00826ACC" w:rsidP="00377FC7">
            <w:pPr>
              <w:rPr>
                <w:color w:val="00A0B8" w:themeColor="accent1"/>
                <w:sz w:val="56"/>
                <w:szCs w:val="56"/>
              </w:rPr>
            </w:pPr>
          </w:p>
        </w:tc>
        <w:tc>
          <w:tcPr>
            <w:tcW w:w="1228" w:type="dxa"/>
          </w:tcPr>
          <w:p w14:paraId="10C4E500" w14:textId="77777777" w:rsidR="00826ACC" w:rsidRDefault="00826ACC" w:rsidP="00377FC7">
            <w:pPr>
              <w:rPr>
                <w:color w:val="00A0B8" w:themeColor="accent1"/>
                <w:sz w:val="56"/>
                <w:szCs w:val="56"/>
              </w:rPr>
            </w:pPr>
          </w:p>
        </w:tc>
        <w:tc>
          <w:tcPr>
            <w:tcW w:w="1228" w:type="dxa"/>
          </w:tcPr>
          <w:p w14:paraId="6C91E453" w14:textId="77777777" w:rsidR="00826ACC" w:rsidRDefault="00826ACC" w:rsidP="00377FC7">
            <w:pPr>
              <w:rPr>
                <w:color w:val="00A0B8" w:themeColor="accent1"/>
                <w:sz w:val="56"/>
                <w:szCs w:val="56"/>
              </w:rPr>
            </w:pPr>
          </w:p>
        </w:tc>
      </w:tr>
      <w:tr w:rsidR="00826ACC" w14:paraId="44F0D7B9" w14:textId="154A2172" w:rsidTr="00826ACC">
        <w:trPr>
          <w:trHeight w:val="571"/>
        </w:trPr>
        <w:tc>
          <w:tcPr>
            <w:tcW w:w="1262" w:type="dxa"/>
          </w:tcPr>
          <w:p w14:paraId="46882EE2" w14:textId="08EE5699" w:rsidR="00826ACC" w:rsidRPr="00F01499" w:rsidRDefault="00826ACC" w:rsidP="00377FC7">
            <w:pPr>
              <w:rPr>
                <w:color w:val="00A0B8" w:themeColor="accent1"/>
                <w:sz w:val="28"/>
                <w:szCs w:val="28"/>
              </w:rPr>
            </w:pPr>
            <w:r w:rsidRPr="00F01499">
              <w:rPr>
                <w:color w:val="00A0B8" w:themeColor="accent1"/>
                <w:sz w:val="28"/>
                <w:szCs w:val="28"/>
              </w:rPr>
              <w:t>70</w:t>
            </w:r>
            <w:r>
              <w:rPr>
                <w:color w:val="00A0B8" w:themeColor="accent1"/>
                <w:sz w:val="28"/>
                <w:szCs w:val="28"/>
              </w:rPr>
              <w:t>%</w:t>
            </w:r>
          </w:p>
        </w:tc>
        <w:tc>
          <w:tcPr>
            <w:tcW w:w="1228" w:type="dxa"/>
          </w:tcPr>
          <w:p w14:paraId="717B6193" w14:textId="77777777" w:rsidR="00826ACC" w:rsidRDefault="00826ACC" w:rsidP="00377FC7">
            <w:pPr>
              <w:rPr>
                <w:color w:val="00A0B8" w:themeColor="accent1"/>
                <w:sz w:val="56"/>
                <w:szCs w:val="56"/>
              </w:rPr>
            </w:pPr>
          </w:p>
        </w:tc>
        <w:tc>
          <w:tcPr>
            <w:tcW w:w="1228" w:type="dxa"/>
          </w:tcPr>
          <w:p w14:paraId="255B3D90" w14:textId="77777777" w:rsidR="00826ACC" w:rsidRDefault="00826ACC" w:rsidP="00377FC7">
            <w:pPr>
              <w:rPr>
                <w:color w:val="00A0B8" w:themeColor="accent1"/>
                <w:sz w:val="56"/>
                <w:szCs w:val="56"/>
              </w:rPr>
            </w:pPr>
          </w:p>
        </w:tc>
        <w:tc>
          <w:tcPr>
            <w:tcW w:w="1228" w:type="dxa"/>
          </w:tcPr>
          <w:p w14:paraId="38558C36" w14:textId="77777777" w:rsidR="00826ACC" w:rsidRDefault="00826ACC" w:rsidP="00377FC7">
            <w:pPr>
              <w:rPr>
                <w:color w:val="00A0B8" w:themeColor="accent1"/>
                <w:sz w:val="56"/>
                <w:szCs w:val="56"/>
              </w:rPr>
            </w:pPr>
          </w:p>
        </w:tc>
      </w:tr>
      <w:tr w:rsidR="00826ACC" w14:paraId="206BE481" w14:textId="754C5EF1" w:rsidTr="00826ACC">
        <w:trPr>
          <w:trHeight w:val="571"/>
        </w:trPr>
        <w:tc>
          <w:tcPr>
            <w:tcW w:w="1262" w:type="dxa"/>
          </w:tcPr>
          <w:p w14:paraId="6690A175" w14:textId="3A7CDC36" w:rsidR="00826ACC" w:rsidRPr="00F01499" w:rsidRDefault="00826ACC" w:rsidP="00377FC7">
            <w:pPr>
              <w:rPr>
                <w:color w:val="00A0B8" w:themeColor="accent1"/>
                <w:sz w:val="28"/>
                <w:szCs w:val="28"/>
              </w:rPr>
            </w:pPr>
            <w:r w:rsidRPr="00F01499">
              <w:rPr>
                <w:color w:val="00A0B8" w:themeColor="accent1"/>
                <w:sz w:val="28"/>
                <w:szCs w:val="28"/>
              </w:rPr>
              <w:t>75</w:t>
            </w:r>
            <w:r>
              <w:rPr>
                <w:color w:val="00A0B8" w:themeColor="accent1"/>
                <w:sz w:val="28"/>
                <w:szCs w:val="28"/>
              </w:rPr>
              <w:t>%</w:t>
            </w:r>
          </w:p>
        </w:tc>
        <w:tc>
          <w:tcPr>
            <w:tcW w:w="1228" w:type="dxa"/>
          </w:tcPr>
          <w:p w14:paraId="558EE9C2" w14:textId="77777777" w:rsidR="00826ACC" w:rsidRDefault="00826ACC" w:rsidP="00377FC7">
            <w:pPr>
              <w:rPr>
                <w:color w:val="00A0B8" w:themeColor="accent1"/>
                <w:sz w:val="56"/>
                <w:szCs w:val="56"/>
              </w:rPr>
            </w:pPr>
          </w:p>
        </w:tc>
        <w:tc>
          <w:tcPr>
            <w:tcW w:w="1228" w:type="dxa"/>
          </w:tcPr>
          <w:p w14:paraId="66AA92AA" w14:textId="77777777" w:rsidR="00826ACC" w:rsidRDefault="00826ACC" w:rsidP="00377FC7">
            <w:pPr>
              <w:rPr>
                <w:color w:val="00A0B8" w:themeColor="accent1"/>
                <w:sz w:val="56"/>
                <w:szCs w:val="56"/>
              </w:rPr>
            </w:pPr>
          </w:p>
        </w:tc>
        <w:tc>
          <w:tcPr>
            <w:tcW w:w="1228" w:type="dxa"/>
          </w:tcPr>
          <w:p w14:paraId="38C95FC5" w14:textId="77777777" w:rsidR="00826ACC" w:rsidRDefault="00826ACC" w:rsidP="00377FC7">
            <w:pPr>
              <w:rPr>
                <w:color w:val="00A0B8" w:themeColor="accent1"/>
                <w:sz w:val="56"/>
                <w:szCs w:val="56"/>
              </w:rPr>
            </w:pPr>
          </w:p>
        </w:tc>
      </w:tr>
      <w:tr w:rsidR="00826ACC" w14:paraId="516040AA" w14:textId="5EBD021F" w:rsidTr="00826ACC">
        <w:trPr>
          <w:trHeight w:val="583"/>
        </w:trPr>
        <w:tc>
          <w:tcPr>
            <w:tcW w:w="1262" w:type="dxa"/>
          </w:tcPr>
          <w:p w14:paraId="6629FDD4" w14:textId="6318D909" w:rsidR="00826ACC" w:rsidRPr="00F01499" w:rsidRDefault="00826ACC" w:rsidP="00377FC7">
            <w:pPr>
              <w:rPr>
                <w:color w:val="00A0B8" w:themeColor="accent1"/>
                <w:sz w:val="28"/>
                <w:szCs w:val="28"/>
              </w:rPr>
            </w:pPr>
            <w:r w:rsidRPr="00F01499">
              <w:rPr>
                <w:color w:val="00A0B8" w:themeColor="accent1"/>
                <w:sz w:val="28"/>
                <w:szCs w:val="28"/>
              </w:rPr>
              <w:t>80</w:t>
            </w:r>
            <w:r>
              <w:rPr>
                <w:color w:val="00A0B8" w:themeColor="accent1"/>
                <w:sz w:val="28"/>
                <w:szCs w:val="28"/>
              </w:rPr>
              <w:t>%</w:t>
            </w:r>
          </w:p>
        </w:tc>
        <w:tc>
          <w:tcPr>
            <w:tcW w:w="1228" w:type="dxa"/>
          </w:tcPr>
          <w:p w14:paraId="73FBAD77" w14:textId="77777777" w:rsidR="00826ACC" w:rsidRDefault="00826ACC" w:rsidP="00377FC7">
            <w:pPr>
              <w:rPr>
                <w:color w:val="00A0B8" w:themeColor="accent1"/>
                <w:sz w:val="56"/>
                <w:szCs w:val="56"/>
              </w:rPr>
            </w:pPr>
          </w:p>
        </w:tc>
        <w:tc>
          <w:tcPr>
            <w:tcW w:w="1228" w:type="dxa"/>
          </w:tcPr>
          <w:p w14:paraId="193AAD50" w14:textId="77777777" w:rsidR="00826ACC" w:rsidRDefault="00826ACC" w:rsidP="00377FC7">
            <w:pPr>
              <w:rPr>
                <w:color w:val="00A0B8" w:themeColor="accent1"/>
                <w:sz w:val="56"/>
                <w:szCs w:val="56"/>
              </w:rPr>
            </w:pPr>
          </w:p>
        </w:tc>
        <w:tc>
          <w:tcPr>
            <w:tcW w:w="1228" w:type="dxa"/>
          </w:tcPr>
          <w:p w14:paraId="7B178BEF" w14:textId="77777777" w:rsidR="00826ACC" w:rsidRDefault="00826ACC" w:rsidP="00377FC7">
            <w:pPr>
              <w:rPr>
                <w:color w:val="00A0B8" w:themeColor="accent1"/>
                <w:sz w:val="56"/>
                <w:szCs w:val="56"/>
              </w:rPr>
            </w:pPr>
          </w:p>
        </w:tc>
      </w:tr>
      <w:tr w:rsidR="00826ACC" w14:paraId="09F81E30" w14:textId="7890194A" w:rsidTr="00826ACC">
        <w:trPr>
          <w:trHeight w:val="323"/>
        </w:trPr>
        <w:tc>
          <w:tcPr>
            <w:tcW w:w="1262" w:type="dxa"/>
          </w:tcPr>
          <w:p w14:paraId="749DA8E0" w14:textId="4B4B0ACE" w:rsidR="00826ACC" w:rsidRPr="00F01499" w:rsidRDefault="00826ACC" w:rsidP="00377FC7">
            <w:pPr>
              <w:rPr>
                <w:color w:val="00A0B8" w:themeColor="accent1"/>
                <w:sz w:val="28"/>
                <w:szCs w:val="28"/>
              </w:rPr>
            </w:pPr>
            <w:r w:rsidRPr="00F01499">
              <w:rPr>
                <w:color w:val="00A0B8" w:themeColor="accent1"/>
                <w:sz w:val="28"/>
                <w:szCs w:val="28"/>
              </w:rPr>
              <w:t>85</w:t>
            </w:r>
            <w:r>
              <w:rPr>
                <w:color w:val="00A0B8" w:themeColor="accent1"/>
                <w:sz w:val="28"/>
                <w:szCs w:val="28"/>
              </w:rPr>
              <w:t>%</w:t>
            </w:r>
          </w:p>
        </w:tc>
        <w:tc>
          <w:tcPr>
            <w:tcW w:w="1228" w:type="dxa"/>
          </w:tcPr>
          <w:p w14:paraId="5F648186" w14:textId="77777777" w:rsidR="00826ACC" w:rsidRDefault="00826ACC" w:rsidP="00377FC7">
            <w:pPr>
              <w:rPr>
                <w:color w:val="00A0B8" w:themeColor="accent1"/>
                <w:sz w:val="56"/>
                <w:szCs w:val="56"/>
              </w:rPr>
            </w:pPr>
          </w:p>
        </w:tc>
        <w:tc>
          <w:tcPr>
            <w:tcW w:w="1228" w:type="dxa"/>
          </w:tcPr>
          <w:p w14:paraId="2DC9DE1A" w14:textId="77777777" w:rsidR="00826ACC" w:rsidRDefault="00826ACC" w:rsidP="00377FC7">
            <w:pPr>
              <w:rPr>
                <w:color w:val="00A0B8" w:themeColor="accent1"/>
                <w:sz w:val="56"/>
                <w:szCs w:val="56"/>
              </w:rPr>
            </w:pPr>
          </w:p>
        </w:tc>
        <w:tc>
          <w:tcPr>
            <w:tcW w:w="1228" w:type="dxa"/>
          </w:tcPr>
          <w:p w14:paraId="345A5EEB" w14:textId="77777777" w:rsidR="00826ACC" w:rsidRDefault="00826ACC" w:rsidP="00377FC7">
            <w:pPr>
              <w:rPr>
                <w:color w:val="00A0B8" w:themeColor="accent1"/>
                <w:sz w:val="56"/>
                <w:szCs w:val="56"/>
              </w:rPr>
            </w:pPr>
          </w:p>
        </w:tc>
      </w:tr>
      <w:tr w:rsidR="00826ACC" w14:paraId="498CB1FB" w14:textId="3782C8F2" w:rsidTr="00826ACC">
        <w:trPr>
          <w:trHeight w:val="571"/>
        </w:trPr>
        <w:tc>
          <w:tcPr>
            <w:tcW w:w="1262" w:type="dxa"/>
          </w:tcPr>
          <w:p w14:paraId="37C4384A" w14:textId="18EA6731" w:rsidR="00826ACC" w:rsidRPr="00F01499" w:rsidRDefault="00826ACC" w:rsidP="00377FC7">
            <w:pPr>
              <w:rPr>
                <w:color w:val="00A0B8" w:themeColor="accent1"/>
                <w:sz w:val="28"/>
                <w:szCs w:val="28"/>
              </w:rPr>
            </w:pPr>
            <w:r w:rsidRPr="00F01499">
              <w:rPr>
                <w:color w:val="00A0B8" w:themeColor="accent1"/>
                <w:sz w:val="28"/>
                <w:szCs w:val="28"/>
              </w:rPr>
              <w:t>90</w:t>
            </w:r>
            <w:r>
              <w:rPr>
                <w:color w:val="00A0B8" w:themeColor="accent1"/>
                <w:sz w:val="28"/>
                <w:szCs w:val="28"/>
              </w:rPr>
              <w:t>%</w:t>
            </w:r>
          </w:p>
        </w:tc>
        <w:tc>
          <w:tcPr>
            <w:tcW w:w="1228" w:type="dxa"/>
          </w:tcPr>
          <w:p w14:paraId="7DB043D9" w14:textId="77777777" w:rsidR="00826ACC" w:rsidRDefault="00826ACC" w:rsidP="00377FC7">
            <w:pPr>
              <w:rPr>
                <w:color w:val="00A0B8" w:themeColor="accent1"/>
                <w:sz w:val="56"/>
                <w:szCs w:val="56"/>
              </w:rPr>
            </w:pPr>
          </w:p>
        </w:tc>
        <w:tc>
          <w:tcPr>
            <w:tcW w:w="1228" w:type="dxa"/>
          </w:tcPr>
          <w:p w14:paraId="6E27DB48" w14:textId="77777777" w:rsidR="00826ACC" w:rsidRDefault="00826ACC" w:rsidP="00377FC7">
            <w:pPr>
              <w:rPr>
                <w:color w:val="00A0B8" w:themeColor="accent1"/>
                <w:sz w:val="56"/>
                <w:szCs w:val="56"/>
              </w:rPr>
            </w:pPr>
          </w:p>
        </w:tc>
        <w:tc>
          <w:tcPr>
            <w:tcW w:w="1228" w:type="dxa"/>
          </w:tcPr>
          <w:p w14:paraId="0A145850" w14:textId="77777777" w:rsidR="00826ACC" w:rsidRDefault="00826ACC" w:rsidP="00377FC7">
            <w:pPr>
              <w:rPr>
                <w:color w:val="00A0B8" w:themeColor="accent1"/>
                <w:sz w:val="56"/>
                <w:szCs w:val="56"/>
              </w:rPr>
            </w:pPr>
          </w:p>
        </w:tc>
      </w:tr>
      <w:tr w:rsidR="00826ACC" w14:paraId="0FC19DDB" w14:textId="21307417" w:rsidTr="00826ACC">
        <w:trPr>
          <w:trHeight w:val="571"/>
        </w:trPr>
        <w:tc>
          <w:tcPr>
            <w:tcW w:w="1262" w:type="dxa"/>
          </w:tcPr>
          <w:p w14:paraId="7A7A42F9" w14:textId="73857AEB" w:rsidR="00826ACC" w:rsidRPr="00F01499" w:rsidRDefault="00826ACC" w:rsidP="00377FC7">
            <w:pPr>
              <w:rPr>
                <w:color w:val="00A0B8" w:themeColor="accent1"/>
                <w:sz w:val="28"/>
                <w:szCs w:val="28"/>
              </w:rPr>
            </w:pPr>
            <w:r w:rsidRPr="00F01499">
              <w:rPr>
                <w:color w:val="00A0B8" w:themeColor="accent1"/>
                <w:sz w:val="28"/>
                <w:szCs w:val="28"/>
              </w:rPr>
              <w:t>95</w:t>
            </w:r>
            <w:r>
              <w:rPr>
                <w:color w:val="00A0B8" w:themeColor="accent1"/>
                <w:sz w:val="28"/>
                <w:szCs w:val="28"/>
              </w:rPr>
              <w:t>%</w:t>
            </w:r>
          </w:p>
        </w:tc>
        <w:tc>
          <w:tcPr>
            <w:tcW w:w="1228" w:type="dxa"/>
          </w:tcPr>
          <w:p w14:paraId="3F68312F" w14:textId="77777777" w:rsidR="00826ACC" w:rsidRDefault="00826ACC" w:rsidP="00377FC7">
            <w:pPr>
              <w:rPr>
                <w:color w:val="00A0B8" w:themeColor="accent1"/>
                <w:sz w:val="56"/>
                <w:szCs w:val="56"/>
              </w:rPr>
            </w:pPr>
          </w:p>
        </w:tc>
        <w:tc>
          <w:tcPr>
            <w:tcW w:w="1228" w:type="dxa"/>
          </w:tcPr>
          <w:p w14:paraId="1B33B31D" w14:textId="77777777" w:rsidR="00826ACC" w:rsidRDefault="00826ACC" w:rsidP="00377FC7">
            <w:pPr>
              <w:rPr>
                <w:color w:val="00A0B8" w:themeColor="accent1"/>
                <w:sz w:val="56"/>
                <w:szCs w:val="56"/>
              </w:rPr>
            </w:pPr>
          </w:p>
        </w:tc>
        <w:tc>
          <w:tcPr>
            <w:tcW w:w="1228" w:type="dxa"/>
          </w:tcPr>
          <w:p w14:paraId="296B2D9D" w14:textId="77777777" w:rsidR="00826ACC" w:rsidRDefault="00826ACC" w:rsidP="00377FC7">
            <w:pPr>
              <w:rPr>
                <w:color w:val="00A0B8" w:themeColor="accent1"/>
                <w:sz w:val="56"/>
                <w:szCs w:val="56"/>
              </w:rPr>
            </w:pPr>
          </w:p>
        </w:tc>
      </w:tr>
    </w:tbl>
    <w:p w14:paraId="0D699F1E" w14:textId="77777777" w:rsidR="00462050" w:rsidRDefault="00462050" w:rsidP="00377FC7">
      <w:pPr>
        <w:rPr>
          <w:color w:val="00A0B8" w:themeColor="accent1"/>
          <w:sz w:val="56"/>
          <w:szCs w:val="56"/>
        </w:rPr>
      </w:pPr>
    </w:p>
    <w:p w14:paraId="1FF202BE" w14:textId="77777777" w:rsidR="00462050" w:rsidRDefault="00462050" w:rsidP="00377FC7">
      <w:pPr>
        <w:rPr>
          <w:color w:val="00A0B8" w:themeColor="accent1"/>
          <w:sz w:val="56"/>
          <w:szCs w:val="56"/>
        </w:rPr>
      </w:pPr>
    </w:p>
    <w:p w14:paraId="6889D666" w14:textId="77777777" w:rsidR="005630DF" w:rsidRDefault="005630DF" w:rsidP="00A84CD6">
      <w:pPr>
        <w:rPr>
          <w:color w:val="00A0B8" w:themeColor="accent1"/>
          <w:sz w:val="56"/>
          <w:szCs w:val="56"/>
        </w:rPr>
      </w:pPr>
    </w:p>
    <w:p w14:paraId="233D1C45" w14:textId="77777777" w:rsidR="005630DF" w:rsidRDefault="005630DF" w:rsidP="00A84CD6">
      <w:pPr>
        <w:rPr>
          <w:color w:val="00A0B8" w:themeColor="accent1"/>
          <w:sz w:val="56"/>
          <w:szCs w:val="56"/>
        </w:rPr>
      </w:pPr>
    </w:p>
    <w:p w14:paraId="0D91826B" w14:textId="77777777" w:rsidR="005630DF" w:rsidRDefault="005630DF" w:rsidP="00A84CD6">
      <w:pPr>
        <w:rPr>
          <w:color w:val="00A0B8" w:themeColor="accent1"/>
          <w:sz w:val="56"/>
          <w:szCs w:val="56"/>
        </w:rPr>
      </w:pPr>
    </w:p>
    <w:p w14:paraId="6B338F17" w14:textId="7A724A18" w:rsidR="00365903" w:rsidRDefault="00365903" w:rsidP="00A84CD6">
      <w:pPr>
        <w:rPr>
          <w:sz w:val="56"/>
          <w:szCs w:val="56"/>
        </w:rPr>
      </w:pPr>
      <w:r w:rsidRPr="00365903">
        <w:rPr>
          <w:color w:val="00A0B8" w:themeColor="accent1"/>
          <w:sz w:val="56"/>
          <w:szCs w:val="56"/>
        </w:rPr>
        <w:t>Week 1</w:t>
      </w:r>
      <w:r>
        <w:rPr>
          <w:sz w:val="56"/>
          <w:szCs w:val="56"/>
        </w:rPr>
        <w:t xml:space="preserve"> </w:t>
      </w:r>
    </w:p>
    <w:p w14:paraId="09DE57CF" w14:textId="328438B1" w:rsidR="00365903" w:rsidRDefault="00365903" w:rsidP="00A84CD6">
      <w:pPr>
        <w:rPr>
          <w:color w:val="FF0000"/>
          <w:sz w:val="56"/>
          <w:szCs w:val="56"/>
        </w:rPr>
      </w:pPr>
      <w:r w:rsidRPr="00365903">
        <w:rPr>
          <w:color w:val="FF0000"/>
          <w:sz w:val="56"/>
          <w:szCs w:val="56"/>
        </w:rPr>
        <w:t>Monday</w:t>
      </w:r>
    </w:p>
    <w:p w14:paraId="24C0DECE" w14:textId="52C4BF62" w:rsidR="00A84CD6" w:rsidRDefault="001349A0" w:rsidP="00A84CD6">
      <w:pPr>
        <w:rPr>
          <w:color w:val="auto"/>
        </w:rPr>
      </w:pPr>
      <w:r>
        <w:rPr>
          <w:color w:val="auto"/>
        </w:rPr>
        <w:t>Barbell Bench Press:</w:t>
      </w:r>
      <w:r w:rsidR="00A84CD6">
        <w:rPr>
          <w:color w:val="auto"/>
        </w:rPr>
        <w:t xml:space="preserve">                          </w:t>
      </w:r>
    </w:p>
    <w:tbl>
      <w:tblPr>
        <w:tblStyle w:val="TableGrid"/>
        <w:tblW w:w="0" w:type="auto"/>
        <w:tblLook w:val="04A0" w:firstRow="1" w:lastRow="0" w:firstColumn="1" w:lastColumn="0" w:noHBand="0" w:noVBand="1"/>
      </w:tblPr>
      <w:tblGrid>
        <w:gridCol w:w="2157"/>
        <w:gridCol w:w="2157"/>
        <w:gridCol w:w="2158"/>
        <w:gridCol w:w="2158"/>
      </w:tblGrid>
      <w:tr w:rsidR="00A84CD6" w14:paraId="77FB333C" w14:textId="77777777" w:rsidTr="00A84CD6">
        <w:tc>
          <w:tcPr>
            <w:tcW w:w="2157" w:type="dxa"/>
          </w:tcPr>
          <w:p w14:paraId="7884851B" w14:textId="225CCC7D" w:rsidR="00A84CD6" w:rsidRDefault="00A84CD6" w:rsidP="00A84CD6">
            <w:pPr>
              <w:rPr>
                <w:color w:val="auto"/>
              </w:rPr>
            </w:pPr>
            <w:bookmarkStart w:id="5" w:name="_Hlk529744009"/>
            <w:r>
              <w:rPr>
                <w:color w:val="auto"/>
              </w:rPr>
              <w:t>Set</w:t>
            </w:r>
          </w:p>
        </w:tc>
        <w:tc>
          <w:tcPr>
            <w:tcW w:w="2157" w:type="dxa"/>
          </w:tcPr>
          <w:p w14:paraId="0EF35C7D" w14:textId="5D1DA9E8" w:rsidR="00A84CD6" w:rsidRDefault="00A84CD6" w:rsidP="00A84CD6">
            <w:pPr>
              <w:rPr>
                <w:color w:val="auto"/>
              </w:rPr>
            </w:pPr>
            <w:r>
              <w:rPr>
                <w:color w:val="auto"/>
              </w:rPr>
              <w:t>%</w:t>
            </w:r>
          </w:p>
        </w:tc>
        <w:tc>
          <w:tcPr>
            <w:tcW w:w="2158" w:type="dxa"/>
          </w:tcPr>
          <w:p w14:paraId="292FEEAB" w14:textId="565051C9" w:rsidR="00A84CD6" w:rsidRDefault="00A84CD6" w:rsidP="00A84CD6">
            <w:pPr>
              <w:rPr>
                <w:color w:val="auto"/>
              </w:rPr>
            </w:pPr>
            <w:r>
              <w:rPr>
                <w:color w:val="auto"/>
              </w:rPr>
              <w:t>Reps</w:t>
            </w:r>
          </w:p>
        </w:tc>
        <w:tc>
          <w:tcPr>
            <w:tcW w:w="2158" w:type="dxa"/>
          </w:tcPr>
          <w:p w14:paraId="2EE3E5FF" w14:textId="455C14CD" w:rsidR="00A84CD6" w:rsidRDefault="00A84CD6" w:rsidP="00A84CD6">
            <w:pPr>
              <w:rPr>
                <w:color w:val="auto"/>
              </w:rPr>
            </w:pPr>
            <w:r>
              <w:rPr>
                <w:color w:val="auto"/>
              </w:rPr>
              <w:t>Weight (fill in)</w:t>
            </w:r>
          </w:p>
        </w:tc>
      </w:tr>
      <w:tr w:rsidR="00A84CD6" w14:paraId="3D1B6F94" w14:textId="77777777" w:rsidTr="00A84CD6">
        <w:tc>
          <w:tcPr>
            <w:tcW w:w="2157" w:type="dxa"/>
          </w:tcPr>
          <w:p w14:paraId="24807C5B" w14:textId="4AA1628E" w:rsidR="00A84CD6" w:rsidRDefault="00A84CD6" w:rsidP="00A84CD6">
            <w:pPr>
              <w:rPr>
                <w:color w:val="auto"/>
              </w:rPr>
            </w:pPr>
            <w:r>
              <w:rPr>
                <w:color w:val="auto"/>
              </w:rPr>
              <w:t>Set 1</w:t>
            </w:r>
          </w:p>
        </w:tc>
        <w:tc>
          <w:tcPr>
            <w:tcW w:w="2157" w:type="dxa"/>
          </w:tcPr>
          <w:p w14:paraId="702F85BF" w14:textId="01B7978F" w:rsidR="00A84CD6" w:rsidRDefault="00A84CD6" w:rsidP="00A84CD6">
            <w:pPr>
              <w:rPr>
                <w:color w:val="auto"/>
              </w:rPr>
            </w:pPr>
            <w:r>
              <w:rPr>
                <w:color w:val="auto"/>
              </w:rPr>
              <w:t>60%</w:t>
            </w:r>
          </w:p>
        </w:tc>
        <w:tc>
          <w:tcPr>
            <w:tcW w:w="2158" w:type="dxa"/>
          </w:tcPr>
          <w:p w14:paraId="6A2AF6A8" w14:textId="4959A77E" w:rsidR="00A84CD6" w:rsidRDefault="00DA29E9" w:rsidP="00A84CD6">
            <w:pPr>
              <w:rPr>
                <w:color w:val="auto"/>
              </w:rPr>
            </w:pPr>
            <w:r>
              <w:rPr>
                <w:color w:val="auto"/>
              </w:rPr>
              <w:t>6</w:t>
            </w:r>
          </w:p>
        </w:tc>
        <w:tc>
          <w:tcPr>
            <w:tcW w:w="2158" w:type="dxa"/>
          </w:tcPr>
          <w:p w14:paraId="0D45780E" w14:textId="77777777" w:rsidR="00A84CD6" w:rsidRDefault="00A84CD6" w:rsidP="00A84CD6">
            <w:pPr>
              <w:rPr>
                <w:color w:val="auto"/>
              </w:rPr>
            </w:pPr>
          </w:p>
        </w:tc>
      </w:tr>
      <w:tr w:rsidR="00A84CD6" w14:paraId="2595BEFA" w14:textId="77777777" w:rsidTr="00E6565D">
        <w:tc>
          <w:tcPr>
            <w:tcW w:w="2157" w:type="dxa"/>
          </w:tcPr>
          <w:p w14:paraId="769529F0" w14:textId="77777777" w:rsidR="00A84CD6" w:rsidRDefault="00A84CD6" w:rsidP="00E6565D">
            <w:pPr>
              <w:rPr>
                <w:color w:val="auto"/>
              </w:rPr>
            </w:pPr>
            <w:r>
              <w:rPr>
                <w:color w:val="auto"/>
              </w:rPr>
              <w:t>Set 2</w:t>
            </w:r>
          </w:p>
        </w:tc>
        <w:tc>
          <w:tcPr>
            <w:tcW w:w="2157" w:type="dxa"/>
          </w:tcPr>
          <w:p w14:paraId="5376E2E8" w14:textId="76644089" w:rsidR="00A84CD6" w:rsidRDefault="00A84CD6" w:rsidP="00E6565D">
            <w:pPr>
              <w:rPr>
                <w:color w:val="auto"/>
              </w:rPr>
            </w:pPr>
            <w:r>
              <w:rPr>
                <w:color w:val="auto"/>
              </w:rPr>
              <w:t>75%</w:t>
            </w:r>
          </w:p>
        </w:tc>
        <w:tc>
          <w:tcPr>
            <w:tcW w:w="2158" w:type="dxa"/>
          </w:tcPr>
          <w:p w14:paraId="12EBCEE7" w14:textId="77C8B237" w:rsidR="00A84CD6" w:rsidRDefault="00DA29E9" w:rsidP="00E6565D">
            <w:pPr>
              <w:rPr>
                <w:color w:val="auto"/>
              </w:rPr>
            </w:pPr>
            <w:r>
              <w:rPr>
                <w:color w:val="auto"/>
              </w:rPr>
              <w:t>4</w:t>
            </w:r>
          </w:p>
        </w:tc>
        <w:tc>
          <w:tcPr>
            <w:tcW w:w="2158" w:type="dxa"/>
          </w:tcPr>
          <w:p w14:paraId="7B6D279D" w14:textId="77777777" w:rsidR="00A84CD6" w:rsidRDefault="00A84CD6" w:rsidP="00E6565D">
            <w:pPr>
              <w:rPr>
                <w:color w:val="auto"/>
              </w:rPr>
            </w:pPr>
          </w:p>
        </w:tc>
      </w:tr>
      <w:tr w:rsidR="00A84CD6" w14:paraId="54D608F1" w14:textId="77777777" w:rsidTr="00E6565D">
        <w:tc>
          <w:tcPr>
            <w:tcW w:w="2157" w:type="dxa"/>
          </w:tcPr>
          <w:p w14:paraId="7CCC49EB" w14:textId="44977977" w:rsidR="00A84CD6" w:rsidRDefault="00A84CD6" w:rsidP="00E6565D">
            <w:pPr>
              <w:rPr>
                <w:color w:val="auto"/>
              </w:rPr>
            </w:pPr>
            <w:r>
              <w:rPr>
                <w:color w:val="auto"/>
              </w:rPr>
              <w:t>Set 3</w:t>
            </w:r>
          </w:p>
        </w:tc>
        <w:tc>
          <w:tcPr>
            <w:tcW w:w="2157" w:type="dxa"/>
          </w:tcPr>
          <w:p w14:paraId="443CB90D" w14:textId="5390E494" w:rsidR="00A84CD6" w:rsidRDefault="00A84CD6" w:rsidP="00E6565D">
            <w:pPr>
              <w:rPr>
                <w:color w:val="auto"/>
              </w:rPr>
            </w:pPr>
            <w:r>
              <w:rPr>
                <w:color w:val="auto"/>
              </w:rPr>
              <w:t>80%</w:t>
            </w:r>
          </w:p>
        </w:tc>
        <w:tc>
          <w:tcPr>
            <w:tcW w:w="2158" w:type="dxa"/>
          </w:tcPr>
          <w:p w14:paraId="68940B26" w14:textId="769E7A15" w:rsidR="00A84CD6" w:rsidRDefault="00A84CD6" w:rsidP="00E6565D">
            <w:pPr>
              <w:rPr>
                <w:color w:val="auto"/>
              </w:rPr>
            </w:pPr>
            <w:r>
              <w:rPr>
                <w:color w:val="auto"/>
              </w:rPr>
              <w:t xml:space="preserve">3 </w:t>
            </w:r>
          </w:p>
        </w:tc>
        <w:tc>
          <w:tcPr>
            <w:tcW w:w="2158" w:type="dxa"/>
          </w:tcPr>
          <w:p w14:paraId="127CB26F" w14:textId="77777777" w:rsidR="00A84CD6" w:rsidRDefault="00A84CD6" w:rsidP="00E6565D">
            <w:pPr>
              <w:rPr>
                <w:color w:val="auto"/>
              </w:rPr>
            </w:pPr>
          </w:p>
        </w:tc>
      </w:tr>
      <w:tr w:rsidR="00A84CD6" w14:paraId="7A66345F" w14:textId="77777777" w:rsidTr="00E6565D">
        <w:tc>
          <w:tcPr>
            <w:tcW w:w="2157" w:type="dxa"/>
          </w:tcPr>
          <w:p w14:paraId="3221DD5E" w14:textId="77777777" w:rsidR="00A84CD6" w:rsidRDefault="00A84CD6" w:rsidP="00E6565D">
            <w:pPr>
              <w:rPr>
                <w:color w:val="auto"/>
              </w:rPr>
            </w:pPr>
            <w:r>
              <w:rPr>
                <w:color w:val="auto"/>
              </w:rPr>
              <w:t>Set 4</w:t>
            </w:r>
          </w:p>
        </w:tc>
        <w:tc>
          <w:tcPr>
            <w:tcW w:w="2157" w:type="dxa"/>
          </w:tcPr>
          <w:p w14:paraId="5836347E" w14:textId="3D3A880B" w:rsidR="00A84CD6" w:rsidRDefault="00A84CD6" w:rsidP="00E6565D">
            <w:pPr>
              <w:rPr>
                <w:color w:val="auto"/>
              </w:rPr>
            </w:pPr>
            <w:r>
              <w:rPr>
                <w:color w:val="auto"/>
              </w:rPr>
              <w:t>80%</w:t>
            </w:r>
          </w:p>
        </w:tc>
        <w:tc>
          <w:tcPr>
            <w:tcW w:w="2158" w:type="dxa"/>
          </w:tcPr>
          <w:p w14:paraId="32889B58" w14:textId="7CE2C550" w:rsidR="00A84CD6" w:rsidRDefault="00A84CD6" w:rsidP="00E6565D">
            <w:pPr>
              <w:rPr>
                <w:color w:val="auto"/>
              </w:rPr>
            </w:pPr>
            <w:r>
              <w:rPr>
                <w:color w:val="auto"/>
              </w:rPr>
              <w:t xml:space="preserve">3 </w:t>
            </w:r>
          </w:p>
        </w:tc>
        <w:tc>
          <w:tcPr>
            <w:tcW w:w="2158" w:type="dxa"/>
          </w:tcPr>
          <w:p w14:paraId="3DBC4314" w14:textId="77777777" w:rsidR="00A84CD6" w:rsidRDefault="00A84CD6" w:rsidP="00E6565D">
            <w:pPr>
              <w:rPr>
                <w:color w:val="auto"/>
              </w:rPr>
            </w:pPr>
          </w:p>
        </w:tc>
      </w:tr>
      <w:tr w:rsidR="00A84CD6" w14:paraId="68B587DE" w14:textId="77777777" w:rsidTr="00E6565D">
        <w:tc>
          <w:tcPr>
            <w:tcW w:w="2157" w:type="dxa"/>
          </w:tcPr>
          <w:p w14:paraId="3DF4261C" w14:textId="77777777" w:rsidR="00A84CD6" w:rsidRDefault="00A84CD6" w:rsidP="00E6565D">
            <w:pPr>
              <w:rPr>
                <w:color w:val="auto"/>
              </w:rPr>
            </w:pPr>
            <w:r>
              <w:rPr>
                <w:color w:val="auto"/>
              </w:rPr>
              <w:t>Set 5</w:t>
            </w:r>
          </w:p>
        </w:tc>
        <w:tc>
          <w:tcPr>
            <w:tcW w:w="2157" w:type="dxa"/>
          </w:tcPr>
          <w:p w14:paraId="5A66D4EA" w14:textId="052BC1A2" w:rsidR="00A84CD6" w:rsidRDefault="00A84CD6" w:rsidP="00E6565D">
            <w:pPr>
              <w:rPr>
                <w:color w:val="auto"/>
              </w:rPr>
            </w:pPr>
            <w:r>
              <w:rPr>
                <w:color w:val="auto"/>
              </w:rPr>
              <w:t>80%</w:t>
            </w:r>
          </w:p>
        </w:tc>
        <w:tc>
          <w:tcPr>
            <w:tcW w:w="2158" w:type="dxa"/>
          </w:tcPr>
          <w:p w14:paraId="3602FF8F" w14:textId="1DF16FF9" w:rsidR="00A84CD6" w:rsidRDefault="00A84CD6" w:rsidP="00E6565D">
            <w:pPr>
              <w:rPr>
                <w:color w:val="auto"/>
              </w:rPr>
            </w:pPr>
            <w:r>
              <w:rPr>
                <w:color w:val="auto"/>
              </w:rPr>
              <w:t xml:space="preserve">3 </w:t>
            </w:r>
          </w:p>
        </w:tc>
        <w:tc>
          <w:tcPr>
            <w:tcW w:w="2158" w:type="dxa"/>
          </w:tcPr>
          <w:p w14:paraId="2C12CFAA" w14:textId="77777777" w:rsidR="00A84CD6" w:rsidRDefault="00A84CD6" w:rsidP="00E6565D">
            <w:pPr>
              <w:rPr>
                <w:color w:val="auto"/>
              </w:rPr>
            </w:pPr>
          </w:p>
        </w:tc>
      </w:tr>
    </w:tbl>
    <w:bookmarkEnd w:id="5"/>
    <w:p w14:paraId="0464A0E5" w14:textId="5A03D544" w:rsidR="001349A0" w:rsidRDefault="001349A0" w:rsidP="00A84CD6">
      <w:pPr>
        <w:rPr>
          <w:color w:val="auto"/>
        </w:rPr>
      </w:pPr>
      <w:r>
        <w:rPr>
          <w:color w:val="auto"/>
        </w:rPr>
        <w:t>Incline Dumbbell Press:</w:t>
      </w:r>
      <w:r w:rsidR="00A32E35">
        <w:rPr>
          <w:color w:val="auto"/>
        </w:rPr>
        <w:t xml:space="preserve"> 15/12/8</w:t>
      </w:r>
    </w:p>
    <w:p w14:paraId="44978624" w14:textId="1E0A3C6F" w:rsidR="001349A0" w:rsidRDefault="001349A0" w:rsidP="00A84CD6">
      <w:pPr>
        <w:rPr>
          <w:color w:val="auto"/>
        </w:rPr>
      </w:pPr>
      <w:r>
        <w:rPr>
          <w:color w:val="auto"/>
        </w:rPr>
        <w:t>Military Shoulder Press:</w:t>
      </w:r>
      <w:r w:rsidR="00A32E35">
        <w:rPr>
          <w:color w:val="auto"/>
        </w:rPr>
        <w:t xml:space="preserve"> 10/10/10</w:t>
      </w:r>
    </w:p>
    <w:p w14:paraId="778884BF" w14:textId="67E95BEF" w:rsidR="001349A0" w:rsidRDefault="001349A0" w:rsidP="00A84CD6">
      <w:pPr>
        <w:rPr>
          <w:color w:val="auto"/>
        </w:rPr>
      </w:pPr>
      <w:r>
        <w:rPr>
          <w:color w:val="auto"/>
        </w:rPr>
        <w:t>Bent over Barbell Rows:</w:t>
      </w:r>
      <w:r w:rsidR="00A32E35">
        <w:rPr>
          <w:color w:val="auto"/>
        </w:rPr>
        <w:t xml:space="preserve"> 12/8/6/</w:t>
      </w:r>
      <w:r w:rsidR="00204714">
        <w:rPr>
          <w:color w:val="auto"/>
        </w:rPr>
        <w:t>Drop set</w:t>
      </w:r>
      <w:r w:rsidR="00A32E35">
        <w:rPr>
          <w:color w:val="auto"/>
        </w:rPr>
        <w:t xml:space="preserve"> (Amrap)</w:t>
      </w:r>
    </w:p>
    <w:p w14:paraId="56439338" w14:textId="6CB40B7F" w:rsidR="001349A0" w:rsidRDefault="001349A0" w:rsidP="00A84CD6">
      <w:pPr>
        <w:rPr>
          <w:color w:val="auto"/>
        </w:rPr>
      </w:pPr>
      <w:r>
        <w:rPr>
          <w:color w:val="auto"/>
        </w:rPr>
        <w:t>Incline Bench Dumbbell Ro</w:t>
      </w:r>
      <w:r w:rsidR="00A32E35">
        <w:rPr>
          <w:color w:val="auto"/>
        </w:rPr>
        <w:t>w</w:t>
      </w:r>
      <w:r>
        <w:rPr>
          <w:color w:val="auto"/>
        </w:rPr>
        <w:t xml:space="preserve"> (</w:t>
      </w:r>
      <w:r w:rsidR="00A84CD6">
        <w:rPr>
          <w:color w:val="auto"/>
        </w:rPr>
        <w:t>C</w:t>
      </w:r>
      <w:r>
        <w:rPr>
          <w:color w:val="auto"/>
        </w:rPr>
        <w:t>hest Against Bench):</w:t>
      </w:r>
      <w:r w:rsidR="00A32E35">
        <w:rPr>
          <w:color w:val="auto"/>
        </w:rPr>
        <w:t xml:space="preserve"> 8/8/8</w:t>
      </w:r>
    </w:p>
    <w:p w14:paraId="66DCC0A5" w14:textId="5568B43D" w:rsidR="001349A0" w:rsidRDefault="001349A0" w:rsidP="00A84CD6">
      <w:pPr>
        <w:rPr>
          <w:color w:val="auto"/>
        </w:rPr>
      </w:pPr>
      <w:r>
        <w:rPr>
          <w:color w:val="auto"/>
        </w:rPr>
        <w:t>Chin Ups:</w:t>
      </w:r>
      <w:r w:rsidR="00A32E35">
        <w:rPr>
          <w:color w:val="auto"/>
        </w:rPr>
        <w:t xml:space="preserve"> 8/8/8</w:t>
      </w:r>
    </w:p>
    <w:p w14:paraId="5BE7AD4C" w14:textId="3A1EB847" w:rsidR="001349A0" w:rsidRDefault="001349A0" w:rsidP="00A84CD6">
      <w:pPr>
        <w:rPr>
          <w:color w:val="auto"/>
        </w:rPr>
      </w:pPr>
      <w:r>
        <w:rPr>
          <w:color w:val="auto"/>
        </w:rPr>
        <w:t>Farmers Walk:</w:t>
      </w:r>
      <w:r w:rsidR="00A32E35">
        <w:rPr>
          <w:color w:val="auto"/>
        </w:rPr>
        <w:t xml:space="preserve"> 3 sets (Heavy) 20 Sec constant walk</w:t>
      </w:r>
    </w:p>
    <w:p w14:paraId="6A6C6709" w14:textId="5BB9C0CD" w:rsidR="001349A0" w:rsidRDefault="001349A0" w:rsidP="00A84CD6">
      <w:pPr>
        <w:rPr>
          <w:color w:val="auto"/>
        </w:rPr>
      </w:pPr>
    </w:p>
    <w:p w14:paraId="00264DF8" w14:textId="253121EA" w:rsidR="001349A0" w:rsidRDefault="001349A0" w:rsidP="00A84CD6">
      <w:pPr>
        <w:rPr>
          <w:color w:val="C00000"/>
          <w:sz w:val="56"/>
          <w:szCs w:val="56"/>
        </w:rPr>
      </w:pPr>
      <w:r w:rsidRPr="001349A0">
        <w:rPr>
          <w:color w:val="C00000"/>
          <w:sz w:val="56"/>
          <w:szCs w:val="56"/>
        </w:rPr>
        <w:t>Tuesday</w:t>
      </w:r>
    </w:p>
    <w:p w14:paraId="68EEDF01" w14:textId="344C61C6" w:rsidR="001349A0" w:rsidRDefault="001349A0" w:rsidP="00A84CD6">
      <w:pPr>
        <w:rPr>
          <w:color w:val="auto"/>
          <w:sz w:val="24"/>
          <w:szCs w:val="24"/>
        </w:rPr>
      </w:pPr>
      <w:r>
        <w:rPr>
          <w:color w:val="auto"/>
          <w:sz w:val="24"/>
          <w:szCs w:val="24"/>
        </w:rPr>
        <w:t>Back Squat:</w:t>
      </w:r>
    </w:p>
    <w:tbl>
      <w:tblPr>
        <w:tblStyle w:val="TableGrid"/>
        <w:tblW w:w="0" w:type="auto"/>
        <w:tblLook w:val="04A0" w:firstRow="1" w:lastRow="0" w:firstColumn="1" w:lastColumn="0" w:noHBand="0" w:noVBand="1"/>
      </w:tblPr>
      <w:tblGrid>
        <w:gridCol w:w="2157"/>
        <w:gridCol w:w="2157"/>
        <w:gridCol w:w="2158"/>
        <w:gridCol w:w="2158"/>
      </w:tblGrid>
      <w:tr w:rsidR="003922D9" w14:paraId="65A8F5EA" w14:textId="77777777" w:rsidTr="00E6565D">
        <w:tc>
          <w:tcPr>
            <w:tcW w:w="2157" w:type="dxa"/>
          </w:tcPr>
          <w:p w14:paraId="5F546D22" w14:textId="77777777" w:rsidR="003922D9" w:rsidRDefault="003922D9" w:rsidP="00E6565D">
            <w:pPr>
              <w:rPr>
                <w:color w:val="auto"/>
              </w:rPr>
            </w:pPr>
            <w:r>
              <w:rPr>
                <w:color w:val="auto"/>
              </w:rPr>
              <w:t>Set</w:t>
            </w:r>
          </w:p>
        </w:tc>
        <w:tc>
          <w:tcPr>
            <w:tcW w:w="2157" w:type="dxa"/>
          </w:tcPr>
          <w:p w14:paraId="44EB94EE" w14:textId="77777777" w:rsidR="003922D9" w:rsidRDefault="003922D9" w:rsidP="00E6565D">
            <w:pPr>
              <w:rPr>
                <w:color w:val="auto"/>
              </w:rPr>
            </w:pPr>
            <w:r>
              <w:rPr>
                <w:color w:val="auto"/>
              </w:rPr>
              <w:t>%</w:t>
            </w:r>
          </w:p>
        </w:tc>
        <w:tc>
          <w:tcPr>
            <w:tcW w:w="2158" w:type="dxa"/>
          </w:tcPr>
          <w:p w14:paraId="1CBD57AA" w14:textId="77777777" w:rsidR="003922D9" w:rsidRDefault="003922D9" w:rsidP="00E6565D">
            <w:pPr>
              <w:rPr>
                <w:color w:val="auto"/>
              </w:rPr>
            </w:pPr>
            <w:r>
              <w:rPr>
                <w:color w:val="auto"/>
              </w:rPr>
              <w:t>Reps</w:t>
            </w:r>
          </w:p>
        </w:tc>
        <w:tc>
          <w:tcPr>
            <w:tcW w:w="2158" w:type="dxa"/>
          </w:tcPr>
          <w:p w14:paraId="26D8C922" w14:textId="77777777" w:rsidR="003922D9" w:rsidRDefault="003922D9" w:rsidP="00E6565D">
            <w:pPr>
              <w:rPr>
                <w:color w:val="auto"/>
              </w:rPr>
            </w:pPr>
            <w:r>
              <w:rPr>
                <w:color w:val="auto"/>
              </w:rPr>
              <w:t>Weight (fill in)</w:t>
            </w:r>
          </w:p>
        </w:tc>
      </w:tr>
      <w:tr w:rsidR="003922D9" w14:paraId="35D737D4" w14:textId="77777777" w:rsidTr="00E6565D">
        <w:tc>
          <w:tcPr>
            <w:tcW w:w="2157" w:type="dxa"/>
          </w:tcPr>
          <w:p w14:paraId="1DEF06AC" w14:textId="77777777" w:rsidR="003922D9" w:rsidRDefault="003922D9" w:rsidP="00E6565D">
            <w:pPr>
              <w:rPr>
                <w:color w:val="auto"/>
              </w:rPr>
            </w:pPr>
            <w:r>
              <w:rPr>
                <w:color w:val="auto"/>
              </w:rPr>
              <w:t>Set 1</w:t>
            </w:r>
          </w:p>
        </w:tc>
        <w:tc>
          <w:tcPr>
            <w:tcW w:w="2157" w:type="dxa"/>
          </w:tcPr>
          <w:p w14:paraId="75DFC734" w14:textId="1E652E7A" w:rsidR="003922D9" w:rsidRDefault="003922D9" w:rsidP="00E6565D">
            <w:pPr>
              <w:rPr>
                <w:color w:val="auto"/>
              </w:rPr>
            </w:pPr>
            <w:r>
              <w:rPr>
                <w:color w:val="auto"/>
              </w:rPr>
              <w:t>50%</w:t>
            </w:r>
          </w:p>
        </w:tc>
        <w:tc>
          <w:tcPr>
            <w:tcW w:w="2158" w:type="dxa"/>
          </w:tcPr>
          <w:p w14:paraId="24EA041D" w14:textId="77777777" w:rsidR="003922D9" w:rsidRDefault="003922D9" w:rsidP="00E6565D">
            <w:pPr>
              <w:rPr>
                <w:color w:val="auto"/>
              </w:rPr>
            </w:pPr>
            <w:r>
              <w:rPr>
                <w:color w:val="auto"/>
              </w:rPr>
              <w:t xml:space="preserve">8 </w:t>
            </w:r>
          </w:p>
        </w:tc>
        <w:tc>
          <w:tcPr>
            <w:tcW w:w="2158" w:type="dxa"/>
          </w:tcPr>
          <w:p w14:paraId="40AC8781" w14:textId="77777777" w:rsidR="003922D9" w:rsidRDefault="003922D9" w:rsidP="00E6565D">
            <w:pPr>
              <w:rPr>
                <w:color w:val="auto"/>
              </w:rPr>
            </w:pPr>
          </w:p>
        </w:tc>
      </w:tr>
      <w:tr w:rsidR="003922D9" w14:paraId="1E5807FD" w14:textId="77777777" w:rsidTr="00E6565D">
        <w:tc>
          <w:tcPr>
            <w:tcW w:w="2157" w:type="dxa"/>
          </w:tcPr>
          <w:p w14:paraId="1C85A34C" w14:textId="77777777" w:rsidR="003922D9" w:rsidRDefault="003922D9" w:rsidP="00E6565D">
            <w:pPr>
              <w:rPr>
                <w:color w:val="auto"/>
              </w:rPr>
            </w:pPr>
            <w:r>
              <w:rPr>
                <w:color w:val="auto"/>
              </w:rPr>
              <w:t>Set 2</w:t>
            </w:r>
          </w:p>
        </w:tc>
        <w:tc>
          <w:tcPr>
            <w:tcW w:w="2157" w:type="dxa"/>
          </w:tcPr>
          <w:p w14:paraId="4DD667EF" w14:textId="06F75A64" w:rsidR="003922D9" w:rsidRDefault="003922D9" w:rsidP="00E6565D">
            <w:pPr>
              <w:rPr>
                <w:color w:val="auto"/>
              </w:rPr>
            </w:pPr>
            <w:r>
              <w:rPr>
                <w:color w:val="auto"/>
              </w:rPr>
              <w:t>70%</w:t>
            </w:r>
          </w:p>
        </w:tc>
        <w:tc>
          <w:tcPr>
            <w:tcW w:w="2158" w:type="dxa"/>
          </w:tcPr>
          <w:p w14:paraId="355E270C" w14:textId="77777777" w:rsidR="003922D9" w:rsidRDefault="003922D9" w:rsidP="00E6565D">
            <w:pPr>
              <w:rPr>
                <w:color w:val="auto"/>
              </w:rPr>
            </w:pPr>
            <w:r>
              <w:rPr>
                <w:color w:val="auto"/>
              </w:rPr>
              <w:t xml:space="preserve">5 </w:t>
            </w:r>
          </w:p>
        </w:tc>
        <w:tc>
          <w:tcPr>
            <w:tcW w:w="2158" w:type="dxa"/>
          </w:tcPr>
          <w:p w14:paraId="780CCE6C" w14:textId="77777777" w:rsidR="003922D9" w:rsidRDefault="003922D9" w:rsidP="00E6565D">
            <w:pPr>
              <w:rPr>
                <w:color w:val="auto"/>
              </w:rPr>
            </w:pPr>
          </w:p>
        </w:tc>
      </w:tr>
      <w:tr w:rsidR="003922D9" w14:paraId="5F2CF7E1" w14:textId="77777777" w:rsidTr="00E6565D">
        <w:tc>
          <w:tcPr>
            <w:tcW w:w="2157" w:type="dxa"/>
          </w:tcPr>
          <w:p w14:paraId="3237270A" w14:textId="77777777" w:rsidR="003922D9" w:rsidRDefault="003922D9" w:rsidP="00E6565D">
            <w:pPr>
              <w:rPr>
                <w:color w:val="auto"/>
              </w:rPr>
            </w:pPr>
            <w:r>
              <w:rPr>
                <w:color w:val="auto"/>
              </w:rPr>
              <w:t>Set 3</w:t>
            </w:r>
          </w:p>
        </w:tc>
        <w:tc>
          <w:tcPr>
            <w:tcW w:w="2157" w:type="dxa"/>
          </w:tcPr>
          <w:p w14:paraId="08E171F8" w14:textId="77777777" w:rsidR="003922D9" w:rsidRDefault="003922D9" w:rsidP="00E6565D">
            <w:pPr>
              <w:rPr>
                <w:color w:val="auto"/>
              </w:rPr>
            </w:pPr>
            <w:r>
              <w:rPr>
                <w:color w:val="auto"/>
              </w:rPr>
              <w:t>80%</w:t>
            </w:r>
          </w:p>
        </w:tc>
        <w:tc>
          <w:tcPr>
            <w:tcW w:w="2158" w:type="dxa"/>
          </w:tcPr>
          <w:p w14:paraId="4BDDE792" w14:textId="1E566C53" w:rsidR="003922D9" w:rsidRDefault="00DA29E9" w:rsidP="00E6565D">
            <w:pPr>
              <w:rPr>
                <w:color w:val="auto"/>
              </w:rPr>
            </w:pPr>
            <w:r>
              <w:rPr>
                <w:color w:val="auto"/>
              </w:rPr>
              <w:t>4</w:t>
            </w:r>
            <w:r w:rsidR="003922D9">
              <w:rPr>
                <w:color w:val="auto"/>
              </w:rPr>
              <w:t xml:space="preserve"> </w:t>
            </w:r>
          </w:p>
        </w:tc>
        <w:tc>
          <w:tcPr>
            <w:tcW w:w="2158" w:type="dxa"/>
          </w:tcPr>
          <w:p w14:paraId="1B09B9E3" w14:textId="77777777" w:rsidR="003922D9" w:rsidRDefault="003922D9" w:rsidP="00E6565D">
            <w:pPr>
              <w:rPr>
                <w:color w:val="auto"/>
              </w:rPr>
            </w:pPr>
          </w:p>
        </w:tc>
      </w:tr>
      <w:tr w:rsidR="003922D9" w14:paraId="7F147474" w14:textId="77777777" w:rsidTr="00E6565D">
        <w:tc>
          <w:tcPr>
            <w:tcW w:w="2157" w:type="dxa"/>
          </w:tcPr>
          <w:p w14:paraId="5B2E5857" w14:textId="77777777" w:rsidR="003922D9" w:rsidRDefault="003922D9" w:rsidP="00E6565D">
            <w:pPr>
              <w:rPr>
                <w:color w:val="auto"/>
              </w:rPr>
            </w:pPr>
            <w:r>
              <w:rPr>
                <w:color w:val="auto"/>
              </w:rPr>
              <w:lastRenderedPageBreak/>
              <w:t>Set 4</w:t>
            </w:r>
          </w:p>
        </w:tc>
        <w:tc>
          <w:tcPr>
            <w:tcW w:w="2157" w:type="dxa"/>
          </w:tcPr>
          <w:p w14:paraId="1BFFE723" w14:textId="4E48D193" w:rsidR="003922D9" w:rsidRDefault="003922D9" w:rsidP="00E6565D">
            <w:pPr>
              <w:rPr>
                <w:color w:val="auto"/>
              </w:rPr>
            </w:pPr>
            <w:r>
              <w:rPr>
                <w:color w:val="auto"/>
              </w:rPr>
              <w:t>85%</w:t>
            </w:r>
          </w:p>
        </w:tc>
        <w:tc>
          <w:tcPr>
            <w:tcW w:w="2158" w:type="dxa"/>
          </w:tcPr>
          <w:p w14:paraId="4352E1E9" w14:textId="645CBAA5" w:rsidR="003922D9" w:rsidRDefault="00DA29E9" w:rsidP="00E6565D">
            <w:pPr>
              <w:rPr>
                <w:color w:val="auto"/>
              </w:rPr>
            </w:pPr>
            <w:r>
              <w:rPr>
                <w:color w:val="auto"/>
              </w:rPr>
              <w:t>2</w:t>
            </w:r>
          </w:p>
        </w:tc>
        <w:tc>
          <w:tcPr>
            <w:tcW w:w="2158" w:type="dxa"/>
          </w:tcPr>
          <w:p w14:paraId="5DB18A53" w14:textId="77777777" w:rsidR="003922D9" w:rsidRDefault="003922D9" w:rsidP="00E6565D">
            <w:pPr>
              <w:rPr>
                <w:color w:val="auto"/>
              </w:rPr>
            </w:pPr>
          </w:p>
        </w:tc>
      </w:tr>
      <w:tr w:rsidR="003922D9" w14:paraId="5FA64FC8" w14:textId="77777777" w:rsidTr="00E6565D">
        <w:tc>
          <w:tcPr>
            <w:tcW w:w="2157" w:type="dxa"/>
          </w:tcPr>
          <w:p w14:paraId="4EC49255" w14:textId="77777777" w:rsidR="003922D9" w:rsidRDefault="003922D9" w:rsidP="00E6565D">
            <w:pPr>
              <w:rPr>
                <w:color w:val="auto"/>
              </w:rPr>
            </w:pPr>
            <w:r>
              <w:rPr>
                <w:color w:val="auto"/>
              </w:rPr>
              <w:t>Set 5</w:t>
            </w:r>
          </w:p>
        </w:tc>
        <w:tc>
          <w:tcPr>
            <w:tcW w:w="2157" w:type="dxa"/>
          </w:tcPr>
          <w:p w14:paraId="662E9B05" w14:textId="7336C194" w:rsidR="003922D9" w:rsidRDefault="003922D9" w:rsidP="00E6565D">
            <w:pPr>
              <w:rPr>
                <w:color w:val="auto"/>
              </w:rPr>
            </w:pPr>
            <w:r>
              <w:rPr>
                <w:color w:val="auto"/>
              </w:rPr>
              <w:t>60%</w:t>
            </w:r>
          </w:p>
        </w:tc>
        <w:tc>
          <w:tcPr>
            <w:tcW w:w="2158" w:type="dxa"/>
          </w:tcPr>
          <w:p w14:paraId="24FE0E59" w14:textId="38356C70" w:rsidR="003922D9" w:rsidRDefault="003922D9" w:rsidP="00E6565D">
            <w:pPr>
              <w:rPr>
                <w:color w:val="auto"/>
              </w:rPr>
            </w:pPr>
            <w:r>
              <w:rPr>
                <w:color w:val="auto"/>
              </w:rPr>
              <w:t xml:space="preserve">12 </w:t>
            </w:r>
          </w:p>
        </w:tc>
        <w:tc>
          <w:tcPr>
            <w:tcW w:w="2158" w:type="dxa"/>
          </w:tcPr>
          <w:p w14:paraId="417925A7" w14:textId="77777777" w:rsidR="003922D9" w:rsidRDefault="003922D9" w:rsidP="00E6565D">
            <w:pPr>
              <w:rPr>
                <w:color w:val="auto"/>
              </w:rPr>
            </w:pPr>
          </w:p>
        </w:tc>
      </w:tr>
    </w:tbl>
    <w:p w14:paraId="714FC144" w14:textId="77777777" w:rsidR="003922D9" w:rsidRDefault="003922D9" w:rsidP="00A84CD6">
      <w:pPr>
        <w:rPr>
          <w:color w:val="auto"/>
          <w:sz w:val="24"/>
          <w:szCs w:val="24"/>
        </w:rPr>
      </w:pPr>
    </w:p>
    <w:p w14:paraId="527AFAF1" w14:textId="0F9982EF" w:rsidR="001349A0" w:rsidRDefault="001349A0" w:rsidP="00A84CD6">
      <w:pPr>
        <w:rPr>
          <w:color w:val="auto"/>
          <w:sz w:val="24"/>
          <w:szCs w:val="24"/>
        </w:rPr>
      </w:pPr>
      <w:r>
        <w:rPr>
          <w:color w:val="auto"/>
          <w:sz w:val="24"/>
          <w:szCs w:val="24"/>
        </w:rPr>
        <w:t>Sumo Deadlift</w:t>
      </w:r>
      <w:r w:rsidR="006B618E">
        <w:rPr>
          <w:color w:val="auto"/>
          <w:sz w:val="24"/>
          <w:szCs w:val="24"/>
        </w:rPr>
        <w:t xml:space="preserve"> </w:t>
      </w:r>
      <w:r w:rsidR="00DB7DCD">
        <w:rPr>
          <w:color w:val="auto"/>
          <w:sz w:val="24"/>
          <w:szCs w:val="24"/>
        </w:rPr>
        <w:t>65</w:t>
      </w:r>
      <w:r w:rsidR="006B618E">
        <w:rPr>
          <w:color w:val="auto"/>
          <w:sz w:val="24"/>
          <w:szCs w:val="24"/>
        </w:rPr>
        <w:t>%</w:t>
      </w:r>
      <w:r>
        <w:rPr>
          <w:color w:val="auto"/>
          <w:sz w:val="24"/>
          <w:szCs w:val="24"/>
        </w:rPr>
        <w:t>:</w:t>
      </w:r>
      <w:r w:rsidR="006B618E">
        <w:rPr>
          <w:color w:val="auto"/>
          <w:sz w:val="24"/>
          <w:szCs w:val="24"/>
        </w:rPr>
        <w:t xml:space="preserve"> </w:t>
      </w:r>
      <w:r w:rsidR="00DA29E9">
        <w:rPr>
          <w:color w:val="auto"/>
          <w:sz w:val="24"/>
          <w:szCs w:val="24"/>
        </w:rPr>
        <w:t>6</w:t>
      </w:r>
      <w:r w:rsidR="006B618E">
        <w:rPr>
          <w:color w:val="auto"/>
          <w:sz w:val="24"/>
          <w:szCs w:val="24"/>
        </w:rPr>
        <w:t>/</w:t>
      </w:r>
      <w:r w:rsidR="00DA29E9">
        <w:rPr>
          <w:color w:val="auto"/>
          <w:sz w:val="24"/>
          <w:szCs w:val="24"/>
        </w:rPr>
        <w:t>6</w:t>
      </w:r>
      <w:r w:rsidR="006B618E">
        <w:rPr>
          <w:color w:val="auto"/>
          <w:sz w:val="24"/>
          <w:szCs w:val="24"/>
        </w:rPr>
        <w:t>/</w:t>
      </w:r>
      <w:r w:rsidR="00DA29E9">
        <w:rPr>
          <w:color w:val="auto"/>
          <w:sz w:val="24"/>
          <w:szCs w:val="24"/>
        </w:rPr>
        <w:t>6</w:t>
      </w:r>
    </w:p>
    <w:p w14:paraId="313DCF6A" w14:textId="402514EA" w:rsidR="001349A0" w:rsidRDefault="001349A0" w:rsidP="00A84CD6">
      <w:pPr>
        <w:rPr>
          <w:color w:val="auto"/>
          <w:sz w:val="24"/>
          <w:szCs w:val="24"/>
        </w:rPr>
      </w:pPr>
      <w:r>
        <w:rPr>
          <w:color w:val="auto"/>
          <w:sz w:val="24"/>
          <w:szCs w:val="24"/>
        </w:rPr>
        <w:t>Glute Bridges</w:t>
      </w:r>
      <w:r w:rsidR="006B618E">
        <w:rPr>
          <w:color w:val="auto"/>
          <w:sz w:val="24"/>
          <w:szCs w:val="24"/>
        </w:rPr>
        <w:t xml:space="preserve"> 60% squat max</w:t>
      </w:r>
      <w:r>
        <w:rPr>
          <w:color w:val="auto"/>
          <w:sz w:val="24"/>
          <w:szCs w:val="24"/>
        </w:rPr>
        <w:t>:</w:t>
      </w:r>
      <w:r w:rsidR="006B618E">
        <w:rPr>
          <w:color w:val="auto"/>
          <w:sz w:val="24"/>
          <w:szCs w:val="24"/>
        </w:rPr>
        <w:t xml:space="preserve"> </w:t>
      </w:r>
      <w:r w:rsidR="00DA29E9">
        <w:rPr>
          <w:color w:val="auto"/>
          <w:sz w:val="24"/>
          <w:szCs w:val="24"/>
        </w:rPr>
        <w:t>8</w:t>
      </w:r>
      <w:r w:rsidR="006B618E">
        <w:rPr>
          <w:color w:val="auto"/>
          <w:sz w:val="24"/>
          <w:szCs w:val="24"/>
        </w:rPr>
        <w:t>/8/8/8</w:t>
      </w:r>
    </w:p>
    <w:p w14:paraId="5FE7A1DE" w14:textId="0B07C7D7" w:rsidR="001349A0" w:rsidRDefault="001349A0" w:rsidP="00A84CD6">
      <w:pPr>
        <w:rPr>
          <w:color w:val="auto"/>
          <w:sz w:val="24"/>
          <w:szCs w:val="24"/>
        </w:rPr>
      </w:pPr>
      <w:r>
        <w:rPr>
          <w:color w:val="auto"/>
          <w:sz w:val="24"/>
          <w:szCs w:val="24"/>
        </w:rPr>
        <w:t>Hamstring Curls:</w:t>
      </w:r>
      <w:r w:rsidR="006B618E">
        <w:rPr>
          <w:color w:val="auto"/>
          <w:sz w:val="24"/>
          <w:szCs w:val="24"/>
        </w:rPr>
        <w:t xml:space="preserve"> 15/12/10</w:t>
      </w:r>
    </w:p>
    <w:p w14:paraId="3A2A3309" w14:textId="055E96C0" w:rsidR="001349A0" w:rsidRDefault="001349A0" w:rsidP="00A84CD6">
      <w:pPr>
        <w:rPr>
          <w:color w:val="auto"/>
          <w:sz w:val="24"/>
          <w:szCs w:val="24"/>
        </w:rPr>
      </w:pPr>
      <w:r>
        <w:rPr>
          <w:color w:val="auto"/>
          <w:sz w:val="24"/>
          <w:szCs w:val="24"/>
        </w:rPr>
        <w:t>Leg Extensions:</w:t>
      </w:r>
      <w:r w:rsidR="006B618E">
        <w:rPr>
          <w:color w:val="auto"/>
          <w:sz w:val="24"/>
          <w:szCs w:val="24"/>
        </w:rPr>
        <w:t>15/12/10/Amrap</w:t>
      </w:r>
    </w:p>
    <w:p w14:paraId="0FE3AB77" w14:textId="65B71C05" w:rsidR="001349A0" w:rsidRDefault="001349A0" w:rsidP="00A84CD6">
      <w:pPr>
        <w:rPr>
          <w:color w:val="C00000"/>
          <w:sz w:val="56"/>
          <w:szCs w:val="56"/>
        </w:rPr>
      </w:pPr>
      <w:r>
        <w:rPr>
          <w:color w:val="C00000"/>
          <w:sz w:val="56"/>
          <w:szCs w:val="56"/>
        </w:rPr>
        <w:t>Wednesday</w:t>
      </w:r>
    </w:p>
    <w:p w14:paraId="0F5E44DF" w14:textId="59AB983E" w:rsidR="00EA7F43" w:rsidRDefault="00EA7F43" w:rsidP="00A84CD6">
      <w:pPr>
        <w:rPr>
          <w:color w:val="auto"/>
        </w:rPr>
      </w:pPr>
      <w:r>
        <w:rPr>
          <w:color w:val="auto"/>
        </w:rPr>
        <w:t>Incline Bench Press:</w:t>
      </w:r>
    </w:p>
    <w:tbl>
      <w:tblPr>
        <w:tblStyle w:val="TableGrid"/>
        <w:tblW w:w="0" w:type="auto"/>
        <w:tblLook w:val="04A0" w:firstRow="1" w:lastRow="0" w:firstColumn="1" w:lastColumn="0" w:noHBand="0" w:noVBand="1"/>
      </w:tblPr>
      <w:tblGrid>
        <w:gridCol w:w="2157"/>
        <w:gridCol w:w="2157"/>
        <w:gridCol w:w="2158"/>
        <w:gridCol w:w="2158"/>
      </w:tblGrid>
      <w:tr w:rsidR="009C0FF7" w14:paraId="7819481A" w14:textId="77777777" w:rsidTr="00E6565D">
        <w:tc>
          <w:tcPr>
            <w:tcW w:w="2157" w:type="dxa"/>
          </w:tcPr>
          <w:p w14:paraId="1053403C" w14:textId="77777777" w:rsidR="009C0FF7" w:rsidRDefault="009C0FF7" w:rsidP="00E6565D">
            <w:pPr>
              <w:rPr>
                <w:color w:val="auto"/>
              </w:rPr>
            </w:pPr>
            <w:r>
              <w:rPr>
                <w:color w:val="auto"/>
              </w:rPr>
              <w:t>Set</w:t>
            </w:r>
          </w:p>
        </w:tc>
        <w:tc>
          <w:tcPr>
            <w:tcW w:w="2157" w:type="dxa"/>
          </w:tcPr>
          <w:p w14:paraId="64D40547" w14:textId="77777777" w:rsidR="009C0FF7" w:rsidRDefault="009C0FF7" w:rsidP="00E6565D">
            <w:pPr>
              <w:rPr>
                <w:color w:val="auto"/>
              </w:rPr>
            </w:pPr>
            <w:r>
              <w:rPr>
                <w:color w:val="auto"/>
              </w:rPr>
              <w:t>%</w:t>
            </w:r>
          </w:p>
        </w:tc>
        <w:tc>
          <w:tcPr>
            <w:tcW w:w="2158" w:type="dxa"/>
          </w:tcPr>
          <w:p w14:paraId="34DB5993" w14:textId="77777777" w:rsidR="009C0FF7" w:rsidRDefault="009C0FF7" w:rsidP="00E6565D">
            <w:pPr>
              <w:rPr>
                <w:color w:val="auto"/>
              </w:rPr>
            </w:pPr>
            <w:r>
              <w:rPr>
                <w:color w:val="auto"/>
              </w:rPr>
              <w:t>Reps</w:t>
            </w:r>
          </w:p>
        </w:tc>
        <w:tc>
          <w:tcPr>
            <w:tcW w:w="2158" w:type="dxa"/>
          </w:tcPr>
          <w:p w14:paraId="5E081BA4" w14:textId="77777777" w:rsidR="009C0FF7" w:rsidRDefault="009C0FF7" w:rsidP="00E6565D">
            <w:pPr>
              <w:rPr>
                <w:color w:val="auto"/>
              </w:rPr>
            </w:pPr>
            <w:r>
              <w:rPr>
                <w:color w:val="auto"/>
              </w:rPr>
              <w:t>Weight (fill in)</w:t>
            </w:r>
          </w:p>
        </w:tc>
      </w:tr>
      <w:tr w:rsidR="009C0FF7" w14:paraId="640147C3" w14:textId="77777777" w:rsidTr="00E6565D">
        <w:tc>
          <w:tcPr>
            <w:tcW w:w="2157" w:type="dxa"/>
          </w:tcPr>
          <w:p w14:paraId="7CF0125D" w14:textId="77777777" w:rsidR="009C0FF7" w:rsidRDefault="009C0FF7" w:rsidP="00E6565D">
            <w:pPr>
              <w:rPr>
                <w:color w:val="auto"/>
              </w:rPr>
            </w:pPr>
            <w:r>
              <w:rPr>
                <w:color w:val="auto"/>
              </w:rPr>
              <w:t>Set 1</w:t>
            </w:r>
          </w:p>
        </w:tc>
        <w:tc>
          <w:tcPr>
            <w:tcW w:w="2157" w:type="dxa"/>
          </w:tcPr>
          <w:p w14:paraId="20FD82FB" w14:textId="7883940B" w:rsidR="009C0FF7" w:rsidRDefault="009C0FF7" w:rsidP="00E6565D">
            <w:pPr>
              <w:rPr>
                <w:color w:val="auto"/>
              </w:rPr>
            </w:pPr>
            <w:r>
              <w:rPr>
                <w:color w:val="auto"/>
              </w:rPr>
              <w:t>50%</w:t>
            </w:r>
          </w:p>
        </w:tc>
        <w:tc>
          <w:tcPr>
            <w:tcW w:w="2158" w:type="dxa"/>
          </w:tcPr>
          <w:p w14:paraId="3896A123" w14:textId="624D14DD" w:rsidR="009C0FF7" w:rsidRDefault="004249DD" w:rsidP="00E6565D">
            <w:pPr>
              <w:rPr>
                <w:color w:val="auto"/>
              </w:rPr>
            </w:pPr>
            <w:r>
              <w:rPr>
                <w:color w:val="auto"/>
              </w:rPr>
              <w:t>6</w:t>
            </w:r>
          </w:p>
        </w:tc>
        <w:tc>
          <w:tcPr>
            <w:tcW w:w="2158" w:type="dxa"/>
          </w:tcPr>
          <w:p w14:paraId="05B0A046" w14:textId="77777777" w:rsidR="009C0FF7" w:rsidRDefault="009C0FF7" w:rsidP="00E6565D">
            <w:pPr>
              <w:rPr>
                <w:color w:val="auto"/>
              </w:rPr>
            </w:pPr>
          </w:p>
        </w:tc>
      </w:tr>
      <w:tr w:rsidR="009C0FF7" w14:paraId="4EF25933" w14:textId="77777777" w:rsidTr="00E6565D">
        <w:tc>
          <w:tcPr>
            <w:tcW w:w="2157" w:type="dxa"/>
          </w:tcPr>
          <w:p w14:paraId="202AF5BC" w14:textId="77777777" w:rsidR="009C0FF7" w:rsidRDefault="009C0FF7" w:rsidP="00E6565D">
            <w:pPr>
              <w:rPr>
                <w:color w:val="auto"/>
              </w:rPr>
            </w:pPr>
            <w:r>
              <w:rPr>
                <w:color w:val="auto"/>
              </w:rPr>
              <w:t>Set 2</w:t>
            </w:r>
          </w:p>
        </w:tc>
        <w:tc>
          <w:tcPr>
            <w:tcW w:w="2157" w:type="dxa"/>
          </w:tcPr>
          <w:p w14:paraId="2B21E45F" w14:textId="7828A6AF" w:rsidR="009C0FF7" w:rsidRDefault="009C0FF7" w:rsidP="00E6565D">
            <w:pPr>
              <w:rPr>
                <w:color w:val="auto"/>
              </w:rPr>
            </w:pPr>
            <w:r>
              <w:rPr>
                <w:color w:val="auto"/>
              </w:rPr>
              <w:t>6</w:t>
            </w:r>
            <w:r w:rsidR="003922D9">
              <w:rPr>
                <w:color w:val="auto"/>
              </w:rPr>
              <w:t>0</w:t>
            </w:r>
            <w:r>
              <w:rPr>
                <w:color w:val="auto"/>
              </w:rPr>
              <w:t>%</w:t>
            </w:r>
          </w:p>
        </w:tc>
        <w:tc>
          <w:tcPr>
            <w:tcW w:w="2158" w:type="dxa"/>
          </w:tcPr>
          <w:p w14:paraId="4E42D765" w14:textId="514A78DF" w:rsidR="009C0FF7" w:rsidRDefault="004249DD" w:rsidP="00E6565D">
            <w:pPr>
              <w:rPr>
                <w:color w:val="auto"/>
              </w:rPr>
            </w:pPr>
            <w:r>
              <w:rPr>
                <w:color w:val="auto"/>
              </w:rPr>
              <w:t>5</w:t>
            </w:r>
          </w:p>
        </w:tc>
        <w:tc>
          <w:tcPr>
            <w:tcW w:w="2158" w:type="dxa"/>
          </w:tcPr>
          <w:p w14:paraId="754E1115" w14:textId="77777777" w:rsidR="009C0FF7" w:rsidRDefault="009C0FF7" w:rsidP="00E6565D">
            <w:pPr>
              <w:rPr>
                <w:color w:val="auto"/>
              </w:rPr>
            </w:pPr>
          </w:p>
        </w:tc>
      </w:tr>
      <w:tr w:rsidR="009C0FF7" w14:paraId="5441473E" w14:textId="77777777" w:rsidTr="00E6565D">
        <w:tc>
          <w:tcPr>
            <w:tcW w:w="2157" w:type="dxa"/>
          </w:tcPr>
          <w:p w14:paraId="4254DC0F" w14:textId="77777777" w:rsidR="009C0FF7" w:rsidRDefault="009C0FF7" w:rsidP="00E6565D">
            <w:pPr>
              <w:rPr>
                <w:color w:val="auto"/>
              </w:rPr>
            </w:pPr>
            <w:r>
              <w:rPr>
                <w:color w:val="auto"/>
              </w:rPr>
              <w:t>Set 3</w:t>
            </w:r>
          </w:p>
        </w:tc>
        <w:tc>
          <w:tcPr>
            <w:tcW w:w="2157" w:type="dxa"/>
          </w:tcPr>
          <w:p w14:paraId="4C8AFFD1" w14:textId="23D64995" w:rsidR="009C0FF7" w:rsidRDefault="009C0FF7" w:rsidP="00E6565D">
            <w:pPr>
              <w:rPr>
                <w:color w:val="auto"/>
              </w:rPr>
            </w:pPr>
            <w:r>
              <w:rPr>
                <w:color w:val="auto"/>
              </w:rPr>
              <w:t>6</w:t>
            </w:r>
            <w:r w:rsidR="003922D9">
              <w:rPr>
                <w:color w:val="auto"/>
              </w:rPr>
              <w:t>5</w:t>
            </w:r>
            <w:r>
              <w:rPr>
                <w:color w:val="auto"/>
              </w:rPr>
              <w:t>%</w:t>
            </w:r>
          </w:p>
        </w:tc>
        <w:tc>
          <w:tcPr>
            <w:tcW w:w="2158" w:type="dxa"/>
          </w:tcPr>
          <w:p w14:paraId="0B84E300" w14:textId="312131FA" w:rsidR="009C0FF7" w:rsidRDefault="004249DD" w:rsidP="00E6565D">
            <w:pPr>
              <w:rPr>
                <w:color w:val="auto"/>
              </w:rPr>
            </w:pPr>
            <w:r>
              <w:rPr>
                <w:color w:val="auto"/>
              </w:rPr>
              <w:t>4</w:t>
            </w:r>
          </w:p>
        </w:tc>
        <w:tc>
          <w:tcPr>
            <w:tcW w:w="2158" w:type="dxa"/>
          </w:tcPr>
          <w:p w14:paraId="040523F6" w14:textId="77777777" w:rsidR="009C0FF7" w:rsidRDefault="009C0FF7" w:rsidP="00E6565D">
            <w:pPr>
              <w:rPr>
                <w:color w:val="auto"/>
              </w:rPr>
            </w:pPr>
          </w:p>
        </w:tc>
      </w:tr>
      <w:tr w:rsidR="009C0FF7" w14:paraId="382C00B9" w14:textId="77777777" w:rsidTr="00E6565D">
        <w:tc>
          <w:tcPr>
            <w:tcW w:w="2157" w:type="dxa"/>
          </w:tcPr>
          <w:p w14:paraId="6756FC2C" w14:textId="77777777" w:rsidR="009C0FF7" w:rsidRDefault="009C0FF7" w:rsidP="00E6565D">
            <w:pPr>
              <w:rPr>
                <w:color w:val="auto"/>
              </w:rPr>
            </w:pPr>
            <w:r>
              <w:rPr>
                <w:color w:val="auto"/>
              </w:rPr>
              <w:t>Set 4</w:t>
            </w:r>
          </w:p>
        </w:tc>
        <w:tc>
          <w:tcPr>
            <w:tcW w:w="2157" w:type="dxa"/>
          </w:tcPr>
          <w:p w14:paraId="0F151E58" w14:textId="073BFB9C" w:rsidR="009C0FF7" w:rsidRDefault="003922D9" w:rsidP="00E6565D">
            <w:pPr>
              <w:rPr>
                <w:color w:val="auto"/>
              </w:rPr>
            </w:pPr>
            <w:r>
              <w:rPr>
                <w:color w:val="auto"/>
              </w:rPr>
              <w:t>70</w:t>
            </w:r>
            <w:r w:rsidR="009C0FF7">
              <w:rPr>
                <w:color w:val="auto"/>
              </w:rPr>
              <w:t>%</w:t>
            </w:r>
          </w:p>
        </w:tc>
        <w:tc>
          <w:tcPr>
            <w:tcW w:w="2158" w:type="dxa"/>
          </w:tcPr>
          <w:p w14:paraId="3839E133" w14:textId="17644FC0" w:rsidR="009C0FF7" w:rsidRDefault="004249DD" w:rsidP="00E6565D">
            <w:pPr>
              <w:rPr>
                <w:color w:val="auto"/>
              </w:rPr>
            </w:pPr>
            <w:r>
              <w:rPr>
                <w:color w:val="auto"/>
              </w:rPr>
              <w:t>3</w:t>
            </w:r>
          </w:p>
        </w:tc>
        <w:tc>
          <w:tcPr>
            <w:tcW w:w="2158" w:type="dxa"/>
          </w:tcPr>
          <w:p w14:paraId="1F812318" w14:textId="77777777" w:rsidR="009C0FF7" w:rsidRDefault="009C0FF7" w:rsidP="00E6565D">
            <w:pPr>
              <w:rPr>
                <w:color w:val="auto"/>
              </w:rPr>
            </w:pPr>
          </w:p>
        </w:tc>
      </w:tr>
      <w:tr w:rsidR="009C0FF7" w14:paraId="39410262" w14:textId="77777777" w:rsidTr="00E6565D">
        <w:tc>
          <w:tcPr>
            <w:tcW w:w="2157" w:type="dxa"/>
          </w:tcPr>
          <w:p w14:paraId="0B248B1B" w14:textId="77777777" w:rsidR="009C0FF7" w:rsidRDefault="009C0FF7" w:rsidP="00E6565D">
            <w:pPr>
              <w:rPr>
                <w:color w:val="auto"/>
              </w:rPr>
            </w:pPr>
            <w:r>
              <w:rPr>
                <w:color w:val="auto"/>
              </w:rPr>
              <w:t>Set 5</w:t>
            </w:r>
          </w:p>
        </w:tc>
        <w:tc>
          <w:tcPr>
            <w:tcW w:w="2157" w:type="dxa"/>
          </w:tcPr>
          <w:p w14:paraId="13F952BE" w14:textId="26C17002" w:rsidR="009C0FF7" w:rsidRDefault="003922D9" w:rsidP="00E6565D">
            <w:pPr>
              <w:rPr>
                <w:color w:val="auto"/>
              </w:rPr>
            </w:pPr>
            <w:r>
              <w:rPr>
                <w:color w:val="auto"/>
              </w:rPr>
              <w:t>7</w:t>
            </w:r>
            <w:r w:rsidR="009C0FF7">
              <w:rPr>
                <w:color w:val="auto"/>
              </w:rPr>
              <w:t>0%</w:t>
            </w:r>
          </w:p>
        </w:tc>
        <w:tc>
          <w:tcPr>
            <w:tcW w:w="2158" w:type="dxa"/>
          </w:tcPr>
          <w:p w14:paraId="5EE804E2" w14:textId="0067C545" w:rsidR="009C0FF7" w:rsidRDefault="004249DD" w:rsidP="00E6565D">
            <w:pPr>
              <w:rPr>
                <w:color w:val="auto"/>
              </w:rPr>
            </w:pPr>
            <w:r>
              <w:rPr>
                <w:color w:val="auto"/>
              </w:rPr>
              <w:t>3</w:t>
            </w:r>
          </w:p>
        </w:tc>
        <w:tc>
          <w:tcPr>
            <w:tcW w:w="2158" w:type="dxa"/>
          </w:tcPr>
          <w:p w14:paraId="06104558" w14:textId="77777777" w:rsidR="009C0FF7" w:rsidRDefault="009C0FF7" w:rsidP="00E6565D">
            <w:pPr>
              <w:rPr>
                <w:color w:val="auto"/>
              </w:rPr>
            </w:pPr>
          </w:p>
        </w:tc>
      </w:tr>
    </w:tbl>
    <w:p w14:paraId="065F138A" w14:textId="7C05E77F" w:rsidR="00EA7F43" w:rsidRDefault="00A32E35" w:rsidP="00A84CD6">
      <w:pPr>
        <w:rPr>
          <w:color w:val="auto"/>
        </w:rPr>
      </w:pPr>
      <w:r>
        <w:rPr>
          <w:color w:val="auto"/>
        </w:rPr>
        <w:t xml:space="preserve">A1 </w:t>
      </w:r>
      <w:r w:rsidR="00F742D3">
        <w:rPr>
          <w:color w:val="auto"/>
        </w:rPr>
        <w:t>DB Decline Bench Press:</w:t>
      </w:r>
      <w:r w:rsidR="00C94DEF">
        <w:rPr>
          <w:color w:val="auto"/>
        </w:rPr>
        <w:t xml:space="preserve"> 10/10/10</w:t>
      </w:r>
    </w:p>
    <w:p w14:paraId="2A2624C3" w14:textId="18E2FB5B" w:rsidR="00A32E35" w:rsidRDefault="00A32E35" w:rsidP="00A84CD6">
      <w:pPr>
        <w:rPr>
          <w:color w:val="auto"/>
        </w:rPr>
      </w:pPr>
      <w:r>
        <w:rPr>
          <w:color w:val="auto"/>
        </w:rPr>
        <w:t>A2 Bench Explosive pushups:</w:t>
      </w:r>
      <w:r w:rsidR="00C94DEF">
        <w:rPr>
          <w:color w:val="auto"/>
        </w:rPr>
        <w:t xml:space="preserve"> 5</w:t>
      </w:r>
    </w:p>
    <w:p w14:paraId="1F5CC6D5" w14:textId="7056878D" w:rsidR="00A32E35" w:rsidRDefault="00A32E35" w:rsidP="00A84CD6">
      <w:pPr>
        <w:rPr>
          <w:color w:val="auto"/>
        </w:rPr>
      </w:pPr>
      <w:r>
        <w:rPr>
          <w:color w:val="auto"/>
        </w:rPr>
        <w:t>(Hands on Bench feet on floor)</w:t>
      </w:r>
    </w:p>
    <w:p w14:paraId="2A2655EE" w14:textId="2F7DA521" w:rsidR="00F742D3" w:rsidRDefault="00A32E35" w:rsidP="00A84CD6">
      <w:pPr>
        <w:rPr>
          <w:color w:val="auto"/>
        </w:rPr>
      </w:pPr>
      <w:r>
        <w:rPr>
          <w:color w:val="auto"/>
        </w:rPr>
        <w:t>Cable Fly’s Superset (Mid</w:t>
      </w:r>
      <w:r w:rsidR="00C94DEF">
        <w:rPr>
          <w:color w:val="auto"/>
        </w:rPr>
        <w:t xml:space="preserve"> and </w:t>
      </w:r>
      <w:r>
        <w:rPr>
          <w:color w:val="auto"/>
        </w:rPr>
        <w:t>Low</w:t>
      </w:r>
      <w:r w:rsidR="00C94DEF">
        <w:rPr>
          <w:color w:val="auto"/>
        </w:rPr>
        <w:t xml:space="preserve"> back to back</w:t>
      </w:r>
      <w:r>
        <w:rPr>
          <w:color w:val="auto"/>
        </w:rPr>
        <w:t>):</w:t>
      </w:r>
      <w:r w:rsidR="00C94DEF">
        <w:rPr>
          <w:color w:val="auto"/>
        </w:rPr>
        <w:t xml:space="preserve"> 10/10/10</w:t>
      </w:r>
    </w:p>
    <w:p w14:paraId="1B236796" w14:textId="203ECE91" w:rsidR="00A32E35" w:rsidRDefault="00A32E35" w:rsidP="00A84CD6">
      <w:pPr>
        <w:rPr>
          <w:color w:val="auto"/>
        </w:rPr>
      </w:pPr>
      <w:r>
        <w:rPr>
          <w:color w:val="auto"/>
        </w:rPr>
        <w:t>Chin Up (Isometric Holds, Weighted):</w:t>
      </w:r>
      <w:r w:rsidR="00C94DEF">
        <w:rPr>
          <w:color w:val="auto"/>
        </w:rPr>
        <w:t xml:space="preserve"> 10 sec/10sec/10sec</w:t>
      </w:r>
    </w:p>
    <w:p w14:paraId="517AD797" w14:textId="540EE59E" w:rsidR="00A32E35" w:rsidRPr="00EA7F43" w:rsidRDefault="00A32E35" w:rsidP="00A84CD6">
      <w:pPr>
        <w:rPr>
          <w:color w:val="auto"/>
        </w:rPr>
      </w:pPr>
      <w:bookmarkStart w:id="6" w:name="_Hlk529920505"/>
      <w:r>
        <w:rPr>
          <w:color w:val="auto"/>
        </w:rPr>
        <w:t xml:space="preserve">Forearm Curls (Both Ways): </w:t>
      </w:r>
      <w:r w:rsidR="00C94DEF">
        <w:rPr>
          <w:color w:val="auto"/>
        </w:rPr>
        <w:t>20/20/20</w:t>
      </w:r>
    </w:p>
    <w:bookmarkEnd w:id="6"/>
    <w:p w14:paraId="499F5C7B" w14:textId="0F413388" w:rsidR="001349A0" w:rsidRDefault="001349A0" w:rsidP="00A84CD6">
      <w:pPr>
        <w:rPr>
          <w:color w:val="C00000"/>
          <w:sz w:val="56"/>
          <w:szCs w:val="56"/>
        </w:rPr>
      </w:pPr>
      <w:r>
        <w:rPr>
          <w:color w:val="C00000"/>
          <w:sz w:val="56"/>
          <w:szCs w:val="56"/>
        </w:rPr>
        <w:t>Thursday</w:t>
      </w:r>
    </w:p>
    <w:p w14:paraId="21CC252F" w14:textId="0CD6B4C4" w:rsidR="00C94DEF" w:rsidRDefault="00C94DEF" w:rsidP="00A84CD6">
      <w:pPr>
        <w:rPr>
          <w:color w:val="auto"/>
        </w:rPr>
      </w:pPr>
      <w:r>
        <w:rPr>
          <w:color w:val="auto"/>
        </w:rPr>
        <w:t>Deadlift:</w:t>
      </w:r>
    </w:p>
    <w:tbl>
      <w:tblPr>
        <w:tblStyle w:val="TableGrid"/>
        <w:tblW w:w="0" w:type="auto"/>
        <w:tblLook w:val="04A0" w:firstRow="1" w:lastRow="0" w:firstColumn="1" w:lastColumn="0" w:noHBand="0" w:noVBand="1"/>
      </w:tblPr>
      <w:tblGrid>
        <w:gridCol w:w="2157"/>
        <w:gridCol w:w="2157"/>
        <w:gridCol w:w="2158"/>
        <w:gridCol w:w="2158"/>
      </w:tblGrid>
      <w:tr w:rsidR="00E53186" w14:paraId="0DB0CC1B" w14:textId="77777777" w:rsidTr="00E6565D">
        <w:tc>
          <w:tcPr>
            <w:tcW w:w="2157" w:type="dxa"/>
          </w:tcPr>
          <w:p w14:paraId="57234FA7" w14:textId="77777777" w:rsidR="00E53186" w:rsidRDefault="00E53186" w:rsidP="00E6565D">
            <w:pPr>
              <w:rPr>
                <w:color w:val="auto"/>
              </w:rPr>
            </w:pPr>
            <w:bookmarkStart w:id="7" w:name="_Hlk529746286"/>
            <w:r>
              <w:rPr>
                <w:color w:val="auto"/>
              </w:rPr>
              <w:t>Set</w:t>
            </w:r>
          </w:p>
        </w:tc>
        <w:tc>
          <w:tcPr>
            <w:tcW w:w="2157" w:type="dxa"/>
          </w:tcPr>
          <w:p w14:paraId="00B39AB4" w14:textId="77777777" w:rsidR="00E53186" w:rsidRDefault="00E53186" w:rsidP="00E6565D">
            <w:pPr>
              <w:rPr>
                <w:color w:val="auto"/>
              </w:rPr>
            </w:pPr>
            <w:r>
              <w:rPr>
                <w:color w:val="auto"/>
              </w:rPr>
              <w:t>%</w:t>
            </w:r>
          </w:p>
        </w:tc>
        <w:tc>
          <w:tcPr>
            <w:tcW w:w="2158" w:type="dxa"/>
          </w:tcPr>
          <w:p w14:paraId="0542A77D" w14:textId="77777777" w:rsidR="00E53186" w:rsidRDefault="00E53186" w:rsidP="00E6565D">
            <w:pPr>
              <w:rPr>
                <w:color w:val="auto"/>
              </w:rPr>
            </w:pPr>
            <w:r>
              <w:rPr>
                <w:color w:val="auto"/>
              </w:rPr>
              <w:t>Reps</w:t>
            </w:r>
          </w:p>
        </w:tc>
        <w:tc>
          <w:tcPr>
            <w:tcW w:w="2158" w:type="dxa"/>
          </w:tcPr>
          <w:p w14:paraId="69200D72" w14:textId="77777777" w:rsidR="00E53186" w:rsidRDefault="00E53186" w:rsidP="00E6565D">
            <w:pPr>
              <w:rPr>
                <w:color w:val="auto"/>
              </w:rPr>
            </w:pPr>
            <w:r>
              <w:rPr>
                <w:color w:val="auto"/>
              </w:rPr>
              <w:t>Weight (fill in)</w:t>
            </w:r>
          </w:p>
        </w:tc>
      </w:tr>
      <w:tr w:rsidR="00E53186" w14:paraId="13556330" w14:textId="77777777" w:rsidTr="00E6565D">
        <w:tc>
          <w:tcPr>
            <w:tcW w:w="2157" w:type="dxa"/>
          </w:tcPr>
          <w:p w14:paraId="5292DB6F" w14:textId="77777777" w:rsidR="00E53186" w:rsidRDefault="00E53186" w:rsidP="00E6565D">
            <w:pPr>
              <w:rPr>
                <w:color w:val="auto"/>
              </w:rPr>
            </w:pPr>
            <w:r>
              <w:rPr>
                <w:color w:val="auto"/>
              </w:rPr>
              <w:t>Set 1</w:t>
            </w:r>
          </w:p>
        </w:tc>
        <w:tc>
          <w:tcPr>
            <w:tcW w:w="2157" w:type="dxa"/>
          </w:tcPr>
          <w:p w14:paraId="66F910EE" w14:textId="77777777" w:rsidR="00E53186" w:rsidRDefault="00E53186" w:rsidP="00E6565D">
            <w:pPr>
              <w:rPr>
                <w:color w:val="auto"/>
              </w:rPr>
            </w:pPr>
            <w:r>
              <w:rPr>
                <w:color w:val="auto"/>
              </w:rPr>
              <w:t>60%</w:t>
            </w:r>
          </w:p>
        </w:tc>
        <w:tc>
          <w:tcPr>
            <w:tcW w:w="2158" w:type="dxa"/>
          </w:tcPr>
          <w:p w14:paraId="7C0B71F8" w14:textId="7FA8A212" w:rsidR="00E53186" w:rsidRDefault="004249DD" w:rsidP="00E6565D">
            <w:pPr>
              <w:rPr>
                <w:color w:val="auto"/>
              </w:rPr>
            </w:pPr>
            <w:r>
              <w:rPr>
                <w:color w:val="auto"/>
              </w:rPr>
              <w:t>6</w:t>
            </w:r>
          </w:p>
        </w:tc>
        <w:tc>
          <w:tcPr>
            <w:tcW w:w="2158" w:type="dxa"/>
          </w:tcPr>
          <w:p w14:paraId="5E202C6E" w14:textId="77777777" w:rsidR="00E53186" w:rsidRDefault="00E53186" w:rsidP="00E6565D">
            <w:pPr>
              <w:rPr>
                <w:color w:val="auto"/>
              </w:rPr>
            </w:pPr>
          </w:p>
        </w:tc>
      </w:tr>
      <w:tr w:rsidR="00E53186" w14:paraId="2E6DDE16" w14:textId="77777777" w:rsidTr="00E6565D">
        <w:tc>
          <w:tcPr>
            <w:tcW w:w="2157" w:type="dxa"/>
          </w:tcPr>
          <w:p w14:paraId="4DCAD924" w14:textId="77777777" w:rsidR="00E53186" w:rsidRDefault="00E53186" w:rsidP="00E6565D">
            <w:pPr>
              <w:rPr>
                <w:color w:val="auto"/>
              </w:rPr>
            </w:pPr>
            <w:r>
              <w:rPr>
                <w:color w:val="auto"/>
              </w:rPr>
              <w:t>Set 2</w:t>
            </w:r>
          </w:p>
        </w:tc>
        <w:tc>
          <w:tcPr>
            <w:tcW w:w="2157" w:type="dxa"/>
          </w:tcPr>
          <w:p w14:paraId="79F91676" w14:textId="77777777" w:rsidR="00E53186" w:rsidRDefault="00E53186" w:rsidP="00E6565D">
            <w:pPr>
              <w:rPr>
                <w:color w:val="auto"/>
              </w:rPr>
            </w:pPr>
            <w:r>
              <w:rPr>
                <w:color w:val="auto"/>
              </w:rPr>
              <w:t>75%</w:t>
            </w:r>
          </w:p>
        </w:tc>
        <w:tc>
          <w:tcPr>
            <w:tcW w:w="2158" w:type="dxa"/>
          </w:tcPr>
          <w:p w14:paraId="63DFABA5" w14:textId="23C18B84" w:rsidR="00E53186" w:rsidRDefault="005630DF" w:rsidP="00E6565D">
            <w:pPr>
              <w:rPr>
                <w:color w:val="auto"/>
              </w:rPr>
            </w:pPr>
            <w:r>
              <w:rPr>
                <w:color w:val="auto"/>
              </w:rPr>
              <w:t>5</w:t>
            </w:r>
          </w:p>
        </w:tc>
        <w:tc>
          <w:tcPr>
            <w:tcW w:w="2158" w:type="dxa"/>
          </w:tcPr>
          <w:p w14:paraId="16C8BFAC" w14:textId="77777777" w:rsidR="00E53186" w:rsidRDefault="00E53186" w:rsidP="00E6565D">
            <w:pPr>
              <w:rPr>
                <w:color w:val="auto"/>
              </w:rPr>
            </w:pPr>
          </w:p>
        </w:tc>
      </w:tr>
      <w:tr w:rsidR="00E53186" w14:paraId="6A88187E" w14:textId="77777777" w:rsidTr="00E6565D">
        <w:tc>
          <w:tcPr>
            <w:tcW w:w="2157" w:type="dxa"/>
          </w:tcPr>
          <w:p w14:paraId="47EDB919" w14:textId="77777777" w:rsidR="00E53186" w:rsidRDefault="00E53186" w:rsidP="00E6565D">
            <w:pPr>
              <w:rPr>
                <w:color w:val="auto"/>
              </w:rPr>
            </w:pPr>
            <w:r>
              <w:rPr>
                <w:color w:val="auto"/>
              </w:rPr>
              <w:t>Set 3</w:t>
            </w:r>
          </w:p>
        </w:tc>
        <w:tc>
          <w:tcPr>
            <w:tcW w:w="2157" w:type="dxa"/>
          </w:tcPr>
          <w:p w14:paraId="05E2DC63" w14:textId="4894B9B5" w:rsidR="00E53186" w:rsidRDefault="005630DF" w:rsidP="00E6565D">
            <w:pPr>
              <w:rPr>
                <w:color w:val="auto"/>
              </w:rPr>
            </w:pPr>
            <w:r>
              <w:rPr>
                <w:color w:val="auto"/>
              </w:rPr>
              <w:t>75</w:t>
            </w:r>
            <w:r w:rsidR="00E53186">
              <w:rPr>
                <w:color w:val="auto"/>
              </w:rPr>
              <w:t>%</w:t>
            </w:r>
          </w:p>
        </w:tc>
        <w:tc>
          <w:tcPr>
            <w:tcW w:w="2158" w:type="dxa"/>
          </w:tcPr>
          <w:p w14:paraId="6B2D6F72" w14:textId="77777777" w:rsidR="00E53186" w:rsidRDefault="00E53186" w:rsidP="00E6565D">
            <w:pPr>
              <w:rPr>
                <w:color w:val="auto"/>
              </w:rPr>
            </w:pPr>
            <w:r>
              <w:rPr>
                <w:color w:val="auto"/>
              </w:rPr>
              <w:t xml:space="preserve">3 </w:t>
            </w:r>
          </w:p>
        </w:tc>
        <w:tc>
          <w:tcPr>
            <w:tcW w:w="2158" w:type="dxa"/>
          </w:tcPr>
          <w:p w14:paraId="49194C12" w14:textId="77777777" w:rsidR="00E53186" w:rsidRDefault="00E53186" w:rsidP="00E6565D">
            <w:pPr>
              <w:rPr>
                <w:color w:val="auto"/>
              </w:rPr>
            </w:pPr>
          </w:p>
        </w:tc>
      </w:tr>
      <w:tr w:rsidR="00E53186" w14:paraId="1CC1A2F0" w14:textId="77777777" w:rsidTr="00E6565D">
        <w:tc>
          <w:tcPr>
            <w:tcW w:w="2157" w:type="dxa"/>
          </w:tcPr>
          <w:p w14:paraId="02207E55" w14:textId="77777777" w:rsidR="00E53186" w:rsidRDefault="00E53186" w:rsidP="00E6565D">
            <w:pPr>
              <w:rPr>
                <w:color w:val="auto"/>
              </w:rPr>
            </w:pPr>
            <w:r>
              <w:rPr>
                <w:color w:val="auto"/>
              </w:rPr>
              <w:lastRenderedPageBreak/>
              <w:t>Set 4</w:t>
            </w:r>
          </w:p>
        </w:tc>
        <w:tc>
          <w:tcPr>
            <w:tcW w:w="2157" w:type="dxa"/>
          </w:tcPr>
          <w:p w14:paraId="339B2D37" w14:textId="7595AA8D" w:rsidR="00E53186" w:rsidRDefault="00E53186" w:rsidP="00E6565D">
            <w:pPr>
              <w:rPr>
                <w:color w:val="auto"/>
              </w:rPr>
            </w:pPr>
            <w:r>
              <w:rPr>
                <w:color w:val="auto"/>
              </w:rPr>
              <w:t>8</w:t>
            </w:r>
            <w:r w:rsidR="005630DF">
              <w:rPr>
                <w:color w:val="auto"/>
              </w:rPr>
              <w:t>0</w:t>
            </w:r>
            <w:r>
              <w:rPr>
                <w:color w:val="auto"/>
              </w:rPr>
              <w:t>%</w:t>
            </w:r>
          </w:p>
        </w:tc>
        <w:tc>
          <w:tcPr>
            <w:tcW w:w="2158" w:type="dxa"/>
          </w:tcPr>
          <w:p w14:paraId="63226282" w14:textId="45EA008D" w:rsidR="00E53186" w:rsidRDefault="004249DD" w:rsidP="00E6565D">
            <w:pPr>
              <w:rPr>
                <w:color w:val="auto"/>
              </w:rPr>
            </w:pPr>
            <w:r>
              <w:rPr>
                <w:color w:val="auto"/>
              </w:rPr>
              <w:t>2</w:t>
            </w:r>
            <w:r w:rsidR="00E53186">
              <w:rPr>
                <w:color w:val="auto"/>
              </w:rPr>
              <w:t xml:space="preserve"> </w:t>
            </w:r>
          </w:p>
        </w:tc>
        <w:tc>
          <w:tcPr>
            <w:tcW w:w="2158" w:type="dxa"/>
          </w:tcPr>
          <w:p w14:paraId="392A09AA" w14:textId="77777777" w:rsidR="00E53186" w:rsidRDefault="00E53186" w:rsidP="00E6565D">
            <w:pPr>
              <w:rPr>
                <w:color w:val="auto"/>
              </w:rPr>
            </w:pPr>
          </w:p>
        </w:tc>
      </w:tr>
      <w:tr w:rsidR="00E53186" w14:paraId="40C4A7BD" w14:textId="77777777" w:rsidTr="00E6565D">
        <w:tc>
          <w:tcPr>
            <w:tcW w:w="2157" w:type="dxa"/>
          </w:tcPr>
          <w:p w14:paraId="4B94A568" w14:textId="77777777" w:rsidR="00E53186" w:rsidRDefault="00E53186" w:rsidP="00E6565D">
            <w:pPr>
              <w:rPr>
                <w:color w:val="auto"/>
              </w:rPr>
            </w:pPr>
            <w:r>
              <w:rPr>
                <w:color w:val="auto"/>
              </w:rPr>
              <w:t>Set 5</w:t>
            </w:r>
          </w:p>
        </w:tc>
        <w:tc>
          <w:tcPr>
            <w:tcW w:w="2157" w:type="dxa"/>
          </w:tcPr>
          <w:p w14:paraId="209A66EB" w14:textId="6B49F6CB" w:rsidR="00E53186" w:rsidRDefault="00E53186" w:rsidP="00E6565D">
            <w:pPr>
              <w:rPr>
                <w:color w:val="auto"/>
              </w:rPr>
            </w:pPr>
            <w:r>
              <w:rPr>
                <w:color w:val="auto"/>
              </w:rPr>
              <w:t>8</w:t>
            </w:r>
            <w:r w:rsidR="005630DF">
              <w:rPr>
                <w:color w:val="auto"/>
              </w:rPr>
              <w:t>5</w:t>
            </w:r>
            <w:r>
              <w:rPr>
                <w:color w:val="auto"/>
              </w:rPr>
              <w:t>%</w:t>
            </w:r>
          </w:p>
        </w:tc>
        <w:tc>
          <w:tcPr>
            <w:tcW w:w="2158" w:type="dxa"/>
          </w:tcPr>
          <w:p w14:paraId="5E6AFA92" w14:textId="0A849AB8" w:rsidR="00E53186" w:rsidRDefault="004249DD" w:rsidP="00E6565D">
            <w:pPr>
              <w:rPr>
                <w:color w:val="auto"/>
              </w:rPr>
            </w:pPr>
            <w:r>
              <w:rPr>
                <w:color w:val="auto"/>
              </w:rPr>
              <w:t>2</w:t>
            </w:r>
          </w:p>
        </w:tc>
        <w:tc>
          <w:tcPr>
            <w:tcW w:w="2158" w:type="dxa"/>
          </w:tcPr>
          <w:p w14:paraId="491B8B87" w14:textId="77777777" w:rsidR="00E53186" w:rsidRDefault="00E53186" w:rsidP="00E6565D">
            <w:pPr>
              <w:rPr>
                <w:color w:val="auto"/>
              </w:rPr>
            </w:pPr>
          </w:p>
        </w:tc>
      </w:tr>
      <w:bookmarkEnd w:id="7"/>
    </w:tbl>
    <w:p w14:paraId="23E17D93" w14:textId="77777777" w:rsidR="00E53186" w:rsidRDefault="00E53186" w:rsidP="00A84CD6">
      <w:pPr>
        <w:rPr>
          <w:color w:val="auto"/>
        </w:rPr>
      </w:pPr>
    </w:p>
    <w:p w14:paraId="5A813BD4" w14:textId="3A82BE99" w:rsidR="00C94DEF" w:rsidRDefault="00C94DEF" w:rsidP="00A84CD6">
      <w:pPr>
        <w:rPr>
          <w:color w:val="auto"/>
        </w:rPr>
      </w:pPr>
      <w:r>
        <w:rPr>
          <w:color w:val="auto"/>
        </w:rPr>
        <w:t xml:space="preserve">Hack </w:t>
      </w:r>
      <w:r w:rsidR="003C1A21">
        <w:rPr>
          <w:color w:val="auto"/>
        </w:rPr>
        <w:t>Squats (if you don’t have this machine do goblet squats)</w:t>
      </w:r>
      <w:r>
        <w:rPr>
          <w:color w:val="auto"/>
        </w:rPr>
        <w:t>:</w:t>
      </w:r>
      <w:r w:rsidR="00A97401">
        <w:rPr>
          <w:color w:val="auto"/>
        </w:rPr>
        <w:t xml:space="preserve"> 12/12/12</w:t>
      </w:r>
    </w:p>
    <w:p w14:paraId="2AE10E9B" w14:textId="219C0B39" w:rsidR="00C94DEF" w:rsidRDefault="00C94DEF" w:rsidP="00A84CD6">
      <w:pPr>
        <w:rPr>
          <w:color w:val="auto"/>
        </w:rPr>
      </w:pPr>
      <w:r>
        <w:rPr>
          <w:color w:val="auto"/>
        </w:rPr>
        <w:t>Hamstring Curls:</w:t>
      </w:r>
      <w:r w:rsidR="00A97401">
        <w:rPr>
          <w:color w:val="auto"/>
        </w:rPr>
        <w:t xml:space="preserve"> 15/10/8/8</w:t>
      </w:r>
    </w:p>
    <w:p w14:paraId="16FA1AF1" w14:textId="6A368F71" w:rsidR="00C94DEF" w:rsidRDefault="00C94DEF" w:rsidP="00A84CD6">
      <w:pPr>
        <w:rPr>
          <w:color w:val="auto"/>
        </w:rPr>
      </w:pPr>
      <w:r>
        <w:rPr>
          <w:color w:val="auto"/>
        </w:rPr>
        <w:t>A1 Dumbbell Lunges:</w:t>
      </w:r>
      <w:r w:rsidR="00A97401">
        <w:rPr>
          <w:color w:val="auto"/>
        </w:rPr>
        <w:t xml:space="preserve"> 10/10/10</w:t>
      </w:r>
    </w:p>
    <w:p w14:paraId="2DCE9F6B" w14:textId="0A581618" w:rsidR="00C94DEF" w:rsidRDefault="00C94DEF" w:rsidP="00A84CD6">
      <w:pPr>
        <w:rPr>
          <w:color w:val="auto"/>
        </w:rPr>
      </w:pPr>
      <w:r>
        <w:rPr>
          <w:color w:val="auto"/>
        </w:rPr>
        <w:t>A2 Jump Squats:</w:t>
      </w:r>
      <w:r w:rsidR="00A97401">
        <w:rPr>
          <w:color w:val="auto"/>
        </w:rPr>
        <w:t xml:space="preserve"> Amrap</w:t>
      </w:r>
    </w:p>
    <w:p w14:paraId="37456A97" w14:textId="51CFFE42" w:rsidR="00C94DEF" w:rsidRDefault="00C94DEF" w:rsidP="00A84CD6">
      <w:pPr>
        <w:rPr>
          <w:color w:val="auto"/>
        </w:rPr>
      </w:pPr>
      <w:r>
        <w:rPr>
          <w:color w:val="auto"/>
        </w:rPr>
        <w:t>A1 Glute Bridges:</w:t>
      </w:r>
      <w:r w:rsidR="00A97401">
        <w:rPr>
          <w:color w:val="auto"/>
        </w:rPr>
        <w:t xml:space="preserve"> 8/8/8</w:t>
      </w:r>
    </w:p>
    <w:p w14:paraId="286427FC" w14:textId="4524DB57" w:rsidR="00C94DEF" w:rsidRDefault="00C94DEF" w:rsidP="00A84CD6">
      <w:pPr>
        <w:rPr>
          <w:color w:val="auto"/>
        </w:rPr>
      </w:pPr>
      <w:r>
        <w:rPr>
          <w:color w:val="auto"/>
        </w:rPr>
        <w:t>A2 Box Jumps:</w:t>
      </w:r>
      <w:r w:rsidR="00A97401">
        <w:rPr>
          <w:color w:val="auto"/>
        </w:rPr>
        <w:t xml:space="preserve"> 5</w:t>
      </w:r>
    </w:p>
    <w:p w14:paraId="30BA81DD" w14:textId="77777777" w:rsidR="00C94DEF" w:rsidRPr="00C94DEF" w:rsidRDefault="00C94DEF" w:rsidP="00A84CD6">
      <w:pPr>
        <w:rPr>
          <w:color w:val="auto"/>
        </w:rPr>
      </w:pPr>
    </w:p>
    <w:p w14:paraId="63AA8459" w14:textId="1487835C" w:rsidR="001349A0" w:rsidRDefault="001349A0" w:rsidP="00A84CD6">
      <w:pPr>
        <w:rPr>
          <w:color w:val="C00000"/>
          <w:sz w:val="56"/>
          <w:szCs w:val="56"/>
        </w:rPr>
      </w:pPr>
      <w:r>
        <w:rPr>
          <w:color w:val="C00000"/>
          <w:sz w:val="56"/>
          <w:szCs w:val="56"/>
        </w:rPr>
        <w:t>Friday</w:t>
      </w:r>
    </w:p>
    <w:p w14:paraId="2DC72E33" w14:textId="535680C3" w:rsidR="00C94DEF" w:rsidRDefault="00C94DEF" w:rsidP="00A84CD6">
      <w:pPr>
        <w:rPr>
          <w:color w:val="auto"/>
        </w:rPr>
      </w:pPr>
      <w:r>
        <w:rPr>
          <w:color w:val="auto"/>
        </w:rPr>
        <w:t>Floor Barbell Bench Press:</w:t>
      </w:r>
    </w:p>
    <w:tbl>
      <w:tblPr>
        <w:tblStyle w:val="TableGrid"/>
        <w:tblW w:w="0" w:type="auto"/>
        <w:tblLook w:val="04A0" w:firstRow="1" w:lastRow="0" w:firstColumn="1" w:lastColumn="0" w:noHBand="0" w:noVBand="1"/>
      </w:tblPr>
      <w:tblGrid>
        <w:gridCol w:w="2157"/>
        <w:gridCol w:w="2157"/>
        <w:gridCol w:w="2158"/>
        <w:gridCol w:w="2158"/>
      </w:tblGrid>
      <w:tr w:rsidR="00F01499" w14:paraId="3F52606C" w14:textId="77777777" w:rsidTr="00E6565D">
        <w:tc>
          <w:tcPr>
            <w:tcW w:w="2157" w:type="dxa"/>
          </w:tcPr>
          <w:p w14:paraId="302432C8" w14:textId="77777777" w:rsidR="00F01499" w:rsidRDefault="00F01499" w:rsidP="00E6565D">
            <w:pPr>
              <w:rPr>
                <w:color w:val="auto"/>
              </w:rPr>
            </w:pPr>
            <w:r>
              <w:rPr>
                <w:color w:val="auto"/>
              </w:rPr>
              <w:t>Set</w:t>
            </w:r>
          </w:p>
        </w:tc>
        <w:tc>
          <w:tcPr>
            <w:tcW w:w="2157" w:type="dxa"/>
          </w:tcPr>
          <w:p w14:paraId="77BCF00E" w14:textId="77777777" w:rsidR="00F01499" w:rsidRDefault="00F01499" w:rsidP="00E6565D">
            <w:pPr>
              <w:rPr>
                <w:color w:val="auto"/>
              </w:rPr>
            </w:pPr>
            <w:r>
              <w:rPr>
                <w:color w:val="auto"/>
              </w:rPr>
              <w:t>%</w:t>
            </w:r>
          </w:p>
        </w:tc>
        <w:tc>
          <w:tcPr>
            <w:tcW w:w="2158" w:type="dxa"/>
          </w:tcPr>
          <w:p w14:paraId="26523B47" w14:textId="77777777" w:rsidR="00F01499" w:rsidRDefault="00F01499" w:rsidP="00E6565D">
            <w:pPr>
              <w:rPr>
                <w:color w:val="auto"/>
              </w:rPr>
            </w:pPr>
            <w:r>
              <w:rPr>
                <w:color w:val="auto"/>
              </w:rPr>
              <w:t>Reps</w:t>
            </w:r>
          </w:p>
        </w:tc>
        <w:tc>
          <w:tcPr>
            <w:tcW w:w="2158" w:type="dxa"/>
          </w:tcPr>
          <w:p w14:paraId="3BB8E5BD" w14:textId="77777777" w:rsidR="00F01499" w:rsidRDefault="00F01499" w:rsidP="00E6565D">
            <w:pPr>
              <w:rPr>
                <w:color w:val="auto"/>
              </w:rPr>
            </w:pPr>
            <w:r>
              <w:rPr>
                <w:color w:val="auto"/>
              </w:rPr>
              <w:t>Weight (fill in)</w:t>
            </w:r>
          </w:p>
        </w:tc>
      </w:tr>
      <w:tr w:rsidR="00F01499" w14:paraId="0DDD95CE" w14:textId="77777777" w:rsidTr="00E6565D">
        <w:tc>
          <w:tcPr>
            <w:tcW w:w="2157" w:type="dxa"/>
          </w:tcPr>
          <w:p w14:paraId="5649E421" w14:textId="77777777" w:rsidR="00F01499" w:rsidRDefault="00F01499" w:rsidP="00E6565D">
            <w:pPr>
              <w:rPr>
                <w:color w:val="auto"/>
              </w:rPr>
            </w:pPr>
            <w:r>
              <w:rPr>
                <w:color w:val="auto"/>
              </w:rPr>
              <w:t>Set 1</w:t>
            </w:r>
          </w:p>
        </w:tc>
        <w:tc>
          <w:tcPr>
            <w:tcW w:w="2157" w:type="dxa"/>
          </w:tcPr>
          <w:p w14:paraId="6BC1981B" w14:textId="77777777" w:rsidR="00F01499" w:rsidRDefault="00F01499" w:rsidP="00E6565D">
            <w:pPr>
              <w:rPr>
                <w:color w:val="auto"/>
              </w:rPr>
            </w:pPr>
            <w:r>
              <w:rPr>
                <w:color w:val="auto"/>
              </w:rPr>
              <w:t>60%</w:t>
            </w:r>
          </w:p>
        </w:tc>
        <w:tc>
          <w:tcPr>
            <w:tcW w:w="2158" w:type="dxa"/>
          </w:tcPr>
          <w:p w14:paraId="7CF54701" w14:textId="77777777" w:rsidR="00F01499" w:rsidRDefault="00F01499" w:rsidP="00E6565D">
            <w:pPr>
              <w:rPr>
                <w:color w:val="auto"/>
              </w:rPr>
            </w:pPr>
            <w:r>
              <w:rPr>
                <w:color w:val="auto"/>
              </w:rPr>
              <w:t>8</w:t>
            </w:r>
          </w:p>
        </w:tc>
        <w:tc>
          <w:tcPr>
            <w:tcW w:w="2158" w:type="dxa"/>
          </w:tcPr>
          <w:p w14:paraId="68B1F3A9" w14:textId="77777777" w:rsidR="00F01499" w:rsidRDefault="00F01499" w:rsidP="00E6565D">
            <w:pPr>
              <w:rPr>
                <w:color w:val="auto"/>
              </w:rPr>
            </w:pPr>
          </w:p>
        </w:tc>
      </w:tr>
      <w:tr w:rsidR="00F01499" w14:paraId="4479B6A3" w14:textId="77777777" w:rsidTr="00E6565D">
        <w:tc>
          <w:tcPr>
            <w:tcW w:w="2157" w:type="dxa"/>
          </w:tcPr>
          <w:p w14:paraId="08C8B989" w14:textId="77777777" w:rsidR="00F01499" w:rsidRDefault="00F01499" w:rsidP="00E6565D">
            <w:pPr>
              <w:rPr>
                <w:color w:val="auto"/>
              </w:rPr>
            </w:pPr>
            <w:r>
              <w:rPr>
                <w:color w:val="auto"/>
              </w:rPr>
              <w:t>Set 2</w:t>
            </w:r>
          </w:p>
        </w:tc>
        <w:tc>
          <w:tcPr>
            <w:tcW w:w="2157" w:type="dxa"/>
          </w:tcPr>
          <w:p w14:paraId="17826B01" w14:textId="3B6326FC" w:rsidR="00F01499" w:rsidRDefault="00F01499" w:rsidP="00E6565D">
            <w:pPr>
              <w:rPr>
                <w:color w:val="auto"/>
              </w:rPr>
            </w:pPr>
            <w:r>
              <w:rPr>
                <w:color w:val="auto"/>
              </w:rPr>
              <w:t>70%</w:t>
            </w:r>
          </w:p>
        </w:tc>
        <w:tc>
          <w:tcPr>
            <w:tcW w:w="2158" w:type="dxa"/>
          </w:tcPr>
          <w:p w14:paraId="014FBB9E" w14:textId="381D551E" w:rsidR="00F01499" w:rsidRDefault="00F01499" w:rsidP="00E6565D">
            <w:pPr>
              <w:rPr>
                <w:color w:val="auto"/>
              </w:rPr>
            </w:pPr>
            <w:r>
              <w:rPr>
                <w:color w:val="auto"/>
              </w:rPr>
              <w:t>6</w:t>
            </w:r>
          </w:p>
        </w:tc>
        <w:tc>
          <w:tcPr>
            <w:tcW w:w="2158" w:type="dxa"/>
          </w:tcPr>
          <w:p w14:paraId="6ADD3CFD" w14:textId="77777777" w:rsidR="00F01499" w:rsidRDefault="00F01499" w:rsidP="00E6565D">
            <w:pPr>
              <w:rPr>
                <w:color w:val="auto"/>
              </w:rPr>
            </w:pPr>
          </w:p>
        </w:tc>
      </w:tr>
      <w:tr w:rsidR="00F01499" w14:paraId="400D1CE5" w14:textId="77777777" w:rsidTr="00E6565D">
        <w:tc>
          <w:tcPr>
            <w:tcW w:w="2157" w:type="dxa"/>
          </w:tcPr>
          <w:p w14:paraId="0C6072D8" w14:textId="77777777" w:rsidR="00F01499" w:rsidRDefault="00F01499" w:rsidP="00E6565D">
            <w:pPr>
              <w:rPr>
                <w:color w:val="auto"/>
              </w:rPr>
            </w:pPr>
            <w:r>
              <w:rPr>
                <w:color w:val="auto"/>
              </w:rPr>
              <w:t>Set 3</w:t>
            </w:r>
          </w:p>
        </w:tc>
        <w:tc>
          <w:tcPr>
            <w:tcW w:w="2157" w:type="dxa"/>
          </w:tcPr>
          <w:p w14:paraId="6B2283F6" w14:textId="21A5C37F" w:rsidR="00F01499" w:rsidRDefault="00F01499" w:rsidP="00E6565D">
            <w:pPr>
              <w:rPr>
                <w:color w:val="auto"/>
              </w:rPr>
            </w:pPr>
            <w:r>
              <w:rPr>
                <w:color w:val="auto"/>
              </w:rPr>
              <w:t>80%</w:t>
            </w:r>
          </w:p>
        </w:tc>
        <w:tc>
          <w:tcPr>
            <w:tcW w:w="2158" w:type="dxa"/>
          </w:tcPr>
          <w:p w14:paraId="262D56C0" w14:textId="7495E230" w:rsidR="00F01499" w:rsidRDefault="00F01499" w:rsidP="00E6565D">
            <w:pPr>
              <w:rPr>
                <w:color w:val="auto"/>
              </w:rPr>
            </w:pPr>
            <w:r>
              <w:rPr>
                <w:color w:val="auto"/>
              </w:rPr>
              <w:t xml:space="preserve">4 </w:t>
            </w:r>
          </w:p>
        </w:tc>
        <w:tc>
          <w:tcPr>
            <w:tcW w:w="2158" w:type="dxa"/>
          </w:tcPr>
          <w:p w14:paraId="3465CA42" w14:textId="77777777" w:rsidR="00F01499" w:rsidRDefault="00F01499" w:rsidP="00E6565D">
            <w:pPr>
              <w:rPr>
                <w:color w:val="auto"/>
              </w:rPr>
            </w:pPr>
          </w:p>
        </w:tc>
      </w:tr>
      <w:tr w:rsidR="00F01499" w14:paraId="7659B424" w14:textId="77777777" w:rsidTr="00E6565D">
        <w:tc>
          <w:tcPr>
            <w:tcW w:w="2157" w:type="dxa"/>
          </w:tcPr>
          <w:p w14:paraId="521A4BA4" w14:textId="77777777" w:rsidR="00F01499" w:rsidRDefault="00F01499" w:rsidP="00E6565D">
            <w:pPr>
              <w:rPr>
                <w:color w:val="auto"/>
              </w:rPr>
            </w:pPr>
            <w:r>
              <w:rPr>
                <w:color w:val="auto"/>
              </w:rPr>
              <w:t>Set 4</w:t>
            </w:r>
          </w:p>
        </w:tc>
        <w:tc>
          <w:tcPr>
            <w:tcW w:w="2157" w:type="dxa"/>
          </w:tcPr>
          <w:p w14:paraId="55D4B33C" w14:textId="19EE3F36" w:rsidR="00F01499" w:rsidRDefault="00F01499" w:rsidP="00E6565D">
            <w:pPr>
              <w:rPr>
                <w:color w:val="auto"/>
              </w:rPr>
            </w:pPr>
            <w:r>
              <w:rPr>
                <w:color w:val="auto"/>
              </w:rPr>
              <w:t>85%</w:t>
            </w:r>
          </w:p>
        </w:tc>
        <w:tc>
          <w:tcPr>
            <w:tcW w:w="2158" w:type="dxa"/>
          </w:tcPr>
          <w:p w14:paraId="5BECEAC6" w14:textId="6663B828" w:rsidR="00F01499" w:rsidRDefault="00F01499" w:rsidP="00E6565D">
            <w:pPr>
              <w:rPr>
                <w:color w:val="auto"/>
              </w:rPr>
            </w:pPr>
            <w:r>
              <w:rPr>
                <w:color w:val="auto"/>
              </w:rPr>
              <w:t>3</w:t>
            </w:r>
          </w:p>
        </w:tc>
        <w:tc>
          <w:tcPr>
            <w:tcW w:w="2158" w:type="dxa"/>
          </w:tcPr>
          <w:p w14:paraId="2AF78FF0" w14:textId="77777777" w:rsidR="00F01499" w:rsidRDefault="00F01499" w:rsidP="00E6565D">
            <w:pPr>
              <w:rPr>
                <w:color w:val="auto"/>
              </w:rPr>
            </w:pPr>
          </w:p>
        </w:tc>
      </w:tr>
      <w:tr w:rsidR="00F01499" w14:paraId="7016CBCC" w14:textId="77777777" w:rsidTr="00E6565D">
        <w:tc>
          <w:tcPr>
            <w:tcW w:w="2157" w:type="dxa"/>
          </w:tcPr>
          <w:p w14:paraId="6A60ADA1" w14:textId="77777777" w:rsidR="00F01499" w:rsidRDefault="00F01499" w:rsidP="00E6565D">
            <w:pPr>
              <w:rPr>
                <w:color w:val="auto"/>
              </w:rPr>
            </w:pPr>
            <w:r>
              <w:rPr>
                <w:color w:val="auto"/>
              </w:rPr>
              <w:t>Set 5</w:t>
            </w:r>
          </w:p>
        </w:tc>
        <w:tc>
          <w:tcPr>
            <w:tcW w:w="2157" w:type="dxa"/>
          </w:tcPr>
          <w:p w14:paraId="19F1F0B4" w14:textId="77777777" w:rsidR="00F01499" w:rsidRDefault="00F01499" w:rsidP="00E6565D">
            <w:pPr>
              <w:rPr>
                <w:color w:val="auto"/>
              </w:rPr>
            </w:pPr>
            <w:r>
              <w:rPr>
                <w:color w:val="auto"/>
              </w:rPr>
              <w:t>85%</w:t>
            </w:r>
          </w:p>
        </w:tc>
        <w:tc>
          <w:tcPr>
            <w:tcW w:w="2158" w:type="dxa"/>
          </w:tcPr>
          <w:p w14:paraId="71ABDC7D" w14:textId="5E04FE4A" w:rsidR="00F01499" w:rsidRDefault="004249DD" w:rsidP="00E6565D">
            <w:pPr>
              <w:rPr>
                <w:color w:val="auto"/>
              </w:rPr>
            </w:pPr>
            <w:r>
              <w:rPr>
                <w:color w:val="auto"/>
              </w:rPr>
              <w:t>3</w:t>
            </w:r>
          </w:p>
        </w:tc>
        <w:tc>
          <w:tcPr>
            <w:tcW w:w="2158" w:type="dxa"/>
          </w:tcPr>
          <w:p w14:paraId="6936A2F7" w14:textId="77777777" w:rsidR="00F01499" w:rsidRDefault="00F01499" w:rsidP="00E6565D">
            <w:pPr>
              <w:rPr>
                <w:color w:val="auto"/>
              </w:rPr>
            </w:pPr>
          </w:p>
        </w:tc>
      </w:tr>
    </w:tbl>
    <w:p w14:paraId="38968BCA" w14:textId="77777777" w:rsidR="00F01499" w:rsidRDefault="00F01499" w:rsidP="00A84CD6">
      <w:pPr>
        <w:rPr>
          <w:color w:val="auto"/>
        </w:rPr>
      </w:pPr>
    </w:p>
    <w:p w14:paraId="0DB5DE2A" w14:textId="26E8F020" w:rsidR="00C94DEF" w:rsidRDefault="00C94DEF" w:rsidP="00A84CD6">
      <w:pPr>
        <w:rPr>
          <w:color w:val="auto"/>
        </w:rPr>
      </w:pPr>
      <w:r>
        <w:rPr>
          <w:color w:val="auto"/>
        </w:rPr>
        <w:t>Single Arm Incline Dumbbell Bench Press:</w:t>
      </w:r>
      <w:r w:rsidR="00A6673E">
        <w:rPr>
          <w:color w:val="auto"/>
        </w:rPr>
        <w:t xml:space="preserve"> 8/8/8</w:t>
      </w:r>
    </w:p>
    <w:p w14:paraId="3360B1D2" w14:textId="11DBDE12" w:rsidR="00C94DEF" w:rsidRDefault="00C94DEF" w:rsidP="00A84CD6">
      <w:pPr>
        <w:rPr>
          <w:color w:val="auto"/>
        </w:rPr>
      </w:pPr>
      <w:r>
        <w:rPr>
          <w:color w:val="auto"/>
        </w:rPr>
        <w:t>Lying Band Pull Apart:</w:t>
      </w:r>
      <w:r w:rsidR="00A6673E">
        <w:rPr>
          <w:color w:val="auto"/>
        </w:rPr>
        <w:t xml:space="preserve"> 10/10/10</w:t>
      </w:r>
    </w:p>
    <w:p w14:paraId="3AE31C93" w14:textId="78E8DB5E" w:rsidR="00A6673E" w:rsidRDefault="00A6673E" w:rsidP="00A84CD6">
      <w:pPr>
        <w:rPr>
          <w:color w:val="auto"/>
        </w:rPr>
      </w:pPr>
      <w:r>
        <w:rPr>
          <w:color w:val="auto"/>
        </w:rPr>
        <w:t xml:space="preserve">(grab a stretchy band, lay on a bench, keep back </w:t>
      </w:r>
      <w:r w:rsidR="00994CA8">
        <w:rPr>
          <w:color w:val="auto"/>
        </w:rPr>
        <w:t>tight (</w:t>
      </w:r>
      <w:r>
        <w:rPr>
          <w:color w:val="auto"/>
        </w:rPr>
        <w:t>shoulder blades together</w:t>
      </w:r>
      <w:r w:rsidR="00994CA8">
        <w:rPr>
          <w:color w:val="auto"/>
        </w:rPr>
        <w:t>)</w:t>
      </w:r>
      <w:r>
        <w:rPr>
          <w:color w:val="auto"/>
        </w:rPr>
        <w:t xml:space="preserve"> and pull </w:t>
      </w:r>
      <w:r w:rsidR="00994CA8">
        <w:rPr>
          <w:color w:val="auto"/>
        </w:rPr>
        <w:t xml:space="preserve">band </w:t>
      </w:r>
      <w:r>
        <w:rPr>
          <w:color w:val="auto"/>
        </w:rPr>
        <w:t xml:space="preserve">apart as if you are trying to </w:t>
      </w:r>
      <w:r w:rsidR="00994CA8">
        <w:rPr>
          <w:color w:val="auto"/>
        </w:rPr>
        <w:t xml:space="preserve">move people out the way </w:t>
      </w:r>
      <w:r w:rsidR="00A97401">
        <w:rPr>
          <w:color w:val="auto"/>
        </w:rPr>
        <w:t>because</w:t>
      </w:r>
      <w:r w:rsidR="00994CA8">
        <w:rPr>
          <w:color w:val="auto"/>
        </w:rPr>
        <w:t xml:space="preserve"> real gains are coming </w:t>
      </w:r>
      <w:r w:rsidR="00A97401">
        <w:rPr>
          <w:color w:val="auto"/>
        </w:rPr>
        <w:t>through)</w:t>
      </w:r>
    </w:p>
    <w:p w14:paraId="43D7CFD2" w14:textId="38BB751A" w:rsidR="00C94DEF" w:rsidRDefault="00C94DEF" w:rsidP="00A84CD6">
      <w:pPr>
        <w:rPr>
          <w:color w:val="auto"/>
        </w:rPr>
      </w:pPr>
      <w:r>
        <w:rPr>
          <w:color w:val="auto"/>
        </w:rPr>
        <w:t>Dips (weighted):</w:t>
      </w:r>
      <w:r w:rsidR="00A6673E">
        <w:rPr>
          <w:color w:val="auto"/>
        </w:rPr>
        <w:t xml:space="preserve"> 10/10/10/10</w:t>
      </w:r>
    </w:p>
    <w:p w14:paraId="62F46659" w14:textId="7E96CE55" w:rsidR="00C94DEF" w:rsidRDefault="00C94DEF" w:rsidP="00A84CD6">
      <w:pPr>
        <w:rPr>
          <w:color w:val="auto"/>
        </w:rPr>
      </w:pPr>
      <w:r>
        <w:rPr>
          <w:color w:val="auto"/>
        </w:rPr>
        <w:t>Slightly Outside Shoulder with Pull Ups:</w:t>
      </w:r>
      <w:r w:rsidR="00A6673E">
        <w:rPr>
          <w:color w:val="auto"/>
        </w:rPr>
        <w:t xml:space="preserve"> 8/8/8/8</w:t>
      </w:r>
    </w:p>
    <w:p w14:paraId="7E8E3F75" w14:textId="77777777" w:rsidR="004E7D0F" w:rsidRPr="00EA7F43" w:rsidRDefault="004E7D0F" w:rsidP="004E7D0F">
      <w:pPr>
        <w:rPr>
          <w:color w:val="auto"/>
        </w:rPr>
      </w:pPr>
      <w:r>
        <w:rPr>
          <w:color w:val="auto"/>
        </w:rPr>
        <w:t>Forearm Curls (Both Ways): 20/20/20</w:t>
      </w:r>
    </w:p>
    <w:p w14:paraId="30824DCB" w14:textId="0756A7F2" w:rsidR="00C94DEF" w:rsidRPr="00C94DEF" w:rsidRDefault="00C94DEF" w:rsidP="00A84CD6">
      <w:pPr>
        <w:rPr>
          <w:color w:val="auto"/>
        </w:rPr>
      </w:pPr>
    </w:p>
    <w:p w14:paraId="30AFA7FB" w14:textId="3126733A" w:rsidR="00C94DEF" w:rsidRDefault="001349A0" w:rsidP="00A84CD6">
      <w:pPr>
        <w:rPr>
          <w:color w:val="auto"/>
        </w:rPr>
      </w:pPr>
      <w:r>
        <w:rPr>
          <w:color w:val="C00000"/>
          <w:sz w:val="56"/>
          <w:szCs w:val="56"/>
        </w:rPr>
        <w:lastRenderedPageBreak/>
        <w:t>Saturday</w:t>
      </w:r>
      <w:r w:rsidR="00C94DEF" w:rsidRPr="00C94DEF">
        <w:rPr>
          <w:color w:val="auto"/>
        </w:rPr>
        <w:t xml:space="preserve"> </w:t>
      </w:r>
    </w:p>
    <w:p w14:paraId="2B1F4D44" w14:textId="485770A7" w:rsidR="00A6673E" w:rsidRDefault="00A6673E" w:rsidP="00A84CD6">
      <w:pPr>
        <w:rPr>
          <w:color w:val="auto"/>
        </w:rPr>
      </w:pPr>
      <w:r>
        <w:rPr>
          <w:color w:val="auto"/>
        </w:rPr>
        <w:t>OFF</w:t>
      </w:r>
    </w:p>
    <w:p w14:paraId="3D576EA2" w14:textId="0FD9CE8A" w:rsidR="00C94DEF" w:rsidRDefault="00C94DEF" w:rsidP="00A84CD6">
      <w:pPr>
        <w:rPr>
          <w:color w:val="auto"/>
        </w:rPr>
      </w:pPr>
    </w:p>
    <w:p w14:paraId="259FC902" w14:textId="77DC013A" w:rsidR="001349A0" w:rsidRDefault="001349A0" w:rsidP="00A84CD6">
      <w:pPr>
        <w:rPr>
          <w:color w:val="C00000"/>
          <w:sz w:val="56"/>
          <w:szCs w:val="56"/>
        </w:rPr>
      </w:pPr>
    </w:p>
    <w:p w14:paraId="4E27F8B1" w14:textId="635FC3A6" w:rsidR="001349A0" w:rsidRPr="001349A0" w:rsidRDefault="001349A0" w:rsidP="00A84CD6">
      <w:pPr>
        <w:rPr>
          <w:color w:val="C00000"/>
          <w:sz w:val="56"/>
          <w:szCs w:val="56"/>
        </w:rPr>
      </w:pPr>
      <w:r>
        <w:rPr>
          <w:color w:val="C00000"/>
          <w:sz w:val="56"/>
          <w:szCs w:val="56"/>
        </w:rPr>
        <w:t>Sunday</w:t>
      </w:r>
    </w:p>
    <w:p w14:paraId="1873CF3E" w14:textId="772EEB8A" w:rsidR="001349A0" w:rsidRDefault="00A6673E" w:rsidP="00A84CD6">
      <w:pPr>
        <w:rPr>
          <w:color w:val="auto"/>
        </w:rPr>
      </w:pPr>
      <w:r>
        <w:rPr>
          <w:color w:val="auto"/>
        </w:rPr>
        <w:t>OFF</w:t>
      </w:r>
    </w:p>
    <w:p w14:paraId="5E0F0C22" w14:textId="02517010" w:rsidR="00A6673E" w:rsidRDefault="00A6673E" w:rsidP="00377FC7">
      <w:pPr>
        <w:rPr>
          <w:color w:val="auto"/>
        </w:rPr>
      </w:pPr>
    </w:p>
    <w:p w14:paraId="0944C505" w14:textId="2E4714EE" w:rsidR="00A6673E" w:rsidRDefault="00A6673E" w:rsidP="00377FC7">
      <w:pPr>
        <w:rPr>
          <w:color w:val="auto"/>
        </w:rPr>
      </w:pPr>
    </w:p>
    <w:p w14:paraId="77FABD33" w14:textId="69393ACF" w:rsidR="00A6673E" w:rsidRDefault="00A6673E" w:rsidP="00377FC7">
      <w:pPr>
        <w:rPr>
          <w:color w:val="auto"/>
        </w:rPr>
      </w:pPr>
    </w:p>
    <w:p w14:paraId="5392015F" w14:textId="234B821D" w:rsidR="00A6673E" w:rsidRDefault="00A6673E" w:rsidP="00377FC7">
      <w:pPr>
        <w:rPr>
          <w:color w:val="auto"/>
        </w:rPr>
      </w:pPr>
    </w:p>
    <w:p w14:paraId="22CB5BE4" w14:textId="6E910CFF" w:rsidR="00A6673E" w:rsidRDefault="00A6673E" w:rsidP="00377FC7">
      <w:pPr>
        <w:rPr>
          <w:color w:val="auto"/>
        </w:rPr>
      </w:pPr>
    </w:p>
    <w:p w14:paraId="4DAC844D" w14:textId="6E5C6CF0" w:rsidR="00A6673E" w:rsidRDefault="00A6673E" w:rsidP="00377FC7">
      <w:pPr>
        <w:rPr>
          <w:color w:val="auto"/>
        </w:rPr>
      </w:pPr>
    </w:p>
    <w:p w14:paraId="6ACC33C3" w14:textId="36EAB45B" w:rsidR="00A6673E" w:rsidRDefault="00A6673E" w:rsidP="00377FC7">
      <w:pPr>
        <w:rPr>
          <w:color w:val="auto"/>
        </w:rPr>
      </w:pPr>
    </w:p>
    <w:p w14:paraId="6515CBEA" w14:textId="103CCD71" w:rsidR="00A6673E" w:rsidRDefault="00A6673E" w:rsidP="00377FC7">
      <w:pPr>
        <w:rPr>
          <w:color w:val="auto"/>
        </w:rPr>
      </w:pPr>
    </w:p>
    <w:p w14:paraId="07A21E14" w14:textId="71689751" w:rsidR="00A6673E" w:rsidRDefault="00A6673E" w:rsidP="00377FC7">
      <w:pPr>
        <w:rPr>
          <w:color w:val="auto"/>
        </w:rPr>
      </w:pPr>
    </w:p>
    <w:p w14:paraId="5481E527" w14:textId="1640E435" w:rsidR="00A6673E" w:rsidRDefault="00A6673E" w:rsidP="00377FC7">
      <w:pPr>
        <w:rPr>
          <w:color w:val="auto"/>
        </w:rPr>
      </w:pPr>
    </w:p>
    <w:p w14:paraId="527F9354" w14:textId="0343E1B3" w:rsidR="00A6673E" w:rsidRDefault="00A6673E" w:rsidP="00377FC7">
      <w:pPr>
        <w:rPr>
          <w:color w:val="auto"/>
        </w:rPr>
      </w:pPr>
    </w:p>
    <w:p w14:paraId="2EB08D76" w14:textId="77777777" w:rsidR="002238C7" w:rsidRDefault="002238C7" w:rsidP="00A6673E">
      <w:pPr>
        <w:rPr>
          <w:color w:val="00A0B8" w:themeColor="accent1"/>
          <w:sz w:val="56"/>
          <w:szCs w:val="56"/>
        </w:rPr>
      </w:pPr>
    </w:p>
    <w:p w14:paraId="30245A11" w14:textId="77777777" w:rsidR="002238C7" w:rsidRDefault="002238C7" w:rsidP="00A6673E">
      <w:pPr>
        <w:rPr>
          <w:color w:val="00A0B8" w:themeColor="accent1"/>
          <w:sz w:val="56"/>
          <w:szCs w:val="56"/>
        </w:rPr>
      </w:pPr>
    </w:p>
    <w:p w14:paraId="7FCC39E2" w14:textId="77777777" w:rsidR="002238C7" w:rsidRDefault="002238C7" w:rsidP="00A6673E">
      <w:pPr>
        <w:rPr>
          <w:color w:val="00A0B8" w:themeColor="accent1"/>
          <w:sz w:val="56"/>
          <w:szCs w:val="56"/>
        </w:rPr>
      </w:pPr>
    </w:p>
    <w:p w14:paraId="13EB6FD0" w14:textId="77777777" w:rsidR="002238C7" w:rsidRDefault="002238C7" w:rsidP="00A6673E">
      <w:pPr>
        <w:rPr>
          <w:color w:val="00A0B8" w:themeColor="accent1"/>
          <w:sz w:val="56"/>
          <w:szCs w:val="56"/>
        </w:rPr>
      </w:pPr>
    </w:p>
    <w:p w14:paraId="6618D8D0" w14:textId="58D58F68" w:rsidR="00A6673E" w:rsidRPr="00A6673E" w:rsidRDefault="00A6673E" w:rsidP="00A6673E">
      <w:pPr>
        <w:rPr>
          <w:color w:val="00A0B8" w:themeColor="accent1"/>
          <w:sz w:val="56"/>
          <w:szCs w:val="56"/>
        </w:rPr>
      </w:pPr>
      <w:r w:rsidRPr="00A6673E">
        <w:rPr>
          <w:color w:val="00A0B8" w:themeColor="accent1"/>
          <w:sz w:val="56"/>
          <w:szCs w:val="56"/>
        </w:rPr>
        <w:t>Week 2</w:t>
      </w:r>
    </w:p>
    <w:p w14:paraId="2CEFC15C" w14:textId="2CBCE7E4" w:rsidR="00A6673E" w:rsidRPr="00A6673E" w:rsidRDefault="00A6673E" w:rsidP="00A6673E">
      <w:pPr>
        <w:rPr>
          <w:color w:val="C00000"/>
          <w:sz w:val="56"/>
          <w:szCs w:val="56"/>
        </w:rPr>
      </w:pPr>
      <w:r w:rsidRPr="00A6673E">
        <w:rPr>
          <w:color w:val="C00000"/>
          <w:sz w:val="56"/>
          <w:szCs w:val="56"/>
        </w:rPr>
        <w:t>Monday</w:t>
      </w:r>
    </w:p>
    <w:p w14:paraId="04D9BEB1" w14:textId="6E3F95F7" w:rsidR="00A6673E" w:rsidRDefault="00A6673E" w:rsidP="00A6673E">
      <w:pPr>
        <w:rPr>
          <w:color w:val="auto"/>
        </w:rPr>
      </w:pPr>
      <w:r w:rsidRPr="00A6673E">
        <w:rPr>
          <w:color w:val="auto"/>
        </w:rPr>
        <w:t>Barbell Bench Press:</w:t>
      </w:r>
    </w:p>
    <w:tbl>
      <w:tblPr>
        <w:tblStyle w:val="TableGrid"/>
        <w:tblW w:w="0" w:type="auto"/>
        <w:tblLook w:val="04A0" w:firstRow="1" w:lastRow="0" w:firstColumn="1" w:lastColumn="0" w:noHBand="0" w:noVBand="1"/>
      </w:tblPr>
      <w:tblGrid>
        <w:gridCol w:w="2157"/>
        <w:gridCol w:w="2157"/>
        <w:gridCol w:w="2158"/>
        <w:gridCol w:w="2158"/>
      </w:tblGrid>
      <w:tr w:rsidR="002238C7" w14:paraId="05121B16" w14:textId="77777777" w:rsidTr="00E6565D">
        <w:tc>
          <w:tcPr>
            <w:tcW w:w="2157" w:type="dxa"/>
          </w:tcPr>
          <w:p w14:paraId="32C4298D" w14:textId="77777777" w:rsidR="002238C7" w:rsidRDefault="002238C7" w:rsidP="00E6565D">
            <w:pPr>
              <w:rPr>
                <w:color w:val="auto"/>
              </w:rPr>
            </w:pPr>
            <w:bookmarkStart w:id="8" w:name="_Hlk529796596"/>
            <w:r>
              <w:rPr>
                <w:color w:val="auto"/>
              </w:rPr>
              <w:t>Set</w:t>
            </w:r>
          </w:p>
        </w:tc>
        <w:tc>
          <w:tcPr>
            <w:tcW w:w="2157" w:type="dxa"/>
          </w:tcPr>
          <w:p w14:paraId="2A7AD9D8" w14:textId="77777777" w:rsidR="002238C7" w:rsidRDefault="002238C7" w:rsidP="00E6565D">
            <w:pPr>
              <w:rPr>
                <w:color w:val="auto"/>
              </w:rPr>
            </w:pPr>
            <w:r>
              <w:rPr>
                <w:color w:val="auto"/>
              </w:rPr>
              <w:t>%</w:t>
            </w:r>
          </w:p>
        </w:tc>
        <w:tc>
          <w:tcPr>
            <w:tcW w:w="2158" w:type="dxa"/>
          </w:tcPr>
          <w:p w14:paraId="46040238" w14:textId="77777777" w:rsidR="002238C7" w:rsidRDefault="002238C7" w:rsidP="00E6565D">
            <w:pPr>
              <w:rPr>
                <w:color w:val="auto"/>
              </w:rPr>
            </w:pPr>
            <w:r>
              <w:rPr>
                <w:color w:val="auto"/>
              </w:rPr>
              <w:t>Reps</w:t>
            </w:r>
          </w:p>
        </w:tc>
        <w:tc>
          <w:tcPr>
            <w:tcW w:w="2158" w:type="dxa"/>
          </w:tcPr>
          <w:p w14:paraId="22D5F483" w14:textId="77777777" w:rsidR="002238C7" w:rsidRDefault="002238C7" w:rsidP="00E6565D">
            <w:pPr>
              <w:rPr>
                <w:color w:val="auto"/>
              </w:rPr>
            </w:pPr>
            <w:r>
              <w:rPr>
                <w:color w:val="auto"/>
              </w:rPr>
              <w:t>Weight (fill in)</w:t>
            </w:r>
          </w:p>
        </w:tc>
      </w:tr>
      <w:tr w:rsidR="002238C7" w14:paraId="41D0AD44" w14:textId="77777777" w:rsidTr="00E6565D">
        <w:tc>
          <w:tcPr>
            <w:tcW w:w="2157" w:type="dxa"/>
          </w:tcPr>
          <w:p w14:paraId="22A5D823" w14:textId="77777777" w:rsidR="002238C7" w:rsidRDefault="002238C7" w:rsidP="00E6565D">
            <w:pPr>
              <w:rPr>
                <w:color w:val="auto"/>
              </w:rPr>
            </w:pPr>
            <w:r>
              <w:rPr>
                <w:color w:val="auto"/>
              </w:rPr>
              <w:t>Set 1</w:t>
            </w:r>
          </w:p>
        </w:tc>
        <w:tc>
          <w:tcPr>
            <w:tcW w:w="2157" w:type="dxa"/>
          </w:tcPr>
          <w:p w14:paraId="4F617295" w14:textId="7816634E" w:rsidR="002238C7" w:rsidRDefault="002238C7" w:rsidP="00E6565D">
            <w:pPr>
              <w:rPr>
                <w:color w:val="auto"/>
              </w:rPr>
            </w:pPr>
            <w:r>
              <w:rPr>
                <w:color w:val="auto"/>
              </w:rPr>
              <w:t>55%</w:t>
            </w:r>
          </w:p>
        </w:tc>
        <w:tc>
          <w:tcPr>
            <w:tcW w:w="2158" w:type="dxa"/>
          </w:tcPr>
          <w:p w14:paraId="68759CFC" w14:textId="417E2B78" w:rsidR="002238C7" w:rsidRDefault="002238C7" w:rsidP="00E6565D">
            <w:pPr>
              <w:rPr>
                <w:color w:val="auto"/>
              </w:rPr>
            </w:pPr>
            <w:r>
              <w:rPr>
                <w:color w:val="auto"/>
              </w:rPr>
              <w:t>3</w:t>
            </w:r>
          </w:p>
        </w:tc>
        <w:tc>
          <w:tcPr>
            <w:tcW w:w="2158" w:type="dxa"/>
          </w:tcPr>
          <w:p w14:paraId="03146E1B" w14:textId="77777777" w:rsidR="002238C7" w:rsidRDefault="002238C7" w:rsidP="00E6565D">
            <w:pPr>
              <w:rPr>
                <w:color w:val="auto"/>
              </w:rPr>
            </w:pPr>
          </w:p>
        </w:tc>
      </w:tr>
      <w:tr w:rsidR="002238C7" w14:paraId="716006BC" w14:textId="77777777" w:rsidTr="00E6565D">
        <w:tc>
          <w:tcPr>
            <w:tcW w:w="2157" w:type="dxa"/>
          </w:tcPr>
          <w:p w14:paraId="7D93F107" w14:textId="77777777" w:rsidR="002238C7" w:rsidRDefault="002238C7" w:rsidP="00E6565D">
            <w:pPr>
              <w:rPr>
                <w:color w:val="auto"/>
              </w:rPr>
            </w:pPr>
            <w:r>
              <w:rPr>
                <w:color w:val="auto"/>
              </w:rPr>
              <w:t>Set 2</w:t>
            </w:r>
          </w:p>
        </w:tc>
        <w:tc>
          <w:tcPr>
            <w:tcW w:w="2157" w:type="dxa"/>
          </w:tcPr>
          <w:p w14:paraId="2F929CE5" w14:textId="49127FD5" w:rsidR="002238C7" w:rsidRDefault="002238C7" w:rsidP="00E6565D">
            <w:pPr>
              <w:rPr>
                <w:color w:val="auto"/>
              </w:rPr>
            </w:pPr>
            <w:r>
              <w:rPr>
                <w:color w:val="auto"/>
              </w:rPr>
              <w:t>70%</w:t>
            </w:r>
          </w:p>
        </w:tc>
        <w:tc>
          <w:tcPr>
            <w:tcW w:w="2158" w:type="dxa"/>
          </w:tcPr>
          <w:p w14:paraId="2699C0B4" w14:textId="03F4C87F" w:rsidR="002238C7" w:rsidRDefault="004249DD" w:rsidP="00E6565D">
            <w:pPr>
              <w:rPr>
                <w:color w:val="auto"/>
              </w:rPr>
            </w:pPr>
            <w:r>
              <w:rPr>
                <w:color w:val="auto"/>
              </w:rPr>
              <w:t>2</w:t>
            </w:r>
          </w:p>
        </w:tc>
        <w:tc>
          <w:tcPr>
            <w:tcW w:w="2158" w:type="dxa"/>
          </w:tcPr>
          <w:p w14:paraId="7382861D" w14:textId="77777777" w:rsidR="002238C7" w:rsidRDefault="002238C7" w:rsidP="00E6565D">
            <w:pPr>
              <w:rPr>
                <w:color w:val="auto"/>
              </w:rPr>
            </w:pPr>
          </w:p>
        </w:tc>
      </w:tr>
      <w:tr w:rsidR="002238C7" w14:paraId="739DE54A" w14:textId="77777777" w:rsidTr="00E6565D">
        <w:tc>
          <w:tcPr>
            <w:tcW w:w="2157" w:type="dxa"/>
          </w:tcPr>
          <w:p w14:paraId="0BEF5269" w14:textId="77777777" w:rsidR="002238C7" w:rsidRDefault="002238C7" w:rsidP="00E6565D">
            <w:pPr>
              <w:rPr>
                <w:color w:val="auto"/>
              </w:rPr>
            </w:pPr>
            <w:r>
              <w:rPr>
                <w:color w:val="auto"/>
              </w:rPr>
              <w:t>Set 3</w:t>
            </w:r>
          </w:p>
        </w:tc>
        <w:tc>
          <w:tcPr>
            <w:tcW w:w="2157" w:type="dxa"/>
          </w:tcPr>
          <w:p w14:paraId="77394036" w14:textId="77777777" w:rsidR="002238C7" w:rsidRDefault="002238C7" w:rsidP="00E6565D">
            <w:pPr>
              <w:rPr>
                <w:color w:val="auto"/>
              </w:rPr>
            </w:pPr>
            <w:r>
              <w:rPr>
                <w:color w:val="auto"/>
              </w:rPr>
              <w:t>75%</w:t>
            </w:r>
          </w:p>
        </w:tc>
        <w:tc>
          <w:tcPr>
            <w:tcW w:w="2158" w:type="dxa"/>
          </w:tcPr>
          <w:p w14:paraId="6A614F0D" w14:textId="1B1CFF06" w:rsidR="002238C7" w:rsidRDefault="004249DD" w:rsidP="00E6565D">
            <w:pPr>
              <w:rPr>
                <w:color w:val="auto"/>
              </w:rPr>
            </w:pPr>
            <w:r>
              <w:rPr>
                <w:color w:val="auto"/>
              </w:rPr>
              <w:t>1</w:t>
            </w:r>
          </w:p>
        </w:tc>
        <w:tc>
          <w:tcPr>
            <w:tcW w:w="2158" w:type="dxa"/>
          </w:tcPr>
          <w:p w14:paraId="3222943E" w14:textId="77777777" w:rsidR="002238C7" w:rsidRDefault="002238C7" w:rsidP="00E6565D">
            <w:pPr>
              <w:rPr>
                <w:color w:val="auto"/>
              </w:rPr>
            </w:pPr>
          </w:p>
        </w:tc>
      </w:tr>
      <w:tr w:rsidR="002238C7" w14:paraId="5451F824" w14:textId="77777777" w:rsidTr="00E6565D">
        <w:tc>
          <w:tcPr>
            <w:tcW w:w="2157" w:type="dxa"/>
          </w:tcPr>
          <w:p w14:paraId="0B722EC3" w14:textId="77777777" w:rsidR="002238C7" w:rsidRDefault="002238C7" w:rsidP="00E6565D">
            <w:pPr>
              <w:rPr>
                <w:color w:val="auto"/>
              </w:rPr>
            </w:pPr>
            <w:r>
              <w:rPr>
                <w:color w:val="auto"/>
              </w:rPr>
              <w:t>Set 4</w:t>
            </w:r>
          </w:p>
        </w:tc>
        <w:tc>
          <w:tcPr>
            <w:tcW w:w="2157" w:type="dxa"/>
          </w:tcPr>
          <w:p w14:paraId="3678B174" w14:textId="2DB5A2CA" w:rsidR="002238C7" w:rsidRDefault="002238C7" w:rsidP="00E6565D">
            <w:pPr>
              <w:rPr>
                <w:color w:val="auto"/>
              </w:rPr>
            </w:pPr>
            <w:r>
              <w:rPr>
                <w:color w:val="auto"/>
              </w:rPr>
              <w:t>90%</w:t>
            </w:r>
          </w:p>
        </w:tc>
        <w:tc>
          <w:tcPr>
            <w:tcW w:w="2158" w:type="dxa"/>
          </w:tcPr>
          <w:p w14:paraId="4F3C74F9" w14:textId="5A6EEED6" w:rsidR="002238C7" w:rsidRDefault="002238C7" w:rsidP="00E6565D">
            <w:pPr>
              <w:rPr>
                <w:color w:val="auto"/>
              </w:rPr>
            </w:pPr>
            <w:r>
              <w:rPr>
                <w:color w:val="auto"/>
              </w:rPr>
              <w:t xml:space="preserve">1 </w:t>
            </w:r>
          </w:p>
        </w:tc>
        <w:tc>
          <w:tcPr>
            <w:tcW w:w="2158" w:type="dxa"/>
          </w:tcPr>
          <w:p w14:paraId="5D605962" w14:textId="77777777" w:rsidR="002238C7" w:rsidRDefault="002238C7" w:rsidP="00E6565D">
            <w:pPr>
              <w:rPr>
                <w:color w:val="auto"/>
              </w:rPr>
            </w:pPr>
          </w:p>
        </w:tc>
      </w:tr>
      <w:tr w:rsidR="002238C7" w14:paraId="6F5384AD" w14:textId="77777777" w:rsidTr="00E6565D">
        <w:tc>
          <w:tcPr>
            <w:tcW w:w="2157" w:type="dxa"/>
          </w:tcPr>
          <w:p w14:paraId="67A95A5D" w14:textId="77777777" w:rsidR="002238C7" w:rsidRDefault="002238C7" w:rsidP="00E6565D">
            <w:pPr>
              <w:rPr>
                <w:color w:val="auto"/>
              </w:rPr>
            </w:pPr>
            <w:r>
              <w:rPr>
                <w:color w:val="auto"/>
              </w:rPr>
              <w:t>Set 5</w:t>
            </w:r>
          </w:p>
        </w:tc>
        <w:tc>
          <w:tcPr>
            <w:tcW w:w="2157" w:type="dxa"/>
          </w:tcPr>
          <w:p w14:paraId="66FC8118" w14:textId="676943FA" w:rsidR="002238C7" w:rsidRDefault="002238C7" w:rsidP="00E6565D">
            <w:pPr>
              <w:rPr>
                <w:color w:val="auto"/>
              </w:rPr>
            </w:pPr>
            <w:r>
              <w:rPr>
                <w:color w:val="auto"/>
              </w:rPr>
              <w:t>100%</w:t>
            </w:r>
            <w:r w:rsidR="004249DD">
              <w:rPr>
                <w:color w:val="auto"/>
              </w:rPr>
              <w:t xml:space="preserve"> +</w:t>
            </w:r>
          </w:p>
        </w:tc>
        <w:tc>
          <w:tcPr>
            <w:tcW w:w="2158" w:type="dxa"/>
          </w:tcPr>
          <w:p w14:paraId="7FF1515A" w14:textId="2B0979EC" w:rsidR="002238C7" w:rsidRDefault="002238C7" w:rsidP="00E6565D">
            <w:pPr>
              <w:rPr>
                <w:color w:val="auto"/>
              </w:rPr>
            </w:pPr>
            <w:r>
              <w:rPr>
                <w:color w:val="auto"/>
              </w:rPr>
              <w:t>1</w:t>
            </w:r>
          </w:p>
        </w:tc>
        <w:tc>
          <w:tcPr>
            <w:tcW w:w="2158" w:type="dxa"/>
          </w:tcPr>
          <w:p w14:paraId="67CAEF84" w14:textId="77777777" w:rsidR="002238C7" w:rsidRDefault="002238C7" w:rsidP="00E6565D">
            <w:pPr>
              <w:rPr>
                <w:color w:val="auto"/>
              </w:rPr>
            </w:pPr>
          </w:p>
        </w:tc>
      </w:tr>
      <w:bookmarkEnd w:id="8"/>
    </w:tbl>
    <w:p w14:paraId="2180E799" w14:textId="77777777" w:rsidR="002238C7" w:rsidRDefault="002238C7" w:rsidP="00A6673E">
      <w:pPr>
        <w:rPr>
          <w:color w:val="auto"/>
        </w:rPr>
      </w:pPr>
    </w:p>
    <w:p w14:paraId="3F687B8C" w14:textId="6CCD77FC" w:rsidR="00A6673E" w:rsidRPr="00A6673E" w:rsidRDefault="00A6673E" w:rsidP="00A6673E">
      <w:pPr>
        <w:rPr>
          <w:color w:val="auto"/>
        </w:rPr>
      </w:pPr>
      <w:r w:rsidRPr="00A6673E">
        <w:rPr>
          <w:color w:val="auto"/>
        </w:rPr>
        <w:t>Incline Dumbbell Press: 15/12/8</w:t>
      </w:r>
    </w:p>
    <w:p w14:paraId="26587085" w14:textId="01D95061" w:rsidR="00A6673E" w:rsidRPr="00A6673E" w:rsidRDefault="00A6673E" w:rsidP="00A6673E">
      <w:pPr>
        <w:rPr>
          <w:color w:val="auto"/>
        </w:rPr>
      </w:pPr>
      <w:r w:rsidRPr="00A6673E">
        <w:rPr>
          <w:color w:val="auto"/>
        </w:rPr>
        <w:t xml:space="preserve">Military Shoulder Press: </w:t>
      </w:r>
      <w:r w:rsidR="00A97401">
        <w:rPr>
          <w:color w:val="auto"/>
        </w:rPr>
        <w:t>8/8/5</w:t>
      </w:r>
    </w:p>
    <w:p w14:paraId="29E15CCF" w14:textId="530C8C5E" w:rsidR="00A6673E" w:rsidRPr="00A6673E" w:rsidRDefault="00A6673E" w:rsidP="00A6673E">
      <w:pPr>
        <w:rPr>
          <w:color w:val="auto"/>
        </w:rPr>
      </w:pPr>
      <w:r w:rsidRPr="00A6673E">
        <w:rPr>
          <w:color w:val="auto"/>
        </w:rPr>
        <w:t>Bent over Barbell Rows: 12</w:t>
      </w:r>
      <w:r w:rsidR="00A97401">
        <w:rPr>
          <w:color w:val="auto"/>
        </w:rPr>
        <w:t>/10/8/6</w:t>
      </w:r>
    </w:p>
    <w:p w14:paraId="45B23768" w14:textId="79ACC1B6" w:rsidR="00A6673E" w:rsidRPr="00A6673E" w:rsidRDefault="00A6673E" w:rsidP="00A6673E">
      <w:pPr>
        <w:rPr>
          <w:color w:val="auto"/>
        </w:rPr>
      </w:pPr>
      <w:r w:rsidRPr="00A6673E">
        <w:rPr>
          <w:color w:val="auto"/>
        </w:rPr>
        <w:t xml:space="preserve">Incline Bench Dumbbell Row (chest Against Bench): </w:t>
      </w:r>
      <w:r w:rsidR="00A97401">
        <w:rPr>
          <w:color w:val="auto"/>
        </w:rPr>
        <w:t>6/6/6</w:t>
      </w:r>
    </w:p>
    <w:p w14:paraId="61047230" w14:textId="58BD4B01" w:rsidR="00A6673E" w:rsidRPr="00A6673E" w:rsidRDefault="00A6673E" w:rsidP="00A6673E">
      <w:pPr>
        <w:rPr>
          <w:color w:val="auto"/>
        </w:rPr>
      </w:pPr>
      <w:r w:rsidRPr="00A6673E">
        <w:rPr>
          <w:color w:val="auto"/>
        </w:rPr>
        <w:t>Chin Ups</w:t>
      </w:r>
      <w:r w:rsidR="00A97401">
        <w:rPr>
          <w:color w:val="auto"/>
        </w:rPr>
        <w:t xml:space="preserve"> (weighted)</w:t>
      </w:r>
      <w:r w:rsidRPr="00A6673E">
        <w:rPr>
          <w:color w:val="auto"/>
        </w:rPr>
        <w:t xml:space="preserve">: </w:t>
      </w:r>
      <w:r w:rsidR="00A97401">
        <w:rPr>
          <w:color w:val="auto"/>
        </w:rPr>
        <w:t>6/6/6</w:t>
      </w:r>
    </w:p>
    <w:p w14:paraId="029D7A60" w14:textId="77777777" w:rsidR="00A6673E" w:rsidRPr="00A6673E" w:rsidRDefault="00A6673E" w:rsidP="00A6673E">
      <w:pPr>
        <w:rPr>
          <w:color w:val="auto"/>
        </w:rPr>
      </w:pPr>
      <w:r w:rsidRPr="00A6673E">
        <w:rPr>
          <w:color w:val="auto"/>
        </w:rPr>
        <w:t>Farmers Walk: 3 sets (Heavy) 20 Sec constant walk</w:t>
      </w:r>
    </w:p>
    <w:p w14:paraId="6E6C6DAB" w14:textId="77777777" w:rsidR="00A6673E" w:rsidRPr="00A6673E" w:rsidRDefault="00A6673E" w:rsidP="00A6673E">
      <w:pPr>
        <w:rPr>
          <w:color w:val="auto"/>
        </w:rPr>
      </w:pPr>
    </w:p>
    <w:p w14:paraId="50B82D30" w14:textId="77777777" w:rsidR="00A6673E" w:rsidRPr="00A6673E" w:rsidRDefault="00A6673E" w:rsidP="00A6673E">
      <w:pPr>
        <w:rPr>
          <w:color w:val="C00000"/>
          <w:sz w:val="56"/>
          <w:szCs w:val="56"/>
        </w:rPr>
      </w:pPr>
      <w:r w:rsidRPr="00A6673E">
        <w:rPr>
          <w:color w:val="C00000"/>
          <w:sz w:val="56"/>
          <w:szCs w:val="56"/>
        </w:rPr>
        <w:t>Tuesday</w:t>
      </w:r>
    </w:p>
    <w:p w14:paraId="44AA62C7" w14:textId="22B1E138" w:rsidR="00A6673E" w:rsidRDefault="00A6673E" w:rsidP="00A6673E">
      <w:pPr>
        <w:rPr>
          <w:color w:val="auto"/>
        </w:rPr>
      </w:pPr>
      <w:r w:rsidRPr="00A6673E">
        <w:rPr>
          <w:color w:val="auto"/>
        </w:rPr>
        <w:t>Back Squat:</w:t>
      </w:r>
    </w:p>
    <w:tbl>
      <w:tblPr>
        <w:tblStyle w:val="TableGrid"/>
        <w:tblW w:w="0" w:type="auto"/>
        <w:tblLook w:val="04A0" w:firstRow="1" w:lastRow="0" w:firstColumn="1" w:lastColumn="0" w:noHBand="0" w:noVBand="1"/>
      </w:tblPr>
      <w:tblGrid>
        <w:gridCol w:w="2157"/>
        <w:gridCol w:w="2157"/>
        <w:gridCol w:w="2158"/>
        <w:gridCol w:w="2158"/>
      </w:tblGrid>
      <w:tr w:rsidR="00357968" w14:paraId="03580807" w14:textId="77777777" w:rsidTr="00E6565D">
        <w:tc>
          <w:tcPr>
            <w:tcW w:w="2157" w:type="dxa"/>
          </w:tcPr>
          <w:p w14:paraId="713D0D4B" w14:textId="77777777" w:rsidR="00357968" w:rsidRDefault="00357968" w:rsidP="00E6565D">
            <w:pPr>
              <w:rPr>
                <w:color w:val="auto"/>
              </w:rPr>
            </w:pPr>
            <w:bookmarkStart w:id="9" w:name="_Hlk529797408"/>
            <w:r>
              <w:rPr>
                <w:color w:val="auto"/>
              </w:rPr>
              <w:t>Set</w:t>
            </w:r>
          </w:p>
        </w:tc>
        <w:tc>
          <w:tcPr>
            <w:tcW w:w="2157" w:type="dxa"/>
          </w:tcPr>
          <w:p w14:paraId="4E33E883" w14:textId="77777777" w:rsidR="00357968" w:rsidRDefault="00357968" w:rsidP="00E6565D">
            <w:pPr>
              <w:rPr>
                <w:color w:val="auto"/>
              </w:rPr>
            </w:pPr>
            <w:r>
              <w:rPr>
                <w:color w:val="auto"/>
              </w:rPr>
              <w:t>%</w:t>
            </w:r>
          </w:p>
        </w:tc>
        <w:tc>
          <w:tcPr>
            <w:tcW w:w="2158" w:type="dxa"/>
          </w:tcPr>
          <w:p w14:paraId="386BC394" w14:textId="77777777" w:rsidR="00357968" w:rsidRDefault="00357968" w:rsidP="00E6565D">
            <w:pPr>
              <w:rPr>
                <w:color w:val="auto"/>
              </w:rPr>
            </w:pPr>
            <w:r>
              <w:rPr>
                <w:color w:val="auto"/>
              </w:rPr>
              <w:t>Reps</w:t>
            </w:r>
          </w:p>
        </w:tc>
        <w:tc>
          <w:tcPr>
            <w:tcW w:w="2158" w:type="dxa"/>
          </w:tcPr>
          <w:p w14:paraId="193AE460" w14:textId="77777777" w:rsidR="00357968" w:rsidRDefault="00357968" w:rsidP="00E6565D">
            <w:pPr>
              <w:rPr>
                <w:color w:val="auto"/>
              </w:rPr>
            </w:pPr>
            <w:r>
              <w:rPr>
                <w:color w:val="auto"/>
              </w:rPr>
              <w:t>Weight (fill in)</w:t>
            </w:r>
          </w:p>
        </w:tc>
      </w:tr>
      <w:tr w:rsidR="00357968" w14:paraId="27358147" w14:textId="77777777" w:rsidTr="00E6565D">
        <w:tc>
          <w:tcPr>
            <w:tcW w:w="2157" w:type="dxa"/>
          </w:tcPr>
          <w:p w14:paraId="63389D27" w14:textId="77777777" w:rsidR="00357968" w:rsidRDefault="00357968" w:rsidP="00E6565D">
            <w:pPr>
              <w:rPr>
                <w:color w:val="auto"/>
              </w:rPr>
            </w:pPr>
            <w:r>
              <w:rPr>
                <w:color w:val="auto"/>
              </w:rPr>
              <w:t>Set 1</w:t>
            </w:r>
          </w:p>
        </w:tc>
        <w:tc>
          <w:tcPr>
            <w:tcW w:w="2157" w:type="dxa"/>
          </w:tcPr>
          <w:p w14:paraId="0DF1CC3E" w14:textId="54B10CB0" w:rsidR="00357968" w:rsidRDefault="00357968" w:rsidP="00E6565D">
            <w:pPr>
              <w:rPr>
                <w:color w:val="auto"/>
              </w:rPr>
            </w:pPr>
            <w:r>
              <w:rPr>
                <w:color w:val="auto"/>
              </w:rPr>
              <w:t>5</w:t>
            </w:r>
            <w:r w:rsidR="00713635">
              <w:rPr>
                <w:color w:val="auto"/>
              </w:rPr>
              <w:t>0</w:t>
            </w:r>
            <w:r>
              <w:rPr>
                <w:color w:val="auto"/>
              </w:rPr>
              <w:t>%</w:t>
            </w:r>
          </w:p>
        </w:tc>
        <w:tc>
          <w:tcPr>
            <w:tcW w:w="2158" w:type="dxa"/>
          </w:tcPr>
          <w:p w14:paraId="10352FA8" w14:textId="0624033A" w:rsidR="00357968" w:rsidRDefault="00CD5B2F" w:rsidP="00E6565D">
            <w:pPr>
              <w:rPr>
                <w:color w:val="auto"/>
              </w:rPr>
            </w:pPr>
            <w:r>
              <w:rPr>
                <w:color w:val="auto"/>
              </w:rPr>
              <w:t>8</w:t>
            </w:r>
          </w:p>
        </w:tc>
        <w:tc>
          <w:tcPr>
            <w:tcW w:w="2158" w:type="dxa"/>
          </w:tcPr>
          <w:p w14:paraId="6371FE4B" w14:textId="77777777" w:rsidR="00357968" w:rsidRDefault="00357968" w:rsidP="00E6565D">
            <w:pPr>
              <w:rPr>
                <w:color w:val="auto"/>
              </w:rPr>
            </w:pPr>
          </w:p>
        </w:tc>
      </w:tr>
      <w:tr w:rsidR="00357968" w14:paraId="4E06660E" w14:textId="77777777" w:rsidTr="00E6565D">
        <w:tc>
          <w:tcPr>
            <w:tcW w:w="2157" w:type="dxa"/>
          </w:tcPr>
          <w:p w14:paraId="4AAD4833" w14:textId="77777777" w:rsidR="00357968" w:rsidRDefault="00357968" w:rsidP="00E6565D">
            <w:pPr>
              <w:rPr>
                <w:color w:val="auto"/>
              </w:rPr>
            </w:pPr>
            <w:r>
              <w:rPr>
                <w:color w:val="auto"/>
              </w:rPr>
              <w:lastRenderedPageBreak/>
              <w:t>Set 2</w:t>
            </w:r>
          </w:p>
        </w:tc>
        <w:tc>
          <w:tcPr>
            <w:tcW w:w="2157" w:type="dxa"/>
          </w:tcPr>
          <w:p w14:paraId="74B7AA56" w14:textId="4635E565" w:rsidR="00357968" w:rsidRDefault="00CD5B2F" w:rsidP="00E6565D">
            <w:pPr>
              <w:rPr>
                <w:color w:val="auto"/>
              </w:rPr>
            </w:pPr>
            <w:r>
              <w:rPr>
                <w:color w:val="auto"/>
              </w:rPr>
              <w:t>65</w:t>
            </w:r>
            <w:r w:rsidR="00357968">
              <w:rPr>
                <w:color w:val="auto"/>
              </w:rPr>
              <w:t>%</w:t>
            </w:r>
          </w:p>
        </w:tc>
        <w:tc>
          <w:tcPr>
            <w:tcW w:w="2158" w:type="dxa"/>
          </w:tcPr>
          <w:p w14:paraId="450E8EF7" w14:textId="5E01642C" w:rsidR="00357968" w:rsidRDefault="00CD5B2F" w:rsidP="00E6565D">
            <w:pPr>
              <w:rPr>
                <w:color w:val="auto"/>
              </w:rPr>
            </w:pPr>
            <w:r>
              <w:rPr>
                <w:color w:val="auto"/>
              </w:rPr>
              <w:t>6</w:t>
            </w:r>
          </w:p>
        </w:tc>
        <w:tc>
          <w:tcPr>
            <w:tcW w:w="2158" w:type="dxa"/>
          </w:tcPr>
          <w:p w14:paraId="5A8F7EF5" w14:textId="77777777" w:rsidR="00357968" w:rsidRDefault="00357968" w:rsidP="00E6565D">
            <w:pPr>
              <w:rPr>
                <w:color w:val="auto"/>
              </w:rPr>
            </w:pPr>
          </w:p>
        </w:tc>
      </w:tr>
      <w:tr w:rsidR="00357968" w14:paraId="08E808FC" w14:textId="77777777" w:rsidTr="00E6565D">
        <w:tc>
          <w:tcPr>
            <w:tcW w:w="2157" w:type="dxa"/>
          </w:tcPr>
          <w:p w14:paraId="6685F3E3" w14:textId="77777777" w:rsidR="00357968" w:rsidRDefault="00357968" w:rsidP="00E6565D">
            <w:pPr>
              <w:rPr>
                <w:color w:val="auto"/>
              </w:rPr>
            </w:pPr>
            <w:r>
              <w:rPr>
                <w:color w:val="auto"/>
              </w:rPr>
              <w:t>Set 3</w:t>
            </w:r>
          </w:p>
        </w:tc>
        <w:tc>
          <w:tcPr>
            <w:tcW w:w="2157" w:type="dxa"/>
          </w:tcPr>
          <w:p w14:paraId="3BEA2C46" w14:textId="77777777" w:rsidR="00357968" w:rsidRDefault="00357968" w:rsidP="00E6565D">
            <w:pPr>
              <w:rPr>
                <w:color w:val="auto"/>
              </w:rPr>
            </w:pPr>
            <w:r>
              <w:rPr>
                <w:color w:val="auto"/>
              </w:rPr>
              <w:t>75%</w:t>
            </w:r>
          </w:p>
        </w:tc>
        <w:tc>
          <w:tcPr>
            <w:tcW w:w="2158" w:type="dxa"/>
          </w:tcPr>
          <w:p w14:paraId="21B146FC" w14:textId="2CF23CAC" w:rsidR="00357968" w:rsidRDefault="00CD5B2F" w:rsidP="00E6565D">
            <w:pPr>
              <w:rPr>
                <w:color w:val="auto"/>
              </w:rPr>
            </w:pPr>
            <w:r>
              <w:rPr>
                <w:color w:val="auto"/>
              </w:rPr>
              <w:t>4</w:t>
            </w:r>
          </w:p>
        </w:tc>
        <w:tc>
          <w:tcPr>
            <w:tcW w:w="2158" w:type="dxa"/>
          </w:tcPr>
          <w:p w14:paraId="28FCE4F3" w14:textId="77777777" w:rsidR="00357968" w:rsidRDefault="00357968" w:rsidP="00E6565D">
            <w:pPr>
              <w:rPr>
                <w:color w:val="auto"/>
              </w:rPr>
            </w:pPr>
          </w:p>
        </w:tc>
      </w:tr>
      <w:tr w:rsidR="00357968" w14:paraId="6FA385AD" w14:textId="77777777" w:rsidTr="00E6565D">
        <w:tc>
          <w:tcPr>
            <w:tcW w:w="2157" w:type="dxa"/>
          </w:tcPr>
          <w:p w14:paraId="48AD62B2" w14:textId="77777777" w:rsidR="00357968" w:rsidRDefault="00357968" w:rsidP="00E6565D">
            <w:pPr>
              <w:rPr>
                <w:color w:val="auto"/>
              </w:rPr>
            </w:pPr>
            <w:r>
              <w:rPr>
                <w:color w:val="auto"/>
              </w:rPr>
              <w:t>Set 4</w:t>
            </w:r>
          </w:p>
        </w:tc>
        <w:tc>
          <w:tcPr>
            <w:tcW w:w="2157" w:type="dxa"/>
          </w:tcPr>
          <w:p w14:paraId="3EB01484" w14:textId="48FCF52C" w:rsidR="00357968" w:rsidRDefault="00CD5B2F" w:rsidP="00E6565D">
            <w:pPr>
              <w:rPr>
                <w:color w:val="auto"/>
              </w:rPr>
            </w:pPr>
            <w:r>
              <w:rPr>
                <w:color w:val="auto"/>
              </w:rPr>
              <w:t>85</w:t>
            </w:r>
            <w:r w:rsidR="00357968">
              <w:rPr>
                <w:color w:val="auto"/>
              </w:rPr>
              <w:t>%</w:t>
            </w:r>
          </w:p>
        </w:tc>
        <w:tc>
          <w:tcPr>
            <w:tcW w:w="2158" w:type="dxa"/>
          </w:tcPr>
          <w:p w14:paraId="040FDB3B" w14:textId="5C879A0E" w:rsidR="00357968" w:rsidRDefault="00CD5B2F" w:rsidP="00E6565D">
            <w:pPr>
              <w:rPr>
                <w:color w:val="auto"/>
              </w:rPr>
            </w:pPr>
            <w:r>
              <w:rPr>
                <w:color w:val="auto"/>
              </w:rPr>
              <w:t>3</w:t>
            </w:r>
          </w:p>
        </w:tc>
        <w:tc>
          <w:tcPr>
            <w:tcW w:w="2158" w:type="dxa"/>
          </w:tcPr>
          <w:p w14:paraId="6F5A20A6" w14:textId="77777777" w:rsidR="00357968" w:rsidRDefault="00357968" w:rsidP="00E6565D">
            <w:pPr>
              <w:rPr>
                <w:color w:val="auto"/>
              </w:rPr>
            </w:pPr>
          </w:p>
        </w:tc>
      </w:tr>
      <w:tr w:rsidR="00357968" w14:paraId="199827FF" w14:textId="77777777" w:rsidTr="00E6565D">
        <w:tc>
          <w:tcPr>
            <w:tcW w:w="2157" w:type="dxa"/>
          </w:tcPr>
          <w:p w14:paraId="6F4C23F9" w14:textId="77777777" w:rsidR="00357968" w:rsidRDefault="00357968" w:rsidP="00E6565D">
            <w:pPr>
              <w:rPr>
                <w:color w:val="auto"/>
              </w:rPr>
            </w:pPr>
            <w:r>
              <w:rPr>
                <w:color w:val="auto"/>
              </w:rPr>
              <w:t>Set 5</w:t>
            </w:r>
          </w:p>
        </w:tc>
        <w:tc>
          <w:tcPr>
            <w:tcW w:w="2157" w:type="dxa"/>
          </w:tcPr>
          <w:p w14:paraId="570CF779" w14:textId="6DA45768" w:rsidR="00357968" w:rsidRDefault="00CD5B2F" w:rsidP="00E6565D">
            <w:pPr>
              <w:rPr>
                <w:color w:val="auto"/>
              </w:rPr>
            </w:pPr>
            <w:r>
              <w:rPr>
                <w:color w:val="auto"/>
              </w:rPr>
              <w:t>50</w:t>
            </w:r>
            <w:r w:rsidR="00357968">
              <w:rPr>
                <w:color w:val="auto"/>
              </w:rPr>
              <w:t>%</w:t>
            </w:r>
          </w:p>
        </w:tc>
        <w:tc>
          <w:tcPr>
            <w:tcW w:w="2158" w:type="dxa"/>
          </w:tcPr>
          <w:p w14:paraId="277ECC14" w14:textId="08092B0C" w:rsidR="00357968" w:rsidRDefault="004249DD" w:rsidP="00E6565D">
            <w:pPr>
              <w:rPr>
                <w:color w:val="auto"/>
              </w:rPr>
            </w:pPr>
            <w:r>
              <w:rPr>
                <w:color w:val="auto"/>
              </w:rPr>
              <w:t>8</w:t>
            </w:r>
          </w:p>
        </w:tc>
        <w:tc>
          <w:tcPr>
            <w:tcW w:w="2158" w:type="dxa"/>
          </w:tcPr>
          <w:p w14:paraId="4667DD0D" w14:textId="77777777" w:rsidR="00357968" w:rsidRDefault="00357968" w:rsidP="00E6565D">
            <w:pPr>
              <w:rPr>
                <w:color w:val="auto"/>
              </w:rPr>
            </w:pPr>
          </w:p>
        </w:tc>
      </w:tr>
      <w:bookmarkEnd w:id="9"/>
    </w:tbl>
    <w:p w14:paraId="1D19F052" w14:textId="77777777" w:rsidR="00357968" w:rsidRPr="00A6673E" w:rsidRDefault="00357968" w:rsidP="00A6673E">
      <w:pPr>
        <w:rPr>
          <w:color w:val="auto"/>
        </w:rPr>
      </w:pPr>
    </w:p>
    <w:p w14:paraId="1803B49C" w14:textId="6157F5AE" w:rsidR="00A6673E" w:rsidRPr="00A6673E" w:rsidRDefault="00A6673E" w:rsidP="00A6673E">
      <w:pPr>
        <w:rPr>
          <w:color w:val="auto"/>
        </w:rPr>
      </w:pPr>
      <w:r w:rsidRPr="00A6673E">
        <w:rPr>
          <w:color w:val="auto"/>
        </w:rPr>
        <w:t xml:space="preserve">Sumo Deadlift </w:t>
      </w:r>
      <w:r w:rsidR="00A97401">
        <w:rPr>
          <w:color w:val="auto"/>
        </w:rPr>
        <w:t>65</w:t>
      </w:r>
      <w:r w:rsidRPr="00A6673E">
        <w:rPr>
          <w:color w:val="auto"/>
        </w:rPr>
        <w:t xml:space="preserve">%: </w:t>
      </w:r>
      <w:r w:rsidR="00A97401">
        <w:rPr>
          <w:color w:val="auto"/>
        </w:rPr>
        <w:t>8/8/8</w:t>
      </w:r>
    </w:p>
    <w:p w14:paraId="61348017" w14:textId="11EF857C" w:rsidR="00A6673E" w:rsidRPr="00A6673E" w:rsidRDefault="00A6673E" w:rsidP="00A6673E">
      <w:pPr>
        <w:rPr>
          <w:color w:val="auto"/>
        </w:rPr>
      </w:pPr>
      <w:r w:rsidRPr="00A6673E">
        <w:rPr>
          <w:color w:val="auto"/>
        </w:rPr>
        <w:t xml:space="preserve">Glute Bridges </w:t>
      </w:r>
      <w:r w:rsidR="00A97401">
        <w:rPr>
          <w:color w:val="auto"/>
        </w:rPr>
        <w:t>70</w:t>
      </w:r>
      <w:r w:rsidRPr="00A6673E">
        <w:rPr>
          <w:color w:val="auto"/>
        </w:rPr>
        <w:t xml:space="preserve">% squat max: </w:t>
      </w:r>
      <w:r w:rsidR="00A97401">
        <w:rPr>
          <w:color w:val="auto"/>
        </w:rPr>
        <w:t>5/5/5/5</w:t>
      </w:r>
    </w:p>
    <w:p w14:paraId="3622CDC5" w14:textId="5942AE96" w:rsidR="00A6673E" w:rsidRPr="00A6673E" w:rsidRDefault="00A6673E" w:rsidP="00A6673E">
      <w:pPr>
        <w:rPr>
          <w:color w:val="auto"/>
        </w:rPr>
      </w:pPr>
      <w:r w:rsidRPr="00A6673E">
        <w:rPr>
          <w:color w:val="auto"/>
        </w:rPr>
        <w:t xml:space="preserve">Hamstring Curls: </w:t>
      </w:r>
      <w:r w:rsidR="00A97401">
        <w:rPr>
          <w:color w:val="auto"/>
        </w:rPr>
        <w:t>20/20/20</w:t>
      </w:r>
    </w:p>
    <w:p w14:paraId="703CC91E" w14:textId="4646374E" w:rsidR="00A6673E" w:rsidRDefault="00A97401" w:rsidP="00A6673E">
      <w:pPr>
        <w:rPr>
          <w:color w:val="auto"/>
        </w:rPr>
      </w:pPr>
      <w:r>
        <w:rPr>
          <w:color w:val="auto"/>
        </w:rPr>
        <w:t xml:space="preserve">A1 </w:t>
      </w:r>
      <w:r w:rsidR="00A6673E" w:rsidRPr="00A6673E">
        <w:rPr>
          <w:color w:val="auto"/>
        </w:rPr>
        <w:t>Leg Extensions:</w:t>
      </w:r>
      <w:r>
        <w:rPr>
          <w:color w:val="auto"/>
        </w:rPr>
        <w:t xml:space="preserve"> 15/15/15/15</w:t>
      </w:r>
    </w:p>
    <w:p w14:paraId="0EC4955D" w14:textId="288381FB" w:rsidR="00A97401" w:rsidRPr="00A6673E" w:rsidRDefault="00A97401" w:rsidP="00A6673E">
      <w:pPr>
        <w:rPr>
          <w:color w:val="auto"/>
        </w:rPr>
      </w:pPr>
      <w:r>
        <w:rPr>
          <w:color w:val="auto"/>
        </w:rPr>
        <w:t>A2 Jump Squats: 15</w:t>
      </w:r>
    </w:p>
    <w:p w14:paraId="66FC79D5" w14:textId="77777777" w:rsidR="00A6673E" w:rsidRPr="00A6673E" w:rsidRDefault="00A6673E" w:rsidP="00A6673E">
      <w:pPr>
        <w:rPr>
          <w:color w:val="C00000"/>
          <w:sz w:val="56"/>
          <w:szCs w:val="56"/>
        </w:rPr>
      </w:pPr>
      <w:r w:rsidRPr="00A6673E">
        <w:rPr>
          <w:color w:val="C00000"/>
          <w:sz w:val="56"/>
          <w:szCs w:val="56"/>
        </w:rPr>
        <w:t>Wednesday</w:t>
      </w:r>
    </w:p>
    <w:p w14:paraId="7EDADCFB" w14:textId="6818CDBD" w:rsidR="00A6673E" w:rsidRDefault="00A6673E" w:rsidP="00A6673E">
      <w:pPr>
        <w:rPr>
          <w:color w:val="auto"/>
        </w:rPr>
      </w:pPr>
      <w:r w:rsidRPr="00A6673E">
        <w:rPr>
          <w:color w:val="auto"/>
        </w:rPr>
        <w:t>Incline Bench Press:</w:t>
      </w:r>
    </w:p>
    <w:tbl>
      <w:tblPr>
        <w:tblStyle w:val="TableGrid"/>
        <w:tblW w:w="0" w:type="auto"/>
        <w:tblLook w:val="04A0" w:firstRow="1" w:lastRow="0" w:firstColumn="1" w:lastColumn="0" w:noHBand="0" w:noVBand="1"/>
      </w:tblPr>
      <w:tblGrid>
        <w:gridCol w:w="2157"/>
        <w:gridCol w:w="2157"/>
        <w:gridCol w:w="2158"/>
        <w:gridCol w:w="2158"/>
      </w:tblGrid>
      <w:tr w:rsidR="00CD5B2F" w14:paraId="744CB679" w14:textId="77777777" w:rsidTr="00E6565D">
        <w:tc>
          <w:tcPr>
            <w:tcW w:w="2157" w:type="dxa"/>
          </w:tcPr>
          <w:p w14:paraId="762B9C1B" w14:textId="77777777" w:rsidR="00CD5B2F" w:rsidRDefault="00CD5B2F" w:rsidP="00E6565D">
            <w:pPr>
              <w:rPr>
                <w:color w:val="auto"/>
              </w:rPr>
            </w:pPr>
            <w:r>
              <w:rPr>
                <w:color w:val="auto"/>
              </w:rPr>
              <w:t>Set</w:t>
            </w:r>
          </w:p>
        </w:tc>
        <w:tc>
          <w:tcPr>
            <w:tcW w:w="2157" w:type="dxa"/>
          </w:tcPr>
          <w:p w14:paraId="0210AD9A" w14:textId="77777777" w:rsidR="00CD5B2F" w:rsidRDefault="00CD5B2F" w:rsidP="00E6565D">
            <w:pPr>
              <w:rPr>
                <w:color w:val="auto"/>
              </w:rPr>
            </w:pPr>
            <w:r>
              <w:rPr>
                <w:color w:val="auto"/>
              </w:rPr>
              <w:t>%</w:t>
            </w:r>
          </w:p>
        </w:tc>
        <w:tc>
          <w:tcPr>
            <w:tcW w:w="2158" w:type="dxa"/>
          </w:tcPr>
          <w:p w14:paraId="54E08EBD" w14:textId="77777777" w:rsidR="00CD5B2F" w:rsidRDefault="00CD5B2F" w:rsidP="00E6565D">
            <w:pPr>
              <w:rPr>
                <w:color w:val="auto"/>
              </w:rPr>
            </w:pPr>
            <w:r>
              <w:rPr>
                <w:color w:val="auto"/>
              </w:rPr>
              <w:t>Reps</w:t>
            </w:r>
          </w:p>
        </w:tc>
        <w:tc>
          <w:tcPr>
            <w:tcW w:w="2158" w:type="dxa"/>
          </w:tcPr>
          <w:p w14:paraId="45D0BF6E" w14:textId="77777777" w:rsidR="00CD5B2F" w:rsidRDefault="00CD5B2F" w:rsidP="00E6565D">
            <w:pPr>
              <w:rPr>
                <w:color w:val="auto"/>
              </w:rPr>
            </w:pPr>
            <w:r>
              <w:rPr>
                <w:color w:val="auto"/>
              </w:rPr>
              <w:t>Weight (fill in)</w:t>
            </w:r>
          </w:p>
        </w:tc>
      </w:tr>
      <w:tr w:rsidR="00CD5B2F" w14:paraId="4759CCE5" w14:textId="77777777" w:rsidTr="00E6565D">
        <w:tc>
          <w:tcPr>
            <w:tcW w:w="2157" w:type="dxa"/>
          </w:tcPr>
          <w:p w14:paraId="3E014627" w14:textId="77777777" w:rsidR="00CD5B2F" w:rsidRDefault="00CD5B2F" w:rsidP="00E6565D">
            <w:pPr>
              <w:rPr>
                <w:color w:val="auto"/>
              </w:rPr>
            </w:pPr>
            <w:r>
              <w:rPr>
                <w:color w:val="auto"/>
              </w:rPr>
              <w:t>Set 1</w:t>
            </w:r>
          </w:p>
        </w:tc>
        <w:tc>
          <w:tcPr>
            <w:tcW w:w="2157" w:type="dxa"/>
          </w:tcPr>
          <w:p w14:paraId="51ED2C4B" w14:textId="77777777" w:rsidR="00CD5B2F" w:rsidRDefault="00CD5B2F" w:rsidP="00E6565D">
            <w:pPr>
              <w:rPr>
                <w:color w:val="auto"/>
              </w:rPr>
            </w:pPr>
            <w:r>
              <w:rPr>
                <w:color w:val="auto"/>
              </w:rPr>
              <w:t>50%</w:t>
            </w:r>
          </w:p>
        </w:tc>
        <w:tc>
          <w:tcPr>
            <w:tcW w:w="2158" w:type="dxa"/>
          </w:tcPr>
          <w:p w14:paraId="12C92931" w14:textId="09208847" w:rsidR="00CD5B2F" w:rsidRDefault="00CB372B" w:rsidP="00E6565D">
            <w:pPr>
              <w:rPr>
                <w:color w:val="auto"/>
              </w:rPr>
            </w:pPr>
            <w:r>
              <w:rPr>
                <w:color w:val="auto"/>
              </w:rPr>
              <w:t>10</w:t>
            </w:r>
          </w:p>
        </w:tc>
        <w:tc>
          <w:tcPr>
            <w:tcW w:w="2158" w:type="dxa"/>
          </w:tcPr>
          <w:p w14:paraId="4A3DFE83" w14:textId="77777777" w:rsidR="00CD5B2F" w:rsidRDefault="00CD5B2F" w:rsidP="00E6565D">
            <w:pPr>
              <w:rPr>
                <w:color w:val="auto"/>
              </w:rPr>
            </w:pPr>
          </w:p>
        </w:tc>
      </w:tr>
      <w:tr w:rsidR="00CD5B2F" w14:paraId="0165AC67" w14:textId="77777777" w:rsidTr="00E6565D">
        <w:tc>
          <w:tcPr>
            <w:tcW w:w="2157" w:type="dxa"/>
          </w:tcPr>
          <w:p w14:paraId="5B1636D8" w14:textId="77777777" w:rsidR="00CD5B2F" w:rsidRDefault="00CD5B2F" w:rsidP="00E6565D">
            <w:pPr>
              <w:rPr>
                <w:color w:val="auto"/>
              </w:rPr>
            </w:pPr>
            <w:r>
              <w:rPr>
                <w:color w:val="auto"/>
              </w:rPr>
              <w:t>Set 2</w:t>
            </w:r>
          </w:p>
        </w:tc>
        <w:tc>
          <w:tcPr>
            <w:tcW w:w="2157" w:type="dxa"/>
          </w:tcPr>
          <w:p w14:paraId="7E42EB82" w14:textId="77777777" w:rsidR="00CD5B2F" w:rsidRDefault="00CD5B2F" w:rsidP="00E6565D">
            <w:pPr>
              <w:rPr>
                <w:color w:val="auto"/>
              </w:rPr>
            </w:pPr>
            <w:r>
              <w:rPr>
                <w:color w:val="auto"/>
              </w:rPr>
              <w:t>65%</w:t>
            </w:r>
          </w:p>
        </w:tc>
        <w:tc>
          <w:tcPr>
            <w:tcW w:w="2158" w:type="dxa"/>
          </w:tcPr>
          <w:p w14:paraId="6851E1C5" w14:textId="387097EF" w:rsidR="00CD5B2F" w:rsidRDefault="004249DD" w:rsidP="00E6565D">
            <w:pPr>
              <w:rPr>
                <w:color w:val="auto"/>
              </w:rPr>
            </w:pPr>
            <w:r>
              <w:rPr>
                <w:color w:val="auto"/>
              </w:rPr>
              <w:t>6</w:t>
            </w:r>
          </w:p>
        </w:tc>
        <w:tc>
          <w:tcPr>
            <w:tcW w:w="2158" w:type="dxa"/>
          </w:tcPr>
          <w:p w14:paraId="284F3309" w14:textId="77777777" w:rsidR="00CD5B2F" w:rsidRDefault="00CD5B2F" w:rsidP="00E6565D">
            <w:pPr>
              <w:rPr>
                <w:color w:val="auto"/>
              </w:rPr>
            </w:pPr>
          </w:p>
        </w:tc>
      </w:tr>
      <w:tr w:rsidR="00CD5B2F" w14:paraId="565C7B43" w14:textId="77777777" w:rsidTr="00E6565D">
        <w:tc>
          <w:tcPr>
            <w:tcW w:w="2157" w:type="dxa"/>
          </w:tcPr>
          <w:p w14:paraId="34938D83" w14:textId="77777777" w:rsidR="00CD5B2F" w:rsidRDefault="00CD5B2F" w:rsidP="00E6565D">
            <w:pPr>
              <w:rPr>
                <w:color w:val="auto"/>
              </w:rPr>
            </w:pPr>
            <w:r>
              <w:rPr>
                <w:color w:val="auto"/>
              </w:rPr>
              <w:t>Set 3</w:t>
            </w:r>
          </w:p>
        </w:tc>
        <w:tc>
          <w:tcPr>
            <w:tcW w:w="2157" w:type="dxa"/>
          </w:tcPr>
          <w:p w14:paraId="1BA8A6DF" w14:textId="09DA33FF" w:rsidR="00CD5B2F" w:rsidRDefault="00CB372B" w:rsidP="00E6565D">
            <w:pPr>
              <w:rPr>
                <w:color w:val="auto"/>
              </w:rPr>
            </w:pPr>
            <w:r>
              <w:rPr>
                <w:color w:val="auto"/>
              </w:rPr>
              <w:t>70</w:t>
            </w:r>
            <w:r w:rsidR="00CD5B2F">
              <w:rPr>
                <w:color w:val="auto"/>
              </w:rPr>
              <w:t>%</w:t>
            </w:r>
          </w:p>
        </w:tc>
        <w:tc>
          <w:tcPr>
            <w:tcW w:w="2158" w:type="dxa"/>
          </w:tcPr>
          <w:p w14:paraId="3016748B" w14:textId="3D907CAF" w:rsidR="00CD5B2F" w:rsidRDefault="004249DD" w:rsidP="00E6565D">
            <w:pPr>
              <w:rPr>
                <w:color w:val="auto"/>
              </w:rPr>
            </w:pPr>
            <w:r>
              <w:rPr>
                <w:color w:val="auto"/>
              </w:rPr>
              <w:t>4</w:t>
            </w:r>
          </w:p>
        </w:tc>
        <w:tc>
          <w:tcPr>
            <w:tcW w:w="2158" w:type="dxa"/>
          </w:tcPr>
          <w:p w14:paraId="6881CB2D" w14:textId="77777777" w:rsidR="00CD5B2F" w:rsidRDefault="00CD5B2F" w:rsidP="00E6565D">
            <w:pPr>
              <w:rPr>
                <w:color w:val="auto"/>
              </w:rPr>
            </w:pPr>
          </w:p>
        </w:tc>
      </w:tr>
      <w:tr w:rsidR="00CD5B2F" w14:paraId="43272FA7" w14:textId="77777777" w:rsidTr="00E6565D">
        <w:tc>
          <w:tcPr>
            <w:tcW w:w="2157" w:type="dxa"/>
          </w:tcPr>
          <w:p w14:paraId="34F1AFE1" w14:textId="77777777" w:rsidR="00CD5B2F" w:rsidRDefault="00CD5B2F" w:rsidP="00E6565D">
            <w:pPr>
              <w:rPr>
                <w:color w:val="auto"/>
              </w:rPr>
            </w:pPr>
            <w:r>
              <w:rPr>
                <w:color w:val="auto"/>
              </w:rPr>
              <w:t>Set 4</w:t>
            </w:r>
          </w:p>
        </w:tc>
        <w:tc>
          <w:tcPr>
            <w:tcW w:w="2157" w:type="dxa"/>
          </w:tcPr>
          <w:p w14:paraId="36F50BDA" w14:textId="5AF9B4AB" w:rsidR="00CD5B2F" w:rsidRDefault="00CB372B" w:rsidP="00E6565D">
            <w:pPr>
              <w:rPr>
                <w:color w:val="auto"/>
              </w:rPr>
            </w:pPr>
            <w:r>
              <w:rPr>
                <w:color w:val="auto"/>
              </w:rPr>
              <w:t>65</w:t>
            </w:r>
            <w:r w:rsidR="00CD5B2F">
              <w:rPr>
                <w:color w:val="auto"/>
              </w:rPr>
              <w:t>%</w:t>
            </w:r>
          </w:p>
        </w:tc>
        <w:tc>
          <w:tcPr>
            <w:tcW w:w="2158" w:type="dxa"/>
          </w:tcPr>
          <w:p w14:paraId="71D47E1D" w14:textId="4B155791" w:rsidR="00CD5B2F" w:rsidRDefault="004249DD" w:rsidP="00E6565D">
            <w:pPr>
              <w:rPr>
                <w:color w:val="auto"/>
              </w:rPr>
            </w:pPr>
            <w:r>
              <w:rPr>
                <w:color w:val="auto"/>
              </w:rPr>
              <w:t>6</w:t>
            </w:r>
          </w:p>
        </w:tc>
        <w:tc>
          <w:tcPr>
            <w:tcW w:w="2158" w:type="dxa"/>
          </w:tcPr>
          <w:p w14:paraId="7FF70928" w14:textId="77777777" w:rsidR="00CD5B2F" w:rsidRDefault="00CD5B2F" w:rsidP="00E6565D">
            <w:pPr>
              <w:rPr>
                <w:color w:val="auto"/>
              </w:rPr>
            </w:pPr>
          </w:p>
        </w:tc>
      </w:tr>
      <w:tr w:rsidR="00CD5B2F" w14:paraId="5FCE867E" w14:textId="77777777" w:rsidTr="00E6565D">
        <w:tc>
          <w:tcPr>
            <w:tcW w:w="2157" w:type="dxa"/>
          </w:tcPr>
          <w:p w14:paraId="515BF7B4" w14:textId="77777777" w:rsidR="00CD5B2F" w:rsidRDefault="00CD5B2F" w:rsidP="00E6565D">
            <w:pPr>
              <w:rPr>
                <w:color w:val="auto"/>
              </w:rPr>
            </w:pPr>
            <w:r>
              <w:rPr>
                <w:color w:val="auto"/>
              </w:rPr>
              <w:t>Set 5</w:t>
            </w:r>
          </w:p>
        </w:tc>
        <w:tc>
          <w:tcPr>
            <w:tcW w:w="2157" w:type="dxa"/>
          </w:tcPr>
          <w:p w14:paraId="503A8CA8" w14:textId="77777777" w:rsidR="00CD5B2F" w:rsidRDefault="00CD5B2F" w:rsidP="00E6565D">
            <w:pPr>
              <w:rPr>
                <w:color w:val="auto"/>
              </w:rPr>
            </w:pPr>
            <w:r>
              <w:rPr>
                <w:color w:val="auto"/>
              </w:rPr>
              <w:t>50%</w:t>
            </w:r>
          </w:p>
        </w:tc>
        <w:tc>
          <w:tcPr>
            <w:tcW w:w="2158" w:type="dxa"/>
          </w:tcPr>
          <w:p w14:paraId="7132E1D2" w14:textId="05D661D9" w:rsidR="00CD5B2F" w:rsidRDefault="00CB372B" w:rsidP="00E6565D">
            <w:pPr>
              <w:rPr>
                <w:color w:val="auto"/>
              </w:rPr>
            </w:pPr>
            <w:r>
              <w:rPr>
                <w:color w:val="auto"/>
              </w:rPr>
              <w:t>10</w:t>
            </w:r>
          </w:p>
        </w:tc>
        <w:tc>
          <w:tcPr>
            <w:tcW w:w="2158" w:type="dxa"/>
          </w:tcPr>
          <w:p w14:paraId="480E187E" w14:textId="77777777" w:rsidR="00CD5B2F" w:rsidRDefault="00CD5B2F" w:rsidP="00E6565D">
            <w:pPr>
              <w:rPr>
                <w:color w:val="auto"/>
              </w:rPr>
            </w:pPr>
          </w:p>
        </w:tc>
      </w:tr>
    </w:tbl>
    <w:p w14:paraId="1A99C186" w14:textId="77777777" w:rsidR="00CD5B2F" w:rsidRPr="00A6673E" w:rsidRDefault="00CD5B2F" w:rsidP="00A6673E">
      <w:pPr>
        <w:rPr>
          <w:color w:val="auto"/>
        </w:rPr>
      </w:pPr>
    </w:p>
    <w:p w14:paraId="789D5FD7" w14:textId="1269358F" w:rsidR="00A6673E" w:rsidRPr="00A6673E" w:rsidRDefault="00A6673E" w:rsidP="00A6673E">
      <w:pPr>
        <w:rPr>
          <w:color w:val="auto"/>
        </w:rPr>
      </w:pPr>
      <w:r w:rsidRPr="00A6673E">
        <w:rPr>
          <w:color w:val="auto"/>
        </w:rPr>
        <w:t xml:space="preserve">A1 DB Decline Bench Press: </w:t>
      </w:r>
      <w:r w:rsidR="00A97401">
        <w:rPr>
          <w:color w:val="auto"/>
        </w:rPr>
        <w:t>12/8/6</w:t>
      </w:r>
    </w:p>
    <w:p w14:paraId="4872AE1F" w14:textId="77777777" w:rsidR="00A6673E" w:rsidRPr="00A6673E" w:rsidRDefault="00A6673E" w:rsidP="00A6673E">
      <w:pPr>
        <w:rPr>
          <w:color w:val="auto"/>
        </w:rPr>
      </w:pPr>
      <w:r w:rsidRPr="00A6673E">
        <w:rPr>
          <w:color w:val="auto"/>
        </w:rPr>
        <w:t>A2 Bench Explosive pushups: 5</w:t>
      </w:r>
    </w:p>
    <w:p w14:paraId="728EAE34" w14:textId="48656ABD" w:rsidR="00A6673E" w:rsidRPr="00A6673E" w:rsidRDefault="00A6673E" w:rsidP="00A6673E">
      <w:pPr>
        <w:rPr>
          <w:color w:val="auto"/>
        </w:rPr>
      </w:pPr>
      <w:r w:rsidRPr="00A6673E">
        <w:rPr>
          <w:color w:val="auto"/>
        </w:rPr>
        <w:t>(Hands on Bench feet on floor</w:t>
      </w:r>
      <w:r w:rsidR="003C1A21">
        <w:rPr>
          <w:color w:val="auto"/>
        </w:rPr>
        <w:t>, explosive push into air doing movement</w:t>
      </w:r>
      <w:r w:rsidRPr="00A6673E">
        <w:rPr>
          <w:color w:val="auto"/>
        </w:rPr>
        <w:t>)</w:t>
      </w:r>
    </w:p>
    <w:p w14:paraId="66BE0403" w14:textId="77777777" w:rsidR="00A6673E" w:rsidRPr="00A6673E" w:rsidRDefault="00A6673E" w:rsidP="00A6673E">
      <w:pPr>
        <w:rPr>
          <w:color w:val="auto"/>
        </w:rPr>
      </w:pPr>
      <w:r w:rsidRPr="00A6673E">
        <w:rPr>
          <w:color w:val="auto"/>
        </w:rPr>
        <w:t>Cable Fly’s Superset (Mid and Low back to back): 10/10/10</w:t>
      </w:r>
    </w:p>
    <w:p w14:paraId="22ACE280" w14:textId="77777777" w:rsidR="00A6673E" w:rsidRPr="00A6673E" w:rsidRDefault="00A6673E" w:rsidP="00A6673E">
      <w:pPr>
        <w:rPr>
          <w:color w:val="auto"/>
        </w:rPr>
      </w:pPr>
      <w:r w:rsidRPr="00A6673E">
        <w:rPr>
          <w:color w:val="auto"/>
        </w:rPr>
        <w:t>Chin Up (Isometric Holds, Weighted): 10 sec/10sec/10sec</w:t>
      </w:r>
    </w:p>
    <w:p w14:paraId="5D7A0231" w14:textId="2DF17399" w:rsidR="00A6673E" w:rsidRPr="00A6673E" w:rsidRDefault="00204714" w:rsidP="00A6673E">
      <w:pPr>
        <w:rPr>
          <w:color w:val="auto"/>
        </w:rPr>
      </w:pPr>
      <w:bookmarkStart w:id="10" w:name="_Hlk529927540"/>
      <w:r>
        <w:rPr>
          <w:color w:val="auto"/>
        </w:rPr>
        <w:t xml:space="preserve">Barbell </w:t>
      </w:r>
      <w:bookmarkEnd w:id="10"/>
      <w:r w:rsidR="00A6673E" w:rsidRPr="00A6673E">
        <w:rPr>
          <w:color w:val="auto"/>
        </w:rPr>
        <w:t>Forearm Curls (Both Ways): 20/20/20</w:t>
      </w:r>
    </w:p>
    <w:p w14:paraId="2CB30CC2" w14:textId="77777777" w:rsidR="00A6673E" w:rsidRPr="00A6673E" w:rsidRDefault="00A6673E" w:rsidP="00A6673E">
      <w:pPr>
        <w:rPr>
          <w:color w:val="C00000"/>
          <w:sz w:val="56"/>
          <w:szCs w:val="56"/>
        </w:rPr>
      </w:pPr>
      <w:r w:rsidRPr="00A6673E">
        <w:rPr>
          <w:color w:val="C00000"/>
          <w:sz w:val="56"/>
          <w:szCs w:val="56"/>
        </w:rPr>
        <w:t>Thursday</w:t>
      </w:r>
    </w:p>
    <w:p w14:paraId="6BFD4B16" w14:textId="7B59AF13" w:rsidR="00A6673E" w:rsidRDefault="00A6673E" w:rsidP="00A6673E">
      <w:pPr>
        <w:rPr>
          <w:color w:val="auto"/>
        </w:rPr>
      </w:pPr>
      <w:r w:rsidRPr="00A6673E">
        <w:rPr>
          <w:color w:val="auto"/>
        </w:rPr>
        <w:t>Deadlift:</w:t>
      </w:r>
    </w:p>
    <w:tbl>
      <w:tblPr>
        <w:tblStyle w:val="TableGrid"/>
        <w:tblW w:w="0" w:type="auto"/>
        <w:tblLook w:val="04A0" w:firstRow="1" w:lastRow="0" w:firstColumn="1" w:lastColumn="0" w:noHBand="0" w:noVBand="1"/>
      </w:tblPr>
      <w:tblGrid>
        <w:gridCol w:w="2157"/>
        <w:gridCol w:w="2157"/>
        <w:gridCol w:w="2158"/>
        <w:gridCol w:w="2158"/>
      </w:tblGrid>
      <w:tr w:rsidR="00E6565D" w14:paraId="5575AD0E" w14:textId="77777777" w:rsidTr="00E6565D">
        <w:tc>
          <w:tcPr>
            <w:tcW w:w="2157" w:type="dxa"/>
          </w:tcPr>
          <w:p w14:paraId="4CCC75BE" w14:textId="77777777" w:rsidR="00E6565D" w:rsidRDefault="00E6565D" w:rsidP="00E6565D">
            <w:pPr>
              <w:rPr>
                <w:color w:val="auto"/>
              </w:rPr>
            </w:pPr>
            <w:r>
              <w:rPr>
                <w:color w:val="auto"/>
              </w:rPr>
              <w:lastRenderedPageBreak/>
              <w:t>Set</w:t>
            </w:r>
          </w:p>
        </w:tc>
        <w:tc>
          <w:tcPr>
            <w:tcW w:w="2157" w:type="dxa"/>
          </w:tcPr>
          <w:p w14:paraId="5ACDE7DE" w14:textId="77777777" w:rsidR="00E6565D" w:rsidRDefault="00E6565D" w:rsidP="00E6565D">
            <w:pPr>
              <w:rPr>
                <w:color w:val="auto"/>
              </w:rPr>
            </w:pPr>
            <w:r>
              <w:rPr>
                <w:color w:val="auto"/>
              </w:rPr>
              <w:t>%</w:t>
            </w:r>
          </w:p>
        </w:tc>
        <w:tc>
          <w:tcPr>
            <w:tcW w:w="2158" w:type="dxa"/>
          </w:tcPr>
          <w:p w14:paraId="2845146E" w14:textId="77777777" w:rsidR="00E6565D" w:rsidRDefault="00E6565D" w:rsidP="00E6565D">
            <w:pPr>
              <w:rPr>
                <w:color w:val="auto"/>
              </w:rPr>
            </w:pPr>
            <w:r>
              <w:rPr>
                <w:color w:val="auto"/>
              </w:rPr>
              <w:t>Reps</w:t>
            </w:r>
          </w:p>
        </w:tc>
        <w:tc>
          <w:tcPr>
            <w:tcW w:w="2158" w:type="dxa"/>
          </w:tcPr>
          <w:p w14:paraId="7D2D7F32" w14:textId="77777777" w:rsidR="00E6565D" w:rsidRDefault="00E6565D" w:rsidP="00E6565D">
            <w:pPr>
              <w:rPr>
                <w:color w:val="auto"/>
              </w:rPr>
            </w:pPr>
            <w:r>
              <w:rPr>
                <w:color w:val="auto"/>
              </w:rPr>
              <w:t>Weight (fill in)</w:t>
            </w:r>
          </w:p>
        </w:tc>
      </w:tr>
      <w:tr w:rsidR="00E6565D" w14:paraId="0E98FDCE" w14:textId="77777777" w:rsidTr="00E6565D">
        <w:tc>
          <w:tcPr>
            <w:tcW w:w="2157" w:type="dxa"/>
          </w:tcPr>
          <w:p w14:paraId="1E7CD0B9" w14:textId="77777777" w:rsidR="00E6565D" w:rsidRDefault="00E6565D" w:rsidP="00E6565D">
            <w:pPr>
              <w:rPr>
                <w:color w:val="auto"/>
              </w:rPr>
            </w:pPr>
            <w:r>
              <w:rPr>
                <w:color w:val="auto"/>
              </w:rPr>
              <w:t>Set 1</w:t>
            </w:r>
          </w:p>
        </w:tc>
        <w:tc>
          <w:tcPr>
            <w:tcW w:w="2157" w:type="dxa"/>
          </w:tcPr>
          <w:p w14:paraId="35600C7E" w14:textId="72580664" w:rsidR="00E6565D" w:rsidRDefault="00CB372B" w:rsidP="00E6565D">
            <w:pPr>
              <w:rPr>
                <w:color w:val="auto"/>
              </w:rPr>
            </w:pPr>
            <w:r>
              <w:rPr>
                <w:color w:val="auto"/>
              </w:rPr>
              <w:t>6</w:t>
            </w:r>
            <w:r w:rsidR="00E6565D">
              <w:rPr>
                <w:color w:val="auto"/>
              </w:rPr>
              <w:t>0%</w:t>
            </w:r>
          </w:p>
        </w:tc>
        <w:tc>
          <w:tcPr>
            <w:tcW w:w="2158" w:type="dxa"/>
          </w:tcPr>
          <w:p w14:paraId="40CC1BF5" w14:textId="77777777" w:rsidR="00E6565D" w:rsidRDefault="00E6565D" w:rsidP="00E6565D">
            <w:pPr>
              <w:rPr>
                <w:color w:val="auto"/>
              </w:rPr>
            </w:pPr>
            <w:r>
              <w:rPr>
                <w:color w:val="auto"/>
              </w:rPr>
              <w:t>8</w:t>
            </w:r>
          </w:p>
        </w:tc>
        <w:tc>
          <w:tcPr>
            <w:tcW w:w="2158" w:type="dxa"/>
          </w:tcPr>
          <w:p w14:paraId="71596C34" w14:textId="77777777" w:rsidR="00E6565D" w:rsidRDefault="00E6565D" w:rsidP="00E6565D">
            <w:pPr>
              <w:rPr>
                <w:color w:val="auto"/>
              </w:rPr>
            </w:pPr>
          </w:p>
        </w:tc>
      </w:tr>
      <w:tr w:rsidR="00E6565D" w14:paraId="21A59532" w14:textId="77777777" w:rsidTr="00E6565D">
        <w:tc>
          <w:tcPr>
            <w:tcW w:w="2157" w:type="dxa"/>
          </w:tcPr>
          <w:p w14:paraId="1E4D8581" w14:textId="77777777" w:rsidR="00E6565D" w:rsidRDefault="00E6565D" w:rsidP="00E6565D">
            <w:pPr>
              <w:rPr>
                <w:color w:val="auto"/>
              </w:rPr>
            </w:pPr>
            <w:r>
              <w:rPr>
                <w:color w:val="auto"/>
              </w:rPr>
              <w:t>Set 2</w:t>
            </w:r>
          </w:p>
        </w:tc>
        <w:tc>
          <w:tcPr>
            <w:tcW w:w="2157" w:type="dxa"/>
          </w:tcPr>
          <w:p w14:paraId="1F076C26" w14:textId="5616D07F" w:rsidR="00E6565D" w:rsidRDefault="00CB372B" w:rsidP="00E6565D">
            <w:pPr>
              <w:rPr>
                <w:color w:val="auto"/>
              </w:rPr>
            </w:pPr>
            <w:r>
              <w:rPr>
                <w:color w:val="auto"/>
              </w:rPr>
              <w:t>7</w:t>
            </w:r>
            <w:r w:rsidR="00E6565D">
              <w:rPr>
                <w:color w:val="auto"/>
              </w:rPr>
              <w:t>5%</w:t>
            </w:r>
          </w:p>
        </w:tc>
        <w:tc>
          <w:tcPr>
            <w:tcW w:w="2158" w:type="dxa"/>
          </w:tcPr>
          <w:p w14:paraId="7ACCAFD0" w14:textId="375802BE" w:rsidR="00E6565D" w:rsidRDefault="00CB372B" w:rsidP="00E6565D">
            <w:pPr>
              <w:rPr>
                <w:color w:val="auto"/>
              </w:rPr>
            </w:pPr>
            <w:r>
              <w:rPr>
                <w:color w:val="auto"/>
              </w:rPr>
              <w:t>5</w:t>
            </w:r>
          </w:p>
        </w:tc>
        <w:tc>
          <w:tcPr>
            <w:tcW w:w="2158" w:type="dxa"/>
          </w:tcPr>
          <w:p w14:paraId="1981BFBE" w14:textId="77777777" w:rsidR="00E6565D" w:rsidRDefault="00E6565D" w:rsidP="00E6565D">
            <w:pPr>
              <w:rPr>
                <w:color w:val="auto"/>
              </w:rPr>
            </w:pPr>
          </w:p>
        </w:tc>
      </w:tr>
      <w:tr w:rsidR="00E6565D" w14:paraId="205FAB65" w14:textId="77777777" w:rsidTr="00E6565D">
        <w:tc>
          <w:tcPr>
            <w:tcW w:w="2157" w:type="dxa"/>
          </w:tcPr>
          <w:p w14:paraId="68596957" w14:textId="77777777" w:rsidR="00E6565D" w:rsidRDefault="00E6565D" w:rsidP="00E6565D">
            <w:pPr>
              <w:rPr>
                <w:color w:val="auto"/>
              </w:rPr>
            </w:pPr>
            <w:r>
              <w:rPr>
                <w:color w:val="auto"/>
              </w:rPr>
              <w:t>Set 3</w:t>
            </w:r>
          </w:p>
        </w:tc>
        <w:tc>
          <w:tcPr>
            <w:tcW w:w="2157" w:type="dxa"/>
          </w:tcPr>
          <w:p w14:paraId="492B2810" w14:textId="77777777" w:rsidR="00E6565D" w:rsidRDefault="00E6565D" w:rsidP="00E6565D">
            <w:pPr>
              <w:rPr>
                <w:color w:val="auto"/>
              </w:rPr>
            </w:pPr>
            <w:r>
              <w:rPr>
                <w:color w:val="auto"/>
              </w:rPr>
              <w:t>75%</w:t>
            </w:r>
          </w:p>
        </w:tc>
        <w:tc>
          <w:tcPr>
            <w:tcW w:w="2158" w:type="dxa"/>
          </w:tcPr>
          <w:p w14:paraId="17ACD883" w14:textId="07DEE13A" w:rsidR="00E6565D" w:rsidRDefault="00CB372B" w:rsidP="00E6565D">
            <w:pPr>
              <w:rPr>
                <w:color w:val="auto"/>
              </w:rPr>
            </w:pPr>
            <w:r>
              <w:rPr>
                <w:color w:val="auto"/>
              </w:rPr>
              <w:t>5</w:t>
            </w:r>
          </w:p>
        </w:tc>
        <w:tc>
          <w:tcPr>
            <w:tcW w:w="2158" w:type="dxa"/>
          </w:tcPr>
          <w:p w14:paraId="5CFAE63D" w14:textId="77777777" w:rsidR="00E6565D" w:rsidRDefault="00E6565D" w:rsidP="00E6565D">
            <w:pPr>
              <w:rPr>
                <w:color w:val="auto"/>
              </w:rPr>
            </w:pPr>
          </w:p>
        </w:tc>
      </w:tr>
      <w:tr w:rsidR="00E6565D" w14:paraId="280012CE" w14:textId="77777777" w:rsidTr="00E6565D">
        <w:tc>
          <w:tcPr>
            <w:tcW w:w="2157" w:type="dxa"/>
          </w:tcPr>
          <w:p w14:paraId="113F177D" w14:textId="77777777" w:rsidR="00E6565D" w:rsidRDefault="00E6565D" w:rsidP="00E6565D">
            <w:pPr>
              <w:rPr>
                <w:color w:val="auto"/>
              </w:rPr>
            </w:pPr>
            <w:r>
              <w:rPr>
                <w:color w:val="auto"/>
              </w:rPr>
              <w:t>Set 4</w:t>
            </w:r>
          </w:p>
        </w:tc>
        <w:tc>
          <w:tcPr>
            <w:tcW w:w="2157" w:type="dxa"/>
          </w:tcPr>
          <w:p w14:paraId="3C74C910" w14:textId="77777777" w:rsidR="00E6565D" w:rsidRDefault="00E6565D" w:rsidP="00E6565D">
            <w:pPr>
              <w:rPr>
                <w:color w:val="auto"/>
              </w:rPr>
            </w:pPr>
            <w:r>
              <w:rPr>
                <w:color w:val="auto"/>
              </w:rPr>
              <w:t>85%</w:t>
            </w:r>
          </w:p>
        </w:tc>
        <w:tc>
          <w:tcPr>
            <w:tcW w:w="2158" w:type="dxa"/>
          </w:tcPr>
          <w:p w14:paraId="67523C8F" w14:textId="75D7B33C" w:rsidR="00E6565D" w:rsidRDefault="004249DD" w:rsidP="00E6565D">
            <w:pPr>
              <w:rPr>
                <w:color w:val="auto"/>
              </w:rPr>
            </w:pPr>
            <w:r>
              <w:rPr>
                <w:color w:val="auto"/>
              </w:rPr>
              <w:t>1-2</w:t>
            </w:r>
          </w:p>
        </w:tc>
        <w:tc>
          <w:tcPr>
            <w:tcW w:w="2158" w:type="dxa"/>
          </w:tcPr>
          <w:p w14:paraId="58EA1A4E" w14:textId="77777777" w:rsidR="00E6565D" w:rsidRDefault="00E6565D" w:rsidP="00E6565D">
            <w:pPr>
              <w:rPr>
                <w:color w:val="auto"/>
              </w:rPr>
            </w:pPr>
          </w:p>
        </w:tc>
      </w:tr>
      <w:tr w:rsidR="00E6565D" w14:paraId="1EC2647D" w14:textId="77777777" w:rsidTr="00E6565D">
        <w:tc>
          <w:tcPr>
            <w:tcW w:w="2157" w:type="dxa"/>
          </w:tcPr>
          <w:p w14:paraId="25DE34F7" w14:textId="77777777" w:rsidR="00E6565D" w:rsidRDefault="00E6565D" w:rsidP="00E6565D">
            <w:pPr>
              <w:rPr>
                <w:color w:val="auto"/>
              </w:rPr>
            </w:pPr>
            <w:r>
              <w:rPr>
                <w:color w:val="auto"/>
              </w:rPr>
              <w:t>Set 5</w:t>
            </w:r>
          </w:p>
        </w:tc>
        <w:tc>
          <w:tcPr>
            <w:tcW w:w="2157" w:type="dxa"/>
          </w:tcPr>
          <w:p w14:paraId="58A2B02F" w14:textId="7EE4E1D9" w:rsidR="00E6565D" w:rsidRDefault="00CB372B" w:rsidP="00E6565D">
            <w:pPr>
              <w:rPr>
                <w:color w:val="auto"/>
              </w:rPr>
            </w:pPr>
            <w:r>
              <w:rPr>
                <w:color w:val="auto"/>
              </w:rPr>
              <w:t>95</w:t>
            </w:r>
            <w:r w:rsidR="00E6565D">
              <w:rPr>
                <w:color w:val="auto"/>
              </w:rPr>
              <w:t>%</w:t>
            </w:r>
          </w:p>
        </w:tc>
        <w:tc>
          <w:tcPr>
            <w:tcW w:w="2158" w:type="dxa"/>
          </w:tcPr>
          <w:p w14:paraId="744DEDB6" w14:textId="299126A6" w:rsidR="00E6565D" w:rsidRDefault="00CB372B" w:rsidP="00E6565D">
            <w:pPr>
              <w:rPr>
                <w:color w:val="auto"/>
              </w:rPr>
            </w:pPr>
            <w:r>
              <w:rPr>
                <w:color w:val="auto"/>
              </w:rPr>
              <w:t>1-2</w:t>
            </w:r>
          </w:p>
        </w:tc>
        <w:tc>
          <w:tcPr>
            <w:tcW w:w="2158" w:type="dxa"/>
          </w:tcPr>
          <w:p w14:paraId="6CA55BDF" w14:textId="77777777" w:rsidR="00E6565D" w:rsidRDefault="00E6565D" w:rsidP="00E6565D">
            <w:pPr>
              <w:rPr>
                <w:color w:val="auto"/>
              </w:rPr>
            </w:pPr>
          </w:p>
        </w:tc>
      </w:tr>
    </w:tbl>
    <w:p w14:paraId="3A9E764C" w14:textId="77777777" w:rsidR="00E6565D" w:rsidRPr="00A6673E" w:rsidRDefault="00E6565D" w:rsidP="00A6673E">
      <w:pPr>
        <w:rPr>
          <w:color w:val="auto"/>
        </w:rPr>
      </w:pPr>
    </w:p>
    <w:p w14:paraId="7452D571" w14:textId="1C3A5542" w:rsidR="00A6673E" w:rsidRPr="00A6673E" w:rsidRDefault="00A6673E" w:rsidP="00A6673E">
      <w:pPr>
        <w:rPr>
          <w:color w:val="auto"/>
        </w:rPr>
      </w:pPr>
      <w:r w:rsidRPr="00A6673E">
        <w:rPr>
          <w:color w:val="auto"/>
        </w:rPr>
        <w:t>Hack Squats:</w:t>
      </w:r>
      <w:r w:rsidR="00995FAA">
        <w:rPr>
          <w:color w:val="auto"/>
        </w:rPr>
        <w:t xml:space="preserve"> 12/12/12</w:t>
      </w:r>
    </w:p>
    <w:p w14:paraId="28D3337B" w14:textId="0E4DD319" w:rsidR="00A6673E" w:rsidRPr="00A6673E" w:rsidRDefault="00A6673E" w:rsidP="00A6673E">
      <w:pPr>
        <w:rPr>
          <w:color w:val="auto"/>
        </w:rPr>
      </w:pPr>
      <w:r w:rsidRPr="00A6673E">
        <w:rPr>
          <w:color w:val="auto"/>
        </w:rPr>
        <w:t>Hamstring Curls:</w:t>
      </w:r>
      <w:r w:rsidR="00995FAA">
        <w:rPr>
          <w:color w:val="auto"/>
        </w:rPr>
        <w:t xml:space="preserve"> 15/12/8</w:t>
      </w:r>
    </w:p>
    <w:p w14:paraId="3DABBC62" w14:textId="77777777" w:rsidR="00067A76" w:rsidRDefault="00067A76" w:rsidP="00067A76">
      <w:pPr>
        <w:rPr>
          <w:color w:val="auto"/>
        </w:rPr>
      </w:pPr>
      <w:r>
        <w:rPr>
          <w:color w:val="auto"/>
        </w:rPr>
        <w:t>Bulgarian Split Squats: 8/8/8</w:t>
      </w:r>
    </w:p>
    <w:p w14:paraId="6661B0E5" w14:textId="227D65DD" w:rsidR="00A6673E" w:rsidRPr="00A6673E" w:rsidRDefault="00A6673E" w:rsidP="00A6673E">
      <w:pPr>
        <w:rPr>
          <w:color w:val="auto"/>
        </w:rPr>
      </w:pPr>
      <w:r w:rsidRPr="00A6673E">
        <w:rPr>
          <w:color w:val="auto"/>
        </w:rPr>
        <w:t>A1 Glute Bridges:</w:t>
      </w:r>
      <w:r w:rsidR="00995FAA">
        <w:rPr>
          <w:color w:val="auto"/>
        </w:rPr>
        <w:t xml:space="preserve"> 6/6/6</w:t>
      </w:r>
    </w:p>
    <w:p w14:paraId="4CCC3D46" w14:textId="0DDAF636" w:rsidR="00A6673E" w:rsidRPr="00A6673E" w:rsidRDefault="00A6673E" w:rsidP="00A6673E">
      <w:pPr>
        <w:rPr>
          <w:color w:val="auto"/>
        </w:rPr>
      </w:pPr>
      <w:r w:rsidRPr="00A6673E">
        <w:rPr>
          <w:color w:val="auto"/>
        </w:rPr>
        <w:t xml:space="preserve">A2 </w:t>
      </w:r>
      <w:r w:rsidR="00995FAA">
        <w:rPr>
          <w:color w:val="auto"/>
        </w:rPr>
        <w:t>Broad jumps</w:t>
      </w:r>
      <w:r w:rsidRPr="00A6673E">
        <w:rPr>
          <w:color w:val="auto"/>
        </w:rPr>
        <w:t>:</w:t>
      </w:r>
      <w:r w:rsidR="00995FAA">
        <w:rPr>
          <w:color w:val="auto"/>
        </w:rPr>
        <w:t xml:space="preserve"> 1</w:t>
      </w:r>
    </w:p>
    <w:p w14:paraId="5257787A" w14:textId="77777777" w:rsidR="00A6673E" w:rsidRPr="00A6673E" w:rsidRDefault="00A6673E" w:rsidP="00A6673E">
      <w:pPr>
        <w:rPr>
          <w:color w:val="auto"/>
        </w:rPr>
      </w:pPr>
    </w:p>
    <w:p w14:paraId="00B5B631" w14:textId="77777777" w:rsidR="00A6673E" w:rsidRPr="00A6673E" w:rsidRDefault="00A6673E" w:rsidP="00A6673E">
      <w:pPr>
        <w:rPr>
          <w:color w:val="C00000"/>
          <w:sz w:val="56"/>
          <w:szCs w:val="56"/>
        </w:rPr>
      </w:pPr>
      <w:r w:rsidRPr="00A6673E">
        <w:rPr>
          <w:color w:val="C00000"/>
          <w:sz w:val="56"/>
          <w:szCs w:val="56"/>
        </w:rPr>
        <w:t>Friday</w:t>
      </w:r>
    </w:p>
    <w:p w14:paraId="561B2F6B" w14:textId="2295C73C" w:rsidR="00A6673E" w:rsidRDefault="00A6673E" w:rsidP="00A6673E">
      <w:pPr>
        <w:rPr>
          <w:color w:val="auto"/>
        </w:rPr>
      </w:pPr>
      <w:r w:rsidRPr="00A6673E">
        <w:rPr>
          <w:color w:val="auto"/>
        </w:rPr>
        <w:t>Floor Barbell Bench Press:</w:t>
      </w:r>
    </w:p>
    <w:tbl>
      <w:tblPr>
        <w:tblStyle w:val="TableGrid"/>
        <w:tblW w:w="0" w:type="auto"/>
        <w:tblLook w:val="04A0" w:firstRow="1" w:lastRow="0" w:firstColumn="1" w:lastColumn="0" w:noHBand="0" w:noVBand="1"/>
      </w:tblPr>
      <w:tblGrid>
        <w:gridCol w:w="2157"/>
        <w:gridCol w:w="2157"/>
        <w:gridCol w:w="2158"/>
        <w:gridCol w:w="2158"/>
      </w:tblGrid>
      <w:tr w:rsidR="00E6565D" w14:paraId="4DA0ED76" w14:textId="77777777" w:rsidTr="00E6565D">
        <w:tc>
          <w:tcPr>
            <w:tcW w:w="2157" w:type="dxa"/>
          </w:tcPr>
          <w:p w14:paraId="34528A6D" w14:textId="77777777" w:rsidR="00E6565D" w:rsidRDefault="00E6565D" w:rsidP="00E6565D">
            <w:pPr>
              <w:rPr>
                <w:color w:val="auto"/>
              </w:rPr>
            </w:pPr>
            <w:r>
              <w:rPr>
                <w:color w:val="auto"/>
              </w:rPr>
              <w:t>Set</w:t>
            </w:r>
          </w:p>
        </w:tc>
        <w:tc>
          <w:tcPr>
            <w:tcW w:w="2157" w:type="dxa"/>
          </w:tcPr>
          <w:p w14:paraId="5D953DBB" w14:textId="77777777" w:rsidR="00E6565D" w:rsidRDefault="00E6565D" w:rsidP="00E6565D">
            <w:pPr>
              <w:rPr>
                <w:color w:val="auto"/>
              </w:rPr>
            </w:pPr>
            <w:r>
              <w:rPr>
                <w:color w:val="auto"/>
              </w:rPr>
              <w:t>%</w:t>
            </w:r>
          </w:p>
        </w:tc>
        <w:tc>
          <w:tcPr>
            <w:tcW w:w="2158" w:type="dxa"/>
          </w:tcPr>
          <w:p w14:paraId="416E095F" w14:textId="77777777" w:rsidR="00E6565D" w:rsidRDefault="00E6565D" w:rsidP="00E6565D">
            <w:pPr>
              <w:rPr>
                <w:color w:val="auto"/>
              </w:rPr>
            </w:pPr>
            <w:r>
              <w:rPr>
                <w:color w:val="auto"/>
              </w:rPr>
              <w:t>Reps</w:t>
            </w:r>
          </w:p>
        </w:tc>
        <w:tc>
          <w:tcPr>
            <w:tcW w:w="2158" w:type="dxa"/>
          </w:tcPr>
          <w:p w14:paraId="356A6491" w14:textId="77777777" w:rsidR="00E6565D" w:rsidRDefault="00E6565D" w:rsidP="00E6565D">
            <w:pPr>
              <w:rPr>
                <w:color w:val="auto"/>
              </w:rPr>
            </w:pPr>
            <w:r>
              <w:rPr>
                <w:color w:val="auto"/>
              </w:rPr>
              <w:t>Weight (fill in)</w:t>
            </w:r>
          </w:p>
        </w:tc>
      </w:tr>
      <w:tr w:rsidR="00E6565D" w14:paraId="1E296709" w14:textId="77777777" w:rsidTr="00E6565D">
        <w:tc>
          <w:tcPr>
            <w:tcW w:w="2157" w:type="dxa"/>
          </w:tcPr>
          <w:p w14:paraId="31C29917" w14:textId="77777777" w:rsidR="00E6565D" w:rsidRDefault="00E6565D" w:rsidP="00E6565D">
            <w:pPr>
              <w:rPr>
                <w:color w:val="auto"/>
              </w:rPr>
            </w:pPr>
            <w:r>
              <w:rPr>
                <w:color w:val="auto"/>
              </w:rPr>
              <w:t>Set 1</w:t>
            </w:r>
          </w:p>
        </w:tc>
        <w:tc>
          <w:tcPr>
            <w:tcW w:w="2157" w:type="dxa"/>
          </w:tcPr>
          <w:p w14:paraId="1177DD4D" w14:textId="7CD45743" w:rsidR="00E6565D" w:rsidRDefault="00CB372B" w:rsidP="00E6565D">
            <w:pPr>
              <w:rPr>
                <w:color w:val="auto"/>
              </w:rPr>
            </w:pPr>
            <w:r>
              <w:rPr>
                <w:color w:val="auto"/>
              </w:rPr>
              <w:t>6</w:t>
            </w:r>
            <w:r w:rsidR="00E6565D">
              <w:rPr>
                <w:color w:val="auto"/>
              </w:rPr>
              <w:t>0%</w:t>
            </w:r>
          </w:p>
        </w:tc>
        <w:tc>
          <w:tcPr>
            <w:tcW w:w="2158" w:type="dxa"/>
          </w:tcPr>
          <w:p w14:paraId="3E719390" w14:textId="283CDB33" w:rsidR="00E6565D" w:rsidRDefault="00CB372B" w:rsidP="00E6565D">
            <w:pPr>
              <w:rPr>
                <w:color w:val="auto"/>
              </w:rPr>
            </w:pPr>
            <w:r>
              <w:rPr>
                <w:color w:val="auto"/>
              </w:rPr>
              <w:t>8-12</w:t>
            </w:r>
          </w:p>
        </w:tc>
        <w:tc>
          <w:tcPr>
            <w:tcW w:w="2158" w:type="dxa"/>
          </w:tcPr>
          <w:p w14:paraId="2636C4D2" w14:textId="77777777" w:rsidR="00E6565D" w:rsidRDefault="00E6565D" w:rsidP="00E6565D">
            <w:pPr>
              <w:rPr>
                <w:color w:val="auto"/>
              </w:rPr>
            </w:pPr>
          </w:p>
        </w:tc>
      </w:tr>
      <w:tr w:rsidR="00E6565D" w14:paraId="75F4E761" w14:textId="77777777" w:rsidTr="00E6565D">
        <w:tc>
          <w:tcPr>
            <w:tcW w:w="2157" w:type="dxa"/>
          </w:tcPr>
          <w:p w14:paraId="35628755" w14:textId="77777777" w:rsidR="00E6565D" w:rsidRDefault="00E6565D" w:rsidP="00E6565D">
            <w:pPr>
              <w:rPr>
                <w:color w:val="auto"/>
              </w:rPr>
            </w:pPr>
            <w:r>
              <w:rPr>
                <w:color w:val="auto"/>
              </w:rPr>
              <w:t>Set 2</w:t>
            </w:r>
          </w:p>
        </w:tc>
        <w:tc>
          <w:tcPr>
            <w:tcW w:w="2157" w:type="dxa"/>
          </w:tcPr>
          <w:p w14:paraId="1FEE9129" w14:textId="0C490A2F" w:rsidR="00E6565D" w:rsidRDefault="00CB372B" w:rsidP="00E6565D">
            <w:pPr>
              <w:rPr>
                <w:color w:val="auto"/>
              </w:rPr>
            </w:pPr>
            <w:r>
              <w:rPr>
                <w:color w:val="auto"/>
              </w:rPr>
              <w:t>7</w:t>
            </w:r>
            <w:r w:rsidR="00E6565D">
              <w:rPr>
                <w:color w:val="auto"/>
              </w:rPr>
              <w:t>5%</w:t>
            </w:r>
          </w:p>
        </w:tc>
        <w:tc>
          <w:tcPr>
            <w:tcW w:w="2158" w:type="dxa"/>
          </w:tcPr>
          <w:p w14:paraId="1E439E19" w14:textId="61485F6A" w:rsidR="00E6565D" w:rsidRDefault="00CB372B" w:rsidP="00E6565D">
            <w:pPr>
              <w:rPr>
                <w:color w:val="auto"/>
              </w:rPr>
            </w:pPr>
            <w:r>
              <w:rPr>
                <w:color w:val="auto"/>
              </w:rPr>
              <w:t>6</w:t>
            </w:r>
          </w:p>
        </w:tc>
        <w:tc>
          <w:tcPr>
            <w:tcW w:w="2158" w:type="dxa"/>
          </w:tcPr>
          <w:p w14:paraId="2314F482" w14:textId="77777777" w:rsidR="00E6565D" w:rsidRDefault="00E6565D" w:rsidP="00E6565D">
            <w:pPr>
              <w:rPr>
                <w:color w:val="auto"/>
              </w:rPr>
            </w:pPr>
          </w:p>
        </w:tc>
      </w:tr>
      <w:tr w:rsidR="00E6565D" w14:paraId="5AEFF83A" w14:textId="77777777" w:rsidTr="00E6565D">
        <w:tc>
          <w:tcPr>
            <w:tcW w:w="2157" w:type="dxa"/>
          </w:tcPr>
          <w:p w14:paraId="4F5D715E" w14:textId="77777777" w:rsidR="00E6565D" w:rsidRDefault="00E6565D" w:rsidP="00E6565D">
            <w:pPr>
              <w:rPr>
                <w:color w:val="auto"/>
              </w:rPr>
            </w:pPr>
            <w:r>
              <w:rPr>
                <w:color w:val="auto"/>
              </w:rPr>
              <w:t>Set 3</w:t>
            </w:r>
          </w:p>
        </w:tc>
        <w:tc>
          <w:tcPr>
            <w:tcW w:w="2157" w:type="dxa"/>
          </w:tcPr>
          <w:p w14:paraId="4ED30A2D" w14:textId="2DE92FA5" w:rsidR="00E6565D" w:rsidRDefault="00CB372B" w:rsidP="00E6565D">
            <w:pPr>
              <w:rPr>
                <w:color w:val="auto"/>
              </w:rPr>
            </w:pPr>
            <w:r>
              <w:rPr>
                <w:color w:val="auto"/>
              </w:rPr>
              <w:t>85</w:t>
            </w:r>
            <w:r w:rsidR="00E6565D">
              <w:rPr>
                <w:color w:val="auto"/>
              </w:rPr>
              <w:t>%</w:t>
            </w:r>
          </w:p>
        </w:tc>
        <w:tc>
          <w:tcPr>
            <w:tcW w:w="2158" w:type="dxa"/>
          </w:tcPr>
          <w:p w14:paraId="113A30D3" w14:textId="694B4C4C" w:rsidR="00E6565D" w:rsidRDefault="00CB372B" w:rsidP="00E6565D">
            <w:pPr>
              <w:rPr>
                <w:color w:val="auto"/>
              </w:rPr>
            </w:pPr>
            <w:r>
              <w:rPr>
                <w:color w:val="auto"/>
              </w:rPr>
              <w:t>4</w:t>
            </w:r>
          </w:p>
        </w:tc>
        <w:tc>
          <w:tcPr>
            <w:tcW w:w="2158" w:type="dxa"/>
          </w:tcPr>
          <w:p w14:paraId="006FC547" w14:textId="77777777" w:rsidR="00E6565D" w:rsidRDefault="00E6565D" w:rsidP="00E6565D">
            <w:pPr>
              <w:rPr>
                <w:color w:val="auto"/>
              </w:rPr>
            </w:pPr>
          </w:p>
        </w:tc>
      </w:tr>
      <w:tr w:rsidR="00E6565D" w14:paraId="55A0430D" w14:textId="77777777" w:rsidTr="00E6565D">
        <w:tc>
          <w:tcPr>
            <w:tcW w:w="2157" w:type="dxa"/>
          </w:tcPr>
          <w:p w14:paraId="4312B531" w14:textId="77777777" w:rsidR="00E6565D" w:rsidRDefault="00E6565D" w:rsidP="00E6565D">
            <w:pPr>
              <w:rPr>
                <w:color w:val="auto"/>
              </w:rPr>
            </w:pPr>
            <w:r>
              <w:rPr>
                <w:color w:val="auto"/>
              </w:rPr>
              <w:t>Set 4</w:t>
            </w:r>
          </w:p>
        </w:tc>
        <w:tc>
          <w:tcPr>
            <w:tcW w:w="2157" w:type="dxa"/>
          </w:tcPr>
          <w:p w14:paraId="3FBE023A" w14:textId="77777777" w:rsidR="00E6565D" w:rsidRDefault="00E6565D" w:rsidP="00E6565D">
            <w:pPr>
              <w:rPr>
                <w:color w:val="auto"/>
              </w:rPr>
            </w:pPr>
            <w:r>
              <w:rPr>
                <w:color w:val="auto"/>
              </w:rPr>
              <w:t>85%</w:t>
            </w:r>
          </w:p>
        </w:tc>
        <w:tc>
          <w:tcPr>
            <w:tcW w:w="2158" w:type="dxa"/>
          </w:tcPr>
          <w:p w14:paraId="77683459" w14:textId="77777777" w:rsidR="00E6565D" w:rsidRDefault="00E6565D" w:rsidP="00E6565D">
            <w:pPr>
              <w:rPr>
                <w:color w:val="auto"/>
              </w:rPr>
            </w:pPr>
            <w:r>
              <w:rPr>
                <w:color w:val="auto"/>
              </w:rPr>
              <w:t>3</w:t>
            </w:r>
          </w:p>
        </w:tc>
        <w:tc>
          <w:tcPr>
            <w:tcW w:w="2158" w:type="dxa"/>
          </w:tcPr>
          <w:p w14:paraId="73AD2CE5" w14:textId="77777777" w:rsidR="00E6565D" w:rsidRDefault="00E6565D" w:rsidP="00E6565D">
            <w:pPr>
              <w:rPr>
                <w:color w:val="auto"/>
              </w:rPr>
            </w:pPr>
          </w:p>
        </w:tc>
      </w:tr>
      <w:tr w:rsidR="00E6565D" w14:paraId="1CE8751C" w14:textId="77777777" w:rsidTr="00E6565D">
        <w:tc>
          <w:tcPr>
            <w:tcW w:w="2157" w:type="dxa"/>
          </w:tcPr>
          <w:p w14:paraId="00393F4A" w14:textId="77777777" w:rsidR="00E6565D" w:rsidRDefault="00E6565D" w:rsidP="00E6565D">
            <w:pPr>
              <w:rPr>
                <w:color w:val="auto"/>
              </w:rPr>
            </w:pPr>
            <w:r>
              <w:rPr>
                <w:color w:val="auto"/>
              </w:rPr>
              <w:t>Set 5</w:t>
            </w:r>
          </w:p>
        </w:tc>
        <w:tc>
          <w:tcPr>
            <w:tcW w:w="2157" w:type="dxa"/>
          </w:tcPr>
          <w:p w14:paraId="2F3DAD23" w14:textId="69D3F4B7" w:rsidR="00E6565D" w:rsidRDefault="00CB372B" w:rsidP="00E6565D">
            <w:pPr>
              <w:rPr>
                <w:color w:val="auto"/>
              </w:rPr>
            </w:pPr>
            <w:r>
              <w:rPr>
                <w:color w:val="auto"/>
              </w:rPr>
              <w:t>85</w:t>
            </w:r>
            <w:r w:rsidR="00E6565D">
              <w:rPr>
                <w:color w:val="auto"/>
              </w:rPr>
              <w:t>%</w:t>
            </w:r>
          </w:p>
        </w:tc>
        <w:tc>
          <w:tcPr>
            <w:tcW w:w="2158" w:type="dxa"/>
          </w:tcPr>
          <w:p w14:paraId="6C27D47B" w14:textId="67AD6BAA" w:rsidR="00E6565D" w:rsidRDefault="00CB372B" w:rsidP="00E6565D">
            <w:pPr>
              <w:rPr>
                <w:color w:val="auto"/>
              </w:rPr>
            </w:pPr>
            <w:r>
              <w:rPr>
                <w:color w:val="auto"/>
              </w:rPr>
              <w:t>3</w:t>
            </w:r>
          </w:p>
        </w:tc>
        <w:tc>
          <w:tcPr>
            <w:tcW w:w="2158" w:type="dxa"/>
          </w:tcPr>
          <w:p w14:paraId="4F0F66D2" w14:textId="77777777" w:rsidR="00E6565D" w:rsidRDefault="00E6565D" w:rsidP="00E6565D">
            <w:pPr>
              <w:rPr>
                <w:color w:val="auto"/>
              </w:rPr>
            </w:pPr>
          </w:p>
        </w:tc>
      </w:tr>
    </w:tbl>
    <w:p w14:paraId="670908A2" w14:textId="77777777" w:rsidR="00E6565D" w:rsidRPr="00A6673E" w:rsidRDefault="00E6565D" w:rsidP="00A6673E">
      <w:pPr>
        <w:rPr>
          <w:color w:val="auto"/>
        </w:rPr>
      </w:pPr>
    </w:p>
    <w:p w14:paraId="10D4EB79" w14:textId="3BAD4573" w:rsidR="00A6673E" w:rsidRPr="00A6673E" w:rsidRDefault="00A6673E" w:rsidP="00A6673E">
      <w:pPr>
        <w:rPr>
          <w:color w:val="auto"/>
        </w:rPr>
      </w:pPr>
      <w:r w:rsidRPr="00A6673E">
        <w:rPr>
          <w:color w:val="auto"/>
        </w:rPr>
        <w:t xml:space="preserve">Single Arm Incline Dumbbell Bench Press: </w:t>
      </w:r>
      <w:r w:rsidR="00995FAA">
        <w:rPr>
          <w:color w:val="auto"/>
        </w:rPr>
        <w:t>6/6/6/6</w:t>
      </w:r>
    </w:p>
    <w:p w14:paraId="535A449E" w14:textId="77777777" w:rsidR="00A6673E" w:rsidRPr="00A6673E" w:rsidRDefault="00A6673E" w:rsidP="00A6673E">
      <w:pPr>
        <w:rPr>
          <w:color w:val="auto"/>
        </w:rPr>
      </w:pPr>
      <w:r w:rsidRPr="00A6673E">
        <w:rPr>
          <w:color w:val="auto"/>
        </w:rPr>
        <w:t>Lying Band Pull Apart: 10/10/10</w:t>
      </w:r>
    </w:p>
    <w:p w14:paraId="49073C10" w14:textId="1A095DB5" w:rsidR="00A6673E" w:rsidRPr="00A6673E" w:rsidRDefault="00A6673E" w:rsidP="00A6673E">
      <w:pPr>
        <w:rPr>
          <w:color w:val="auto"/>
        </w:rPr>
      </w:pPr>
      <w:r w:rsidRPr="00A6673E">
        <w:rPr>
          <w:color w:val="auto"/>
        </w:rPr>
        <w:t xml:space="preserve">(grab a stretchy band, lay on a bench, keep back </w:t>
      </w:r>
      <w:r w:rsidR="00995FAA" w:rsidRPr="00A6673E">
        <w:rPr>
          <w:color w:val="auto"/>
        </w:rPr>
        <w:t>tight (</w:t>
      </w:r>
      <w:r w:rsidRPr="00A6673E">
        <w:rPr>
          <w:color w:val="auto"/>
        </w:rPr>
        <w:t>shoulder blades together and pull apart as if you are trying to rip it)</w:t>
      </w:r>
    </w:p>
    <w:p w14:paraId="35980369" w14:textId="7161DCEC" w:rsidR="00A6673E" w:rsidRPr="00A6673E" w:rsidRDefault="00A6673E" w:rsidP="00A6673E">
      <w:pPr>
        <w:rPr>
          <w:color w:val="auto"/>
        </w:rPr>
      </w:pPr>
      <w:r w:rsidRPr="00A6673E">
        <w:rPr>
          <w:color w:val="auto"/>
        </w:rPr>
        <w:t xml:space="preserve">Dips (weighted): </w:t>
      </w:r>
      <w:r w:rsidR="00995FAA">
        <w:rPr>
          <w:color w:val="auto"/>
        </w:rPr>
        <w:t>6/6/6/6</w:t>
      </w:r>
    </w:p>
    <w:p w14:paraId="23C7A591" w14:textId="13C3C9B3" w:rsidR="00A6673E" w:rsidRPr="00A6673E" w:rsidRDefault="00A6673E" w:rsidP="00A6673E">
      <w:pPr>
        <w:rPr>
          <w:color w:val="auto"/>
        </w:rPr>
      </w:pPr>
      <w:r w:rsidRPr="00A6673E">
        <w:rPr>
          <w:color w:val="auto"/>
        </w:rPr>
        <w:t>Slightly Outside Shoulder with Pull Ups</w:t>
      </w:r>
      <w:r w:rsidR="00995FAA">
        <w:rPr>
          <w:color w:val="auto"/>
        </w:rPr>
        <w:t xml:space="preserve"> (weighted)</w:t>
      </w:r>
      <w:r w:rsidRPr="00A6673E">
        <w:rPr>
          <w:color w:val="auto"/>
        </w:rPr>
        <w:t xml:space="preserve">: </w:t>
      </w:r>
      <w:r w:rsidR="00995FAA">
        <w:rPr>
          <w:color w:val="auto"/>
        </w:rPr>
        <w:t>5/5/5</w:t>
      </w:r>
    </w:p>
    <w:p w14:paraId="3D277E06" w14:textId="77777777" w:rsidR="00A6673E" w:rsidRPr="00A6673E" w:rsidRDefault="00A6673E" w:rsidP="00A6673E">
      <w:pPr>
        <w:rPr>
          <w:color w:val="auto"/>
        </w:rPr>
      </w:pPr>
    </w:p>
    <w:p w14:paraId="2F1A778F" w14:textId="77777777" w:rsidR="00A6673E" w:rsidRPr="00A6673E" w:rsidRDefault="00A6673E" w:rsidP="00A6673E">
      <w:pPr>
        <w:rPr>
          <w:color w:val="C00000"/>
          <w:sz w:val="56"/>
          <w:szCs w:val="56"/>
        </w:rPr>
      </w:pPr>
      <w:r w:rsidRPr="00A6673E">
        <w:rPr>
          <w:color w:val="C00000"/>
          <w:sz w:val="56"/>
          <w:szCs w:val="56"/>
        </w:rPr>
        <w:lastRenderedPageBreak/>
        <w:t xml:space="preserve">Saturday </w:t>
      </w:r>
    </w:p>
    <w:p w14:paraId="25697873" w14:textId="77777777" w:rsidR="00A6673E" w:rsidRPr="00A6673E" w:rsidRDefault="00A6673E" w:rsidP="00A6673E">
      <w:pPr>
        <w:rPr>
          <w:color w:val="auto"/>
        </w:rPr>
      </w:pPr>
      <w:r w:rsidRPr="00A6673E">
        <w:rPr>
          <w:color w:val="auto"/>
        </w:rPr>
        <w:t>OFF</w:t>
      </w:r>
    </w:p>
    <w:p w14:paraId="5A3EA2E6" w14:textId="77777777" w:rsidR="00A6673E" w:rsidRPr="00A6673E" w:rsidRDefault="00A6673E" w:rsidP="00A6673E">
      <w:pPr>
        <w:rPr>
          <w:color w:val="auto"/>
        </w:rPr>
      </w:pPr>
    </w:p>
    <w:p w14:paraId="2FFC4A91" w14:textId="77777777" w:rsidR="00A6673E" w:rsidRPr="00A6673E" w:rsidRDefault="00A6673E" w:rsidP="00A6673E">
      <w:pPr>
        <w:rPr>
          <w:color w:val="auto"/>
        </w:rPr>
      </w:pPr>
    </w:p>
    <w:p w14:paraId="7CC55D8F" w14:textId="77777777" w:rsidR="00A6673E" w:rsidRPr="00A6673E" w:rsidRDefault="00A6673E" w:rsidP="00A6673E">
      <w:pPr>
        <w:rPr>
          <w:color w:val="C00000"/>
          <w:sz w:val="56"/>
          <w:szCs w:val="56"/>
        </w:rPr>
      </w:pPr>
      <w:r w:rsidRPr="00A6673E">
        <w:rPr>
          <w:color w:val="C00000"/>
          <w:sz w:val="56"/>
          <w:szCs w:val="56"/>
        </w:rPr>
        <w:t>Sunday</w:t>
      </w:r>
    </w:p>
    <w:p w14:paraId="5E363DE2" w14:textId="249842FF" w:rsidR="00A6673E" w:rsidRDefault="00A6673E" w:rsidP="00A6673E">
      <w:pPr>
        <w:rPr>
          <w:color w:val="auto"/>
        </w:rPr>
      </w:pPr>
      <w:r w:rsidRPr="00A6673E">
        <w:rPr>
          <w:color w:val="auto"/>
        </w:rPr>
        <w:t>OFF</w:t>
      </w:r>
    </w:p>
    <w:p w14:paraId="004EFAAC" w14:textId="70F33747" w:rsidR="00995FAA" w:rsidRDefault="00995FAA" w:rsidP="00A6673E">
      <w:pPr>
        <w:rPr>
          <w:color w:val="auto"/>
        </w:rPr>
      </w:pPr>
    </w:p>
    <w:p w14:paraId="3D9C91BC" w14:textId="3A8FB396" w:rsidR="00995FAA" w:rsidRDefault="00995FAA" w:rsidP="00A6673E">
      <w:pPr>
        <w:rPr>
          <w:color w:val="auto"/>
        </w:rPr>
      </w:pPr>
    </w:p>
    <w:p w14:paraId="35E9569D" w14:textId="53AC85B3" w:rsidR="00995FAA" w:rsidRDefault="00995FAA" w:rsidP="00A6673E">
      <w:pPr>
        <w:rPr>
          <w:color w:val="auto"/>
        </w:rPr>
      </w:pPr>
    </w:p>
    <w:p w14:paraId="1C91F481" w14:textId="265DAF7D" w:rsidR="00995FAA" w:rsidRDefault="00995FAA" w:rsidP="00A6673E">
      <w:pPr>
        <w:rPr>
          <w:color w:val="auto"/>
        </w:rPr>
      </w:pPr>
    </w:p>
    <w:p w14:paraId="732211D8" w14:textId="7D137796" w:rsidR="00995FAA" w:rsidRDefault="00995FAA" w:rsidP="00A6673E">
      <w:pPr>
        <w:rPr>
          <w:color w:val="auto"/>
        </w:rPr>
      </w:pPr>
    </w:p>
    <w:p w14:paraId="6EDFB9E3" w14:textId="17EB382C" w:rsidR="00995FAA" w:rsidRDefault="00995FAA" w:rsidP="00A6673E">
      <w:pPr>
        <w:rPr>
          <w:color w:val="auto"/>
        </w:rPr>
      </w:pPr>
    </w:p>
    <w:p w14:paraId="35D6A975" w14:textId="072FAD32" w:rsidR="00995FAA" w:rsidRDefault="00995FAA" w:rsidP="00A6673E">
      <w:pPr>
        <w:rPr>
          <w:color w:val="auto"/>
        </w:rPr>
      </w:pPr>
    </w:p>
    <w:p w14:paraId="4B1419C6" w14:textId="5D2DAD20" w:rsidR="00995FAA" w:rsidRDefault="00995FAA" w:rsidP="00A6673E">
      <w:pPr>
        <w:rPr>
          <w:color w:val="auto"/>
        </w:rPr>
      </w:pPr>
    </w:p>
    <w:p w14:paraId="3C57898E" w14:textId="0544D9C4" w:rsidR="00995FAA" w:rsidRDefault="00995FAA" w:rsidP="00A6673E">
      <w:pPr>
        <w:rPr>
          <w:color w:val="auto"/>
        </w:rPr>
      </w:pPr>
    </w:p>
    <w:p w14:paraId="3D62EB20" w14:textId="16E309F0" w:rsidR="00995FAA" w:rsidRDefault="00995FAA" w:rsidP="00A6673E">
      <w:pPr>
        <w:rPr>
          <w:color w:val="auto"/>
        </w:rPr>
      </w:pPr>
    </w:p>
    <w:p w14:paraId="1F00F177" w14:textId="023C1B54" w:rsidR="00995FAA" w:rsidRDefault="00995FAA" w:rsidP="00A6673E">
      <w:pPr>
        <w:rPr>
          <w:color w:val="auto"/>
        </w:rPr>
      </w:pPr>
    </w:p>
    <w:p w14:paraId="56F128BA" w14:textId="7CB43EC9" w:rsidR="00995FAA" w:rsidRDefault="00995FAA" w:rsidP="00A6673E">
      <w:pPr>
        <w:rPr>
          <w:color w:val="auto"/>
        </w:rPr>
      </w:pPr>
    </w:p>
    <w:p w14:paraId="29D9A659" w14:textId="03CC3004" w:rsidR="00995FAA" w:rsidRDefault="00995FAA" w:rsidP="00A6673E">
      <w:pPr>
        <w:rPr>
          <w:color w:val="00A0B8" w:themeColor="accent1"/>
          <w:sz w:val="56"/>
          <w:szCs w:val="56"/>
        </w:rPr>
      </w:pPr>
      <w:bookmarkStart w:id="11" w:name="_Hlk529563209"/>
      <w:r w:rsidRPr="00995FAA">
        <w:rPr>
          <w:color w:val="00A0B8" w:themeColor="accent1"/>
          <w:sz w:val="56"/>
          <w:szCs w:val="56"/>
        </w:rPr>
        <w:t>Week 3</w:t>
      </w:r>
    </w:p>
    <w:p w14:paraId="4B5AAB78" w14:textId="1BDF6B0B" w:rsidR="00995FAA" w:rsidRDefault="00995FAA" w:rsidP="00A6673E">
      <w:pPr>
        <w:rPr>
          <w:color w:val="C00000"/>
          <w:sz w:val="56"/>
          <w:szCs w:val="56"/>
        </w:rPr>
      </w:pPr>
      <w:bookmarkStart w:id="12" w:name="_Hlk529563134"/>
      <w:r w:rsidRPr="00995FAA">
        <w:rPr>
          <w:color w:val="C00000"/>
          <w:sz w:val="56"/>
          <w:szCs w:val="56"/>
        </w:rPr>
        <w:t>Monday</w:t>
      </w:r>
    </w:p>
    <w:p w14:paraId="651A504C" w14:textId="1CE17F74" w:rsidR="00995FAA" w:rsidRDefault="00FE1EF3" w:rsidP="00A6673E">
      <w:pPr>
        <w:rPr>
          <w:color w:val="000000" w:themeColor="text1"/>
        </w:rPr>
      </w:pPr>
      <w:r>
        <w:rPr>
          <w:color w:val="000000" w:themeColor="text1"/>
        </w:rPr>
        <w:t>Barbell Bench Press:</w:t>
      </w:r>
    </w:p>
    <w:tbl>
      <w:tblPr>
        <w:tblStyle w:val="TableGrid"/>
        <w:tblW w:w="0" w:type="auto"/>
        <w:tblLook w:val="04A0" w:firstRow="1" w:lastRow="0" w:firstColumn="1" w:lastColumn="0" w:noHBand="0" w:noVBand="1"/>
      </w:tblPr>
      <w:tblGrid>
        <w:gridCol w:w="2157"/>
        <w:gridCol w:w="2157"/>
        <w:gridCol w:w="2158"/>
        <w:gridCol w:w="2158"/>
      </w:tblGrid>
      <w:tr w:rsidR="00E6565D" w14:paraId="614F6195" w14:textId="77777777" w:rsidTr="00E6565D">
        <w:tc>
          <w:tcPr>
            <w:tcW w:w="2157" w:type="dxa"/>
          </w:tcPr>
          <w:p w14:paraId="547B9D05" w14:textId="77777777" w:rsidR="00E6565D" w:rsidRDefault="00E6565D" w:rsidP="00E6565D">
            <w:pPr>
              <w:rPr>
                <w:color w:val="auto"/>
              </w:rPr>
            </w:pPr>
            <w:r>
              <w:rPr>
                <w:color w:val="auto"/>
              </w:rPr>
              <w:lastRenderedPageBreak/>
              <w:t>Set</w:t>
            </w:r>
          </w:p>
        </w:tc>
        <w:tc>
          <w:tcPr>
            <w:tcW w:w="2157" w:type="dxa"/>
          </w:tcPr>
          <w:p w14:paraId="25439FF6" w14:textId="77777777" w:rsidR="00E6565D" w:rsidRDefault="00E6565D" w:rsidP="00E6565D">
            <w:pPr>
              <w:rPr>
                <w:color w:val="auto"/>
              </w:rPr>
            </w:pPr>
            <w:r>
              <w:rPr>
                <w:color w:val="auto"/>
              </w:rPr>
              <w:t>%</w:t>
            </w:r>
          </w:p>
        </w:tc>
        <w:tc>
          <w:tcPr>
            <w:tcW w:w="2158" w:type="dxa"/>
          </w:tcPr>
          <w:p w14:paraId="2E5C5D5C" w14:textId="77777777" w:rsidR="00E6565D" w:rsidRDefault="00E6565D" w:rsidP="00E6565D">
            <w:pPr>
              <w:rPr>
                <w:color w:val="auto"/>
              </w:rPr>
            </w:pPr>
            <w:r>
              <w:rPr>
                <w:color w:val="auto"/>
              </w:rPr>
              <w:t>Reps</w:t>
            </w:r>
          </w:p>
        </w:tc>
        <w:tc>
          <w:tcPr>
            <w:tcW w:w="2158" w:type="dxa"/>
          </w:tcPr>
          <w:p w14:paraId="287666B8" w14:textId="77777777" w:rsidR="00E6565D" w:rsidRDefault="00E6565D" w:rsidP="00E6565D">
            <w:pPr>
              <w:rPr>
                <w:color w:val="auto"/>
              </w:rPr>
            </w:pPr>
            <w:r>
              <w:rPr>
                <w:color w:val="auto"/>
              </w:rPr>
              <w:t>Weight (fill in)</w:t>
            </w:r>
          </w:p>
        </w:tc>
      </w:tr>
      <w:tr w:rsidR="00E6565D" w14:paraId="66297F5B" w14:textId="77777777" w:rsidTr="00E6565D">
        <w:tc>
          <w:tcPr>
            <w:tcW w:w="2157" w:type="dxa"/>
          </w:tcPr>
          <w:p w14:paraId="3D5F6892" w14:textId="77777777" w:rsidR="00E6565D" w:rsidRDefault="00E6565D" w:rsidP="00E6565D">
            <w:pPr>
              <w:rPr>
                <w:color w:val="auto"/>
              </w:rPr>
            </w:pPr>
            <w:r>
              <w:rPr>
                <w:color w:val="auto"/>
              </w:rPr>
              <w:t>Set 1</w:t>
            </w:r>
          </w:p>
        </w:tc>
        <w:tc>
          <w:tcPr>
            <w:tcW w:w="2157" w:type="dxa"/>
          </w:tcPr>
          <w:p w14:paraId="103B81E8" w14:textId="691DC147" w:rsidR="00E6565D" w:rsidRDefault="00CB372B" w:rsidP="00E6565D">
            <w:pPr>
              <w:rPr>
                <w:color w:val="auto"/>
              </w:rPr>
            </w:pPr>
            <w:r>
              <w:rPr>
                <w:color w:val="auto"/>
              </w:rPr>
              <w:t>6</w:t>
            </w:r>
            <w:r w:rsidR="00E6565D">
              <w:rPr>
                <w:color w:val="auto"/>
              </w:rPr>
              <w:t>0%</w:t>
            </w:r>
          </w:p>
        </w:tc>
        <w:tc>
          <w:tcPr>
            <w:tcW w:w="2158" w:type="dxa"/>
          </w:tcPr>
          <w:p w14:paraId="55F36517" w14:textId="4ABF44F6" w:rsidR="00E6565D" w:rsidRDefault="00CB372B" w:rsidP="00E6565D">
            <w:pPr>
              <w:rPr>
                <w:color w:val="auto"/>
              </w:rPr>
            </w:pPr>
            <w:r>
              <w:rPr>
                <w:color w:val="auto"/>
              </w:rPr>
              <w:t>8-12</w:t>
            </w:r>
          </w:p>
        </w:tc>
        <w:tc>
          <w:tcPr>
            <w:tcW w:w="2158" w:type="dxa"/>
          </w:tcPr>
          <w:p w14:paraId="757A0BF4" w14:textId="77777777" w:rsidR="00E6565D" w:rsidRDefault="00E6565D" w:rsidP="00E6565D">
            <w:pPr>
              <w:rPr>
                <w:color w:val="auto"/>
              </w:rPr>
            </w:pPr>
          </w:p>
        </w:tc>
      </w:tr>
      <w:tr w:rsidR="00E6565D" w14:paraId="6308236D" w14:textId="77777777" w:rsidTr="00E6565D">
        <w:tc>
          <w:tcPr>
            <w:tcW w:w="2157" w:type="dxa"/>
          </w:tcPr>
          <w:p w14:paraId="6107BFAA" w14:textId="77777777" w:rsidR="00E6565D" w:rsidRDefault="00E6565D" w:rsidP="00E6565D">
            <w:pPr>
              <w:rPr>
                <w:color w:val="auto"/>
              </w:rPr>
            </w:pPr>
            <w:r>
              <w:rPr>
                <w:color w:val="auto"/>
              </w:rPr>
              <w:t>Set 2</w:t>
            </w:r>
          </w:p>
        </w:tc>
        <w:tc>
          <w:tcPr>
            <w:tcW w:w="2157" w:type="dxa"/>
          </w:tcPr>
          <w:p w14:paraId="0150D566" w14:textId="72BE0050" w:rsidR="00E6565D" w:rsidRDefault="00CB372B" w:rsidP="00E6565D">
            <w:pPr>
              <w:rPr>
                <w:color w:val="auto"/>
              </w:rPr>
            </w:pPr>
            <w:r>
              <w:rPr>
                <w:color w:val="auto"/>
              </w:rPr>
              <w:t>7</w:t>
            </w:r>
            <w:r w:rsidR="00E6565D">
              <w:rPr>
                <w:color w:val="auto"/>
              </w:rPr>
              <w:t>5%</w:t>
            </w:r>
          </w:p>
        </w:tc>
        <w:tc>
          <w:tcPr>
            <w:tcW w:w="2158" w:type="dxa"/>
          </w:tcPr>
          <w:p w14:paraId="1517481B" w14:textId="2BD9FDF5" w:rsidR="00E6565D" w:rsidRDefault="004249DD" w:rsidP="00E6565D">
            <w:pPr>
              <w:rPr>
                <w:color w:val="auto"/>
              </w:rPr>
            </w:pPr>
            <w:r>
              <w:rPr>
                <w:color w:val="auto"/>
              </w:rPr>
              <w:t>4-6</w:t>
            </w:r>
          </w:p>
        </w:tc>
        <w:tc>
          <w:tcPr>
            <w:tcW w:w="2158" w:type="dxa"/>
          </w:tcPr>
          <w:p w14:paraId="3935E111" w14:textId="77777777" w:rsidR="00E6565D" w:rsidRDefault="00E6565D" w:rsidP="00E6565D">
            <w:pPr>
              <w:rPr>
                <w:color w:val="auto"/>
              </w:rPr>
            </w:pPr>
          </w:p>
        </w:tc>
      </w:tr>
      <w:tr w:rsidR="00E6565D" w14:paraId="67D62B60" w14:textId="77777777" w:rsidTr="00E6565D">
        <w:tc>
          <w:tcPr>
            <w:tcW w:w="2157" w:type="dxa"/>
          </w:tcPr>
          <w:p w14:paraId="4A43F173" w14:textId="77777777" w:rsidR="00E6565D" w:rsidRDefault="00E6565D" w:rsidP="00E6565D">
            <w:pPr>
              <w:rPr>
                <w:color w:val="auto"/>
              </w:rPr>
            </w:pPr>
            <w:r>
              <w:rPr>
                <w:color w:val="auto"/>
              </w:rPr>
              <w:t>Set 3</w:t>
            </w:r>
          </w:p>
        </w:tc>
        <w:tc>
          <w:tcPr>
            <w:tcW w:w="2157" w:type="dxa"/>
          </w:tcPr>
          <w:p w14:paraId="2B92B55A" w14:textId="070C1E43" w:rsidR="00E6565D" w:rsidRDefault="00CB372B" w:rsidP="00E6565D">
            <w:pPr>
              <w:rPr>
                <w:color w:val="auto"/>
              </w:rPr>
            </w:pPr>
            <w:r>
              <w:rPr>
                <w:color w:val="auto"/>
              </w:rPr>
              <w:t>8</w:t>
            </w:r>
            <w:r w:rsidR="00E6565D">
              <w:rPr>
                <w:color w:val="auto"/>
              </w:rPr>
              <w:t>5%</w:t>
            </w:r>
          </w:p>
        </w:tc>
        <w:tc>
          <w:tcPr>
            <w:tcW w:w="2158" w:type="dxa"/>
          </w:tcPr>
          <w:p w14:paraId="3643F8BD" w14:textId="76E137C3" w:rsidR="00E6565D" w:rsidRDefault="004249DD" w:rsidP="00E6565D">
            <w:pPr>
              <w:rPr>
                <w:color w:val="auto"/>
              </w:rPr>
            </w:pPr>
            <w:r>
              <w:rPr>
                <w:color w:val="auto"/>
              </w:rPr>
              <w:t>3</w:t>
            </w:r>
          </w:p>
        </w:tc>
        <w:tc>
          <w:tcPr>
            <w:tcW w:w="2158" w:type="dxa"/>
          </w:tcPr>
          <w:p w14:paraId="68AA4998" w14:textId="77777777" w:rsidR="00E6565D" w:rsidRDefault="00E6565D" w:rsidP="00E6565D">
            <w:pPr>
              <w:rPr>
                <w:color w:val="auto"/>
              </w:rPr>
            </w:pPr>
          </w:p>
        </w:tc>
      </w:tr>
      <w:tr w:rsidR="00E6565D" w14:paraId="041EC341" w14:textId="77777777" w:rsidTr="00E6565D">
        <w:tc>
          <w:tcPr>
            <w:tcW w:w="2157" w:type="dxa"/>
          </w:tcPr>
          <w:p w14:paraId="1E4AF5F1" w14:textId="77777777" w:rsidR="00E6565D" w:rsidRDefault="00E6565D" w:rsidP="00E6565D">
            <w:pPr>
              <w:rPr>
                <w:color w:val="auto"/>
              </w:rPr>
            </w:pPr>
            <w:r>
              <w:rPr>
                <w:color w:val="auto"/>
              </w:rPr>
              <w:t>Set 4</w:t>
            </w:r>
          </w:p>
        </w:tc>
        <w:tc>
          <w:tcPr>
            <w:tcW w:w="2157" w:type="dxa"/>
          </w:tcPr>
          <w:p w14:paraId="3CC9DFE4" w14:textId="2CEE2CFD" w:rsidR="00E6565D" w:rsidRDefault="00CB372B" w:rsidP="00E6565D">
            <w:pPr>
              <w:rPr>
                <w:color w:val="auto"/>
              </w:rPr>
            </w:pPr>
            <w:r>
              <w:rPr>
                <w:color w:val="auto"/>
              </w:rPr>
              <w:t>90</w:t>
            </w:r>
            <w:r w:rsidR="00E6565D">
              <w:rPr>
                <w:color w:val="auto"/>
              </w:rPr>
              <w:t>%</w:t>
            </w:r>
          </w:p>
        </w:tc>
        <w:tc>
          <w:tcPr>
            <w:tcW w:w="2158" w:type="dxa"/>
          </w:tcPr>
          <w:p w14:paraId="279EF04B" w14:textId="602B3FB2" w:rsidR="00E6565D" w:rsidRDefault="004249DD" w:rsidP="00E6565D">
            <w:pPr>
              <w:rPr>
                <w:color w:val="auto"/>
              </w:rPr>
            </w:pPr>
            <w:r>
              <w:rPr>
                <w:color w:val="auto"/>
              </w:rPr>
              <w:t>1</w:t>
            </w:r>
          </w:p>
        </w:tc>
        <w:tc>
          <w:tcPr>
            <w:tcW w:w="2158" w:type="dxa"/>
          </w:tcPr>
          <w:p w14:paraId="17752525" w14:textId="77777777" w:rsidR="00E6565D" w:rsidRDefault="00E6565D" w:rsidP="00E6565D">
            <w:pPr>
              <w:rPr>
                <w:color w:val="auto"/>
              </w:rPr>
            </w:pPr>
          </w:p>
        </w:tc>
      </w:tr>
      <w:tr w:rsidR="00E6565D" w14:paraId="6ABED36C" w14:textId="77777777" w:rsidTr="00E6565D">
        <w:tc>
          <w:tcPr>
            <w:tcW w:w="2157" w:type="dxa"/>
          </w:tcPr>
          <w:p w14:paraId="2B353AAE" w14:textId="77777777" w:rsidR="00E6565D" w:rsidRDefault="00E6565D" w:rsidP="00E6565D">
            <w:pPr>
              <w:rPr>
                <w:color w:val="auto"/>
              </w:rPr>
            </w:pPr>
            <w:r>
              <w:rPr>
                <w:color w:val="auto"/>
              </w:rPr>
              <w:t>Set 5</w:t>
            </w:r>
          </w:p>
        </w:tc>
        <w:tc>
          <w:tcPr>
            <w:tcW w:w="2157" w:type="dxa"/>
          </w:tcPr>
          <w:p w14:paraId="3418E32D" w14:textId="4F8C6A2B" w:rsidR="00E6565D" w:rsidRDefault="00CB372B" w:rsidP="00E6565D">
            <w:pPr>
              <w:rPr>
                <w:color w:val="auto"/>
              </w:rPr>
            </w:pPr>
            <w:r>
              <w:rPr>
                <w:color w:val="auto"/>
              </w:rPr>
              <w:t>90</w:t>
            </w:r>
            <w:r w:rsidR="00E6565D">
              <w:rPr>
                <w:color w:val="auto"/>
              </w:rPr>
              <w:t>%</w:t>
            </w:r>
          </w:p>
        </w:tc>
        <w:tc>
          <w:tcPr>
            <w:tcW w:w="2158" w:type="dxa"/>
          </w:tcPr>
          <w:p w14:paraId="39D01781" w14:textId="47082956" w:rsidR="00E6565D" w:rsidRDefault="004249DD" w:rsidP="00E6565D">
            <w:pPr>
              <w:rPr>
                <w:color w:val="auto"/>
              </w:rPr>
            </w:pPr>
            <w:r>
              <w:rPr>
                <w:color w:val="auto"/>
              </w:rPr>
              <w:t>1</w:t>
            </w:r>
          </w:p>
        </w:tc>
        <w:tc>
          <w:tcPr>
            <w:tcW w:w="2158" w:type="dxa"/>
          </w:tcPr>
          <w:p w14:paraId="7F2287C0" w14:textId="77777777" w:rsidR="00E6565D" w:rsidRDefault="00E6565D" w:rsidP="00E6565D">
            <w:pPr>
              <w:rPr>
                <w:color w:val="auto"/>
              </w:rPr>
            </w:pPr>
          </w:p>
        </w:tc>
      </w:tr>
    </w:tbl>
    <w:p w14:paraId="11E3352C" w14:textId="77777777" w:rsidR="00E6565D" w:rsidRDefault="00E6565D" w:rsidP="00A6673E">
      <w:pPr>
        <w:rPr>
          <w:color w:val="000000" w:themeColor="text1"/>
        </w:rPr>
      </w:pPr>
    </w:p>
    <w:p w14:paraId="32D40084" w14:textId="77777777" w:rsidR="005E2BAA" w:rsidRDefault="005E2BAA" w:rsidP="00A6673E">
      <w:pPr>
        <w:rPr>
          <w:color w:val="000000" w:themeColor="text1"/>
        </w:rPr>
      </w:pPr>
    </w:p>
    <w:p w14:paraId="764573A5" w14:textId="60EBB9E0" w:rsidR="00FE1EF3" w:rsidRDefault="00FE1EF3" w:rsidP="00A6673E">
      <w:pPr>
        <w:rPr>
          <w:color w:val="000000" w:themeColor="text1"/>
        </w:rPr>
      </w:pPr>
      <w:r>
        <w:rPr>
          <w:color w:val="000000" w:themeColor="text1"/>
        </w:rPr>
        <w:t xml:space="preserve">DB </w:t>
      </w:r>
      <w:r w:rsidR="00750542">
        <w:rPr>
          <w:color w:val="000000" w:themeColor="text1"/>
        </w:rPr>
        <w:t xml:space="preserve">Floor </w:t>
      </w:r>
      <w:r>
        <w:rPr>
          <w:color w:val="000000" w:themeColor="text1"/>
        </w:rPr>
        <w:t xml:space="preserve">Bench </w:t>
      </w:r>
      <w:r w:rsidR="00750542">
        <w:rPr>
          <w:color w:val="000000" w:themeColor="text1"/>
        </w:rPr>
        <w:t>Press (Single Arm)</w:t>
      </w:r>
      <w:r>
        <w:rPr>
          <w:color w:val="000000" w:themeColor="text1"/>
        </w:rPr>
        <w:t>:</w:t>
      </w:r>
      <w:r w:rsidR="00750542">
        <w:rPr>
          <w:color w:val="000000" w:themeColor="text1"/>
        </w:rPr>
        <w:t xml:space="preserve"> 8/8/6/6</w:t>
      </w:r>
    </w:p>
    <w:p w14:paraId="4E46A768" w14:textId="2D5B1B08" w:rsidR="00750542" w:rsidRDefault="00750542" w:rsidP="00A6673E">
      <w:pPr>
        <w:rPr>
          <w:color w:val="000000" w:themeColor="text1"/>
        </w:rPr>
      </w:pPr>
      <w:r>
        <w:rPr>
          <w:color w:val="000000" w:themeColor="text1"/>
        </w:rPr>
        <w:t>DB Shoulder Press: 8/8/8</w:t>
      </w:r>
    </w:p>
    <w:p w14:paraId="170D46BD" w14:textId="638E4F75" w:rsidR="00FE1EF3" w:rsidRDefault="00750542" w:rsidP="00A6673E">
      <w:pPr>
        <w:rPr>
          <w:color w:val="000000" w:themeColor="text1"/>
        </w:rPr>
      </w:pPr>
      <w:r>
        <w:rPr>
          <w:color w:val="000000" w:themeColor="text1"/>
        </w:rPr>
        <w:t xml:space="preserve">Cable Mid-Chest </w:t>
      </w:r>
      <w:r w:rsidR="00B22323">
        <w:rPr>
          <w:color w:val="000000" w:themeColor="text1"/>
        </w:rPr>
        <w:t>Fly’s</w:t>
      </w:r>
      <w:r w:rsidR="00FE1EF3">
        <w:rPr>
          <w:color w:val="000000" w:themeColor="text1"/>
        </w:rPr>
        <w:t>:</w:t>
      </w:r>
      <w:r>
        <w:rPr>
          <w:color w:val="000000" w:themeColor="text1"/>
        </w:rPr>
        <w:t xml:space="preserve"> 15/15/15</w:t>
      </w:r>
    </w:p>
    <w:p w14:paraId="7D311267" w14:textId="6F0DA4E1" w:rsidR="00FE1EF3" w:rsidRDefault="00FE1EF3" w:rsidP="00A6673E">
      <w:pPr>
        <w:rPr>
          <w:color w:val="000000" w:themeColor="text1"/>
        </w:rPr>
      </w:pPr>
      <w:r>
        <w:rPr>
          <w:color w:val="000000" w:themeColor="text1"/>
        </w:rPr>
        <w:t xml:space="preserve">Decline Cable </w:t>
      </w:r>
      <w:r w:rsidR="00B22323">
        <w:rPr>
          <w:color w:val="000000" w:themeColor="text1"/>
        </w:rPr>
        <w:t>Fly’s</w:t>
      </w:r>
      <w:r>
        <w:rPr>
          <w:color w:val="000000" w:themeColor="text1"/>
        </w:rPr>
        <w:t>:</w:t>
      </w:r>
      <w:r w:rsidR="00750542">
        <w:rPr>
          <w:color w:val="000000" w:themeColor="text1"/>
        </w:rPr>
        <w:t xml:space="preserve"> 15/15/15</w:t>
      </w:r>
    </w:p>
    <w:p w14:paraId="702BE819" w14:textId="696F7875" w:rsidR="00FE1EF3" w:rsidRDefault="00FE1EF3" w:rsidP="00A6673E">
      <w:pPr>
        <w:rPr>
          <w:color w:val="000000" w:themeColor="text1"/>
        </w:rPr>
      </w:pPr>
      <w:r>
        <w:rPr>
          <w:color w:val="000000" w:themeColor="text1"/>
        </w:rPr>
        <w:t>Lateral Shoulder Raises</w:t>
      </w:r>
      <w:r w:rsidR="00750542">
        <w:rPr>
          <w:color w:val="000000" w:themeColor="text1"/>
        </w:rPr>
        <w:t>: 20/20/20</w:t>
      </w:r>
    </w:p>
    <w:p w14:paraId="68570221" w14:textId="3CD0B7C4" w:rsidR="00FE1EF3" w:rsidRDefault="00FE1EF3" w:rsidP="00A6673E">
      <w:pPr>
        <w:rPr>
          <w:color w:val="000000" w:themeColor="text1"/>
        </w:rPr>
      </w:pPr>
      <w:r>
        <w:rPr>
          <w:color w:val="000000" w:themeColor="text1"/>
        </w:rPr>
        <w:t>Front Shoulder Raises:</w:t>
      </w:r>
      <w:r w:rsidR="00750542">
        <w:rPr>
          <w:color w:val="000000" w:themeColor="text1"/>
        </w:rPr>
        <w:t>15/15/15</w:t>
      </w:r>
    </w:p>
    <w:p w14:paraId="492C98FF" w14:textId="6148B7E5" w:rsidR="00FE1EF3" w:rsidRDefault="00FE1EF3" w:rsidP="00A6673E">
      <w:pPr>
        <w:rPr>
          <w:color w:val="000000" w:themeColor="text1"/>
        </w:rPr>
      </w:pPr>
      <w:r>
        <w:rPr>
          <w:color w:val="000000" w:themeColor="text1"/>
        </w:rPr>
        <w:t xml:space="preserve">Rear Dealt </w:t>
      </w:r>
      <w:r w:rsidR="00B22323">
        <w:rPr>
          <w:color w:val="000000" w:themeColor="text1"/>
        </w:rPr>
        <w:t>Fly’s</w:t>
      </w:r>
      <w:r>
        <w:rPr>
          <w:color w:val="000000" w:themeColor="text1"/>
        </w:rPr>
        <w:t>:</w:t>
      </w:r>
      <w:r w:rsidR="00750542">
        <w:rPr>
          <w:color w:val="000000" w:themeColor="text1"/>
        </w:rPr>
        <w:t xml:space="preserve"> 12/12/20</w:t>
      </w:r>
    </w:p>
    <w:p w14:paraId="13C80B38" w14:textId="7C632354" w:rsidR="00FE1EF3" w:rsidRDefault="00FE1EF3" w:rsidP="00A6673E">
      <w:pPr>
        <w:rPr>
          <w:color w:val="000000" w:themeColor="text1"/>
        </w:rPr>
      </w:pPr>
    </w:p>
    <w:p w14:paraId="024F525E" w14:textId="2BB46FE6" w:rsidR="00FE1EF3" w:rsidRPr="00057EE7" w:rsidRDefault="00FE1EF3" w:rsidP="00A6673E">
      <w:pPr>
        <w:rPr>
          <w:color w:val="FF0000"/>
          <w:sz w:val="56"/>
          <w:szCs w:val="56"/>
        </w:rPr>
      </w:pPr>
      <w:r w:rsidRPr="00057EE7">
        <w:rPr>
          <w:color w:val="FF0000"/>
          <w:sz w:val="56"/>
          <w:szCs w:val="56"/>
        </w:rPr>
        <w:t>Tuesday</w:t>
      </w:r>
    </w:p>
    <w:p w14:paraId="47569D9C" w14:textId="3E2312E8" w:rsidR="00A431CD" w:rsidRDefault="004E7D0F" w:rsidP="00A6673E">
      <w:pPr>
        <w:rPr>
          <w:color w:val="000000" w:themeColor="text1"/>
        </w:rPr>
      </w:pPr>
      <w:r>
        <w:rPr>
          <w:color w:val="000000" w:themeColor="text1"/>
        </w:rPr>
        <w:t xml:space="preserve">Box </w:t>
      </w:r>
      <w:r w:rsidR="00A431CD">
        <w:rPr>
          <w:color w:val="000000" w:themeColor="text1"/>
        </w:rPr>
        <w:t>Squats:</w:t>
      </w:r>
    </w:p>
    <w:tbl>
      <w:tblPr>
        <w:tblStyle w:val="TableGrid"/>
        <w:tblW w:w="0" w:type="auto"/>
        <w:tblLook w:val="04A0" w:firstRow="1" w:lastRow="0" w:firstColumn="1" w:lastColumn="0" w:noHBand="0" w:noVBand="1"/>
      </w:tblPr>
      <w:tblGrid>
        <w:gridCol w:w="2157"/>
        <w:gridCol w:w="2157"/>
        <w:gridCol w:w="2158"/>
        <w:gridCol w:w="2158"/>
      </w:tblGrid>
      <w:tr w:rsidR="00E6565D" w14:paraId="3917E7E2" w14:textId="77777777" w:rsidTr="00E6565D">
        <w:tc>
          <w:tcPr>
            <w:tcW w:w="2157" w:type="dxa"/>
          </w:tcPr>
          <w:p w14:paraId="1518470F" w14:textId="77777777" w:rsidR="00E6565D" w:rsidRDefault="00E6565D" w:rsidP="00E6565D">
            <w:pPr>
              <w:rPr>
                <w:color w:val="auto"/>
              </w:rPr>
            </w:pPr>
            <w:r>
              <w:rPr>
                <w:color w:val="auto"/>
              </w:rPr>
              <w:t>Set</w:t>
            </w:r>
          </w:p>
        </w:tc>
        <w:tc>
          <w:tcPr>
            <w:tcW w:w="2157" w:type="dxa"/>
          </w:tcPr>
          <w:p w14:paraId="5F6AD514" w14:textId="77777777" w:rsidR="00E6565D" w:rsidRDefault="00E6565D" w:rsidP="00E6565D">
            <w:pPr>
              <w:rPr>
                <w:color w:val="auto"/>
              </w:rPr>
            </w:pPr>
            <w:r>
              <w:rPr>
                <w:color w:val="auto"/>
              </w:rPr>
              <w:t>%</w:t>
            </w:r>
          </w:p>
        </w:tc>
        <w:tc>
          <w:tcPr>
            <w:tcW w:w="2158" w:type="dxa"/>
          </w:tcPr>
          <w:p w14:paraId="207D36CF" w14:textId="77777777" w:rsidR="00E6565D" w:rsidRDefault="00E6565D" w:rsidP="00E6565D">
            <w:pPr>
              <w:rPr>
                <w:color w:val="auto"/>
              </w:rPr>
            </w:pPr>
            <w:r>
              <w:rPr>
                <w:color w:val="auto"/>
              </w:rPr>
              <w:t>Reps</w:t>
            </w:r>
          </w:p>
        </w:tc>
        <w:tc>
          <w:tcPr>
            <w:tcW w:w="2158" w:type="dxa"/>
          </w:tcPr>
          <w:p w14:paraId="7EAC752B" w14:textId="77777777" w:rsidR="00E6565D" w:rsidRDefault="00E6565D" w:rsidP="00E6565D">
            <w:pPr>
              <w:rPr>
                <w:color w:val="auto"/>
              </w:rPr>
            </w:pPr>
            <w:r>
              <w:rPr>
                <w:color w:val="auto"/>
              </w:rPr>
              <w:t>Weight (fill in)</w:t>
            </w:r>
          </w:p>
        </w:tc>
      </w:tr>
      <w:tr w:rsidR="00E6565D" w14:paraId="29936560" w14:textId="77777777" w:rsidTr="00E6565D">
        <w:tc>
          <w:tcPr>
            <w:tcW w:w="2157" w:type="dxa"/>
          </w:tcPr>
          <w:p w14:paraId="6527AD47" w14:textId="77777777" w:rsidR="00E6565D" w:rsidRDefault="00E6565D" w:rsidP="00E6565D">
            <w:pPr>
              <w:rPr>
                <w:color w:val="auto"/>
              </w:rPr>
            </w:pPr>
            <w:r>
              <w:rPr>
                <w:color w:val="auto"/>
              </w:rPr>
              <w:t>Set 1</w:t>
            </w:r>
          </w:p>
        </w:tc>
        <w:tc>
          <w:tcPr>
            <w:tcW w:w="2157" w:type="dxa"/>
          </w:tcPr>
          <w:p w14:paraId="3E2F7760" w14:textId="77777777" w:rsidR="00E6565D" w:rsidRDefault="00E6565D" w:rsidP="00E6565D">
            <w:pPr>
              <w:rPr>
                <w:color w:val="auto"/>
              </w:rPr>
            </w:pPr>
            <w:r>
              <w:rPr>
                <w:color w:val="auto"/>
              </w:rPr>
              <w:t>50%</w:t>
            </w:r>
          </w:p>
        </w:tc>
        <w:tc>
          <w:tcPr>
            <w:tcW w:w="2158" w:type="dxa"/>
          </w:tcPr>
          <w:p w14:paraId="3E037E02" w14:textId="48E81F0B" w:rsidR="00E6565D" w:rsidRDefault="004249DD" w:rsidP="00E6565D">
            <w:pPr>
              <w:rPr>
                <w:color w:val="auto"/>
              </w:rPr>
            </w:pPr>
            <w:r>
              <w:rPr>
                <w:color w:val="auto"/>
              </w:rPr>
              <w:t>10</w:t>
            </w:r>
          </w:p>
        </w:tc>
        <w:tc>
          <w:tcPr>
            <w:tcW w:w="2158" w:type="dxa"/>
          </w:tcPr>
          <w:p w14:paraId="2705EE4A" w14:textId="77777777" w:rsidR="00E6565D" w:rsidRDefault="00E6565D" w:rsidP="00E6565D">
            <w:pPr>
              <w:rPr>
                <w:color w:val="auto"/>
              </w:rPr>
            </w:pPr>
          </w:p>
        </w:tc>
      </w:tr>
      <w:tr w:rsidR="00E6565D" w14:paraId="4DCF35F5" w14:textId="77777777" w:rsidTr="00E6565D">
        <w:tc>
          <w:tcPr>
            <w:tcW w:w="2157" w:type="dxa"/>
          </w:tcPr>
          <w:p w14:paraId="16A4DB36" w14:textId="77777777" w:rsidR="00E6565D" w:rsidRDefault="00E6565D" w:rsidP="00E6565D">
            <w:pPr>
              <w:rPr>
                <w:color w:val="auto"/>
              </w:rPr>
            </w:pPr>
            <w:r>
              <w:rPr>
                <w:color w:val="auto"/>
              </w:rPr>
              <w:t>Set 2</w:t>
            </w:r>
          </w:p>
        </w:tc>
        <w:tc>
          <w:tcPr>
            <w:tcW w:w="2157" w:type="dxa"/>
          </w:tcPr>
          <w:p w14:paraId="4D7A5718" w14:textId="77777777" w:rsidR="00E6565D" w:rsidRDefault="00E6565D" w:rsidP="00E6565D">
            <w:pPr>
              <w:rPr>
                <w:color w:val="auto"/>
              </w:rPr>
            </w:pPr>
            <w:r>
              <w:rPr>
                <w:color w:val="auto"/>
              </w:rPr>
              <w:t>65%</w:t>
            </w:r>
          </w:p>
        </w:tc>
        <w:tc>
          <w:tcPr>
            <w:tcW w:w="2158" w:type="dxa"/>
          </w:tcPr>
          <w:p w14:paraId="696C2190" w14:textId="6E01F945" w:rsidR="00E6565D" w:rsidRDefault="004249DD" w:rsidP="00E6565D">
            <w:pPr>
              <w:rPr>
                <w:color w:val="auto"/>
              </w:rPr>
            </w:pPr>
            <w:r>
              <w:rPr>
                <w:color w:val="auto"/>
              </w:rPr>
              <w:t>8</w:t>
            </w:r>
          </w:p>
        </w:tc>
        <w:tc>
          <w:tcPr>
            <w:tcW w:w="2158" w:type="dxa"/>
          </w:tcPr>
          <w:p w14:paraId="74507617" w14:textId="77777777" w:rsidR="00E6565D" w:rsidRDefault="00E6565D" w:rsidP="00E6565D">
            <w:pPr>
              <w:rPr>
                <w:color w:val="auto"/>
              </w:rPr>
            </w:pPr>
          </w:p>
        </w:tc>
      </w:tr>
      <w:tr w:rsidR="00E6565D" w14:paraId="4FD8A57A" w14:textId="77777777" w:rsidTr="00E6565D">
        <w:tc>
          <w:tcPr>
            <w:tcW w:w="2157" w:type="dxa"/>
          </w:tcPr>
          <w:p w14:paraId="2155DD89" w14:textId="77777777" w:rsidR="00E6565D" w:rsidRDefault="00E6565D" w:rsidP="00E6565D">
            <w:pPr>
              <w:rPr>
                <w:color w:val="auto"/>
              </w:rPr>
            </w:pPr>
            <w:r>
              <w:rPr>
                <w:color w:val="auto"/>
              </w:rPr>
              <w:t>Set 3</w:t>
            </w:r>
          </w:p>
        </w:tc>
        <w:tc>
          <w:tcPr>
            <w:tcW w:w="2157" w:type="dxa"/>
          </w:tcPr>
          <w:p w14:paraId="762088F6" w14:textId="0D254712" w:rsidR="00E6565D" w:rsidRDefault="00CB372B" w:rsidP="00E6565D">
            <w:pPr>
              <w:rPr>
                <w:color w:val="auto"/>
              </w:rPr>
            </w:pPr>
            <w:r>
              <w:rPr>
                <w:color w:val="auto"/>
              </w:rPr>
              <w:t>80</w:t>
            </w:r>
            <w:r w:rsidR="00E6565D">
              <w:rPr>
                <w:color w:val="auto"/>
              </w:rPr>
              <w:t>%</w:t>
            </w:r>
          </w:p>
        </w:tc>
        <w:tc>
          <w:tcPr>
            <w:tcW w:w="2158" w:type="dxa"/>
          </w:tcPr>
          <w:p w14:paraId="59334E69" w14:textId="00E0D2A7" w:rsidR="00E6565D" w:rsidRDefault="004249DD" w:rsidP="00E6565D">
            <w:pPr>
              <w:rPr>
                <w:color w:val="auto"/>
              </w:rPr>
            </w:pPr>
            <w:r>
              <w:rPr>
                <w:color w:val="auto"/>
              </w:rPr>
              <w:t>3</w:t>
            </w:r>
          </w:p>
        </w:tc>
        <w:tc>
          <w:tcPr>
            <w:tcW w:w="2158" w:type="dxa"/>
          </w:tcPr>
          <w:p w14:paraId="2053F487" w14:textId="77777777" w:rsidR="00E6565D" w:rsidRDefault="00E6565D" w:rsidP="00E6565D">
            <w:pPr>
              <w:rPr>
                <w:color w:val="auto"/>
              </w:rPr>
            </w:pPr>
          </w:p>
        </w:tc>
      </w:tr>
      <w:tr w:rsidR="00E6565D" w14:paraId="3CEB6577" w14:textId="77777777" w:rsidTr="00E6565D">
        <w:tc>
          <w:tcPr>
            <w:tcW w:w="2157" w:type="dxa"/>
          </w:tcPr>
          <w:p w14:paraId="45510945" w14:textId="77777777" w:rsidR="00E6565D" w:rsidRDefault="00E6565D" w:rsidP="00E6565D">
            <w:pPr>
              <w:rPr>
                <w:color w:val="auto"/>
              </w:rPr>
            </w:pPr>
            <w:r>
              <w:rPr>
                <w:color w:val="auto"/>
              </w:rPr>
              <w:t>Set 4</w:t>
            </w:r>
          </w:p>
        </w:tc>
        <w:tc>
          <w:tcPr>
            <w:tcW w:w="2157" w:type="dxa"/>
          </w:tcPr>
          <w:p w14:paraId="50DD6EA3" w14:textId="19FF74D9" w:rsidR="00E6565D" w:rsidRDefault="00CB372B" w:rsidP="00E6565D">
            <w:pPr>
              <w:rPr>
                <w:color w:val="auto"/>
              </w:rPr>
            </w:pPr>
            <w:r>
              <w:rPr>
                <w:color w:val="auto"/>
              </w:rPr>
              <w:t>80</w:t>
            </w:r>
            <w:r w:rsidR="00E6565D">
              <w:rPr>
                <w:color w:val="auto"/>
              </w:rPr>
              <w:t>%</w:t>
            </w:r>
          </w:p>
        </w:tc>
        <w:tc>
          <w:tcPr>
            <w:tcW w:w="2158" w:type="dxa"/>
          </w:tcPr>
          <w:p w14:paraId="59EA437F" w14:textId="6BA6E8F7" w:rsidR="00E6565D" w:rsidRDefault="004249DD" w:rsidP="00E6565D">
            <w:pPr>
              <w:rPr>
                <w:color w:val="auto"/>
              </w:rPr>
            </w:pPr>
            <w:r>
              <w:rPr>
                <w:color w:val="auto"/>
              </w:rPr>
              <w:t>3</w:t>
            </w:r>
          </w:p>
        </w:tc>
        <w:tc>
          <w:tcPr>
            <w:tcW w:w="2158" w:type="dxa"/>
          </w:tcPr>
          <w:p w14:paraId="0B2C48A4" w14:textId="77777777" w:rsidR="00E6565D" w:rsidRDefault="00E6565D" w:rsidP="00E6565D">
            <w:pPr>
              <w:rPr>
                <w:color w:val="auto"/>
              </w:rPr>
            </w:pPr>
          </w:p>
        </w:tc>
      </w:tr>
      <w:tr w:rsidR="00E6565D" w14:paraId="7F429903" w14:textId="77777777" w:rsidTr="00E6565D">
        <w:tc>
          <w:tcPr>
            <w:tcW w:w="2157" w:type="dxa"/>
          </w:tcPr>
          <w:p w14:paraId="2DA04E50" w14:textId="77777777" w:rsidR="00E6565D" w:rsidRDefault="00E6565D" w:rsidP="00E6565D">
            <w:pPr>
              <w:rPr>
                <w:color w:val="auto"/>
              </w:rPr>
            </w:pPr>
            <w:r>
              <w:rPr>
                <w:color w:val="auto"/>
              </w:rPr>
              <w:t>Set 5</w:t>
            </w:r>
          </w:p>
        </w:tc>
        <w:tc>
          <w:tcPr>
            <w:tcW w:w="2157" w:type="dxa"/>
          </w:tcPr>
          <w:p w14:paraId="79E922DC" w14:textId="56BA9401" w:rsidR="00E6565D" w:rsidRDefault="00CB372B" w:rsidP="00E6565D">
            <w:pPr>
              <w:rPr>
                <w:color w:val="auto"/>
              </w:rPr>
            </w:pPr>
            <w:r>
              <w:rPr>
                <w:color w:val="auto"/>
              </w:rPr>
              <w:t>80</w:t>
            </w:r>
            <w:r w:rsidR="00E6565D">
              <w:rPr>
                <w:color w:val="auto"/>
              </w:rPr>
              <w:t>%</w:t>
            </w:r>
          </w:p>
        </w:tc>
        <w:tc>
          <w:tcPr>
            <w:tcW w:w="2158" w:type="dxa"/>
          </w:tcPr>
          <w:p w14:paraId="7FEB3CEA" w14:textId="3D5EC163" w:rsidR="00E6565D" w:rsidRDefault="004249DD" w:rsidP="00E6565D">
            <w:pPr>
              <w:rPr>
                <w:color w:val="auto"/>
              </w:rPr>
            </w:pPr>
            <w:r>
              <w:rPr>
                <w:color w:val="auto"/>
              </w:rPr>
              <w:t>3</w:t>
            </w:r>
          </w:p>
        </w:tc>
        <w:tc>
          <w:tcPr>
            <w:tcW w:w="2158" w:type="dxa"/>
          </w:tcPr>
          <w:p w14:paraId="7E8CEBE4" w14:textId="77777777" w:rsidR="00E6565D" w:rsidRDefault="00E6565D" w:rsidP="00E6565D">
            <w:pPr>
              <w:rPr>
                <w:color w:val="auto"/>
              </w:rPr>
            </w:pPr>
          </w:p>
        </w:tc>
      </w:tr>
    </w:tbl>
    <w:p w14:paraId="670A66D7" w14:textId="77777777" w:rsidR="00E6565D" w:rsidRDefault="00E6565D" w:rsidP="00A6673E">
      <w:pPr>
        <w:rPr>
          <w:color w:val="000000" w:themeColor="text1"/>
        </w:rPr>
      </w:pPr>
    </w:p>
    <w:p w14:paraId="04F94B1B" w14:textId="38F50CCA" w:rsidR="00C17D77" w:rsidRDefault="00FE1EF3" w:rsidP="00A6673E">
      <w:pPr>
        <w:rPr>
          <w:color w:val="000000" w:themeColor="text1"/>
        </w:rPr>
      </w:pPr>
      <w:r>
        <w:rPr>
          <w:color w:val="000000" w:themeColor="text1"/>
        </w:rPr>
        <w:t>Deadlifts:</w:t>
      </w:r>
    </w:p>
    <w:tbl>
      <w:tblPr>
        <w:tblStyle w:val="TableGrid"/>
        <w:tblW w:w="0" w:type="auto"/>
        <w:tblLook w:val="04A0" w:firstRow="1" w:lastRow="0" w:firstColumn="1" w:lastColumn="0" w:noHBand="0" w:noVBand="1"/>
      </w:tblPr>
      <w:tblGrid>
        <w:gridCol w:w="2157"/>
        <w:gridCol w:w="2157"/>
        <w:gridCol w:w="2158"/>
        <w:gridCol w:w="2158"/>
      </w:tblGrid>
      <w:tr w:rsidR="00E6565D" w14:paraId="75015D94" w14:textId="77777777" w:rsidTr="00E6565D">
        <w:tc>
          <w:tcPr>
            <w:tcW w:w="2157" w:type="dxa"/>
          </w:tcPr>
          <w:p w14:paraId="74D02011" w14:textId="77777777" w:rsidR="00E6565D" w:rsidRDefault="00E6565D" w:rsidP="00E6565D">
            <w:pPr>
              <w:rPr>
                <w:color w:val="auto"/>
              </w:rPr>
            </w:pPr>
            <w:r>
              <w:rPr>
                <w:color w:val="auto"/>
              </w:rPr>
              <w:t>Set</w:t>
            </w:r>
          </w:p>
        </w:tc>
        <w:tc>
          <w:tcPr>
            <w:tcW w:w="2157" w:type="dxa"/>
          </w:tcPr>
          <w:p w14:paraId="6F6B331E" w14:textId="77777777" w:rsidR="00E6565D" w:rsidRDefault="00E6565D" w:rsidP="00E6565D">
            <w:pPr>
              <w:rPr>
                <w:color w:val="auto"/>
              </w:rPr>
            </w:pPr>
            <w:r>
              <w:rPr>
                <w:color w:val="auto"/>
              </w:rPr>
              <w:t>%</w:t>
            </w:r>
          </w:p>
        </w:tc>
        <w:tc>
          <w:tcPr>
            <w:tcW w:w="2158" w:type="dxa"/>
          </w:tcPr>
          <w:p w14:paraId="7E950B58" w14:textId="77777777" w:rsidR="00E6565D" w:rsidRDefault="00E6565D" w:rsidP="00E6565D">
            <w:pPr>
              <w:rPr>
                <w:color w:val="auto"/>
              </w:rPr>
            </w:pPr>
            <w:r>
              <w:rPr>
                <w:color w:val="auto"/>
              </w:rPr>
              <w:t>Reps</w:t>
            </w:r>
          </w:p>
        </w:tc>
        <w:tc>
          <w:tcPr>
            <w:tcW w:w="2158" w:type="dxa"/>
          </w:tcPr>
          <w:p w14:paraId="36E11C24" w14:textId="77777777" w:rsidR="00E6565D" w:rsidRDefault="00E6565D" w:rsidP="00E6565D">
            <w:pPr>
              <w:rPr>
                <w:color w:val="auto"/>
              </w:rPr>
            </w:pPr>
            <w:r>
              <w:rPr>
                <w:color w:val="auto"/>
              </w:rPr>
              <w:t>Weight (fill in)</w:t>
            </w:r>
          </w:p>
        </w:tc>
      </w:tr>
      <w:tr w:rsidR="00E6565D" w14:paraId="39D5BEF5" w14:textId="77777777" w:rsidTr="00E6565D">
        <w:tc>
          <w:tcPr>
            <w:tcW w:w="2157" w:type="dxa"/>
          </w:tcPr>
          <w:p w14:paraId="506FE210" w14:textId="77777777" w:rsidR="00E6565D" w:rsidRDefault="00E6565D" w:rsidP="00E6565D">
            <w:pPr>
              <w:rPr>
                <w:color w:val="auto"/>
              </w:rPr>
            </w:pPr>
            <w:r>
              <w:rPr>
                <w:color w:val="auto"/>
              </w:rPr>
              <w:t>Set 1</w:t>
            </w:r>
          </w:p>
        </w:tc>
        <w:tc>
          <w:tcPr>
            <w:tcW w:w="2157" w:type="dxa"/>
          </w:tcPr>
          <w:p w14:paraId="6F405DD8" w14:textId="77777777" w:rsidR="00E6565D" w:rsidRDefault="00E6565D" w:rsidP="00E6565D">
            <w:pPr>
              <w:rPr>
                <w:color w:val="auto"/>
              </w:rPr>
            </w:pPr>
            <w:r>
              <w:rPr>
                <w:color w:val="auto"/>
              </w:rPr>
              <w:t>50%</w:t>
            </w:r>
          </w:p>
        </w:tc>
        <w:tc>
          <w:tcPr>
            <w:tcW w:w="2158" w:type="dxa"/>
          </w:tcPr>
          <w:p w14:paraId="135D261A" w14:textId="30C6A726" w:rsidR="00E6565D" w:rsidRDefault="00CB372B" w:rsidP="00E6565D">
            <w:pPr>
              <w:rPr>
                <w:color w:val="auto"/>
              </w:rPr>
            </w:pPr>
            <w:r>
              <w:rPr>
                <w:color w:val="auto"/>
              </w:rPr>
              <w:t>1</w:t>
            </w:r>
            <w:r w:rsidR="004249DD">
              <w:rPr>
                <w:color w:val="auto"/>
              </w:rPr>
              <w:t>0</w:t>
            </w:r>
          </w:p>
        </w:tc>
        <w:tc>
          <w:tcPr>
            <w:tcW w:w="2158" w:type="dxa"/>
          </w:tcPr>
          <w:p w14:paraId="778B6605" w14:textId="77777777" w:rsidR="00E6565D" w:rsidRDefault="00E6565D" w:rsidP="00E6565D">
            <w:pPr>
              <w:rPr>
                <w:color w:val="auto"/>
              </w:rPr>
            </w:pPr>
          </w:p>
        </w:tc>
      </w:tr>
      <w:tr w:rsidR="00E6565D" w14:paraId="6CF4822D" w14:textId="77777777" w:rsidTr="00E6565D">
        <w:tc>
          <w:tcPr>
            <w:tcW w:w="2157" w:type="dxa"/>
          </w:tcPr>
          <w:p w14:paraId="580BA1A2" w14:textId="77777777" w:rsidR="00E6565D" w:rsidRDefault="00E6565D" w:rsidP="00E6565D">
            <w:pPr>
              <w:rPr>
                <w:color w:val="auto"/>
              </w:rPr>
            </w:pPr>
            <w:r>
              <w:rPr>
                <w:color w:val="auto"/>
              </w:rPr>
              <w:t>Set 2</w:t>
            </w:r>
          </w:p>
        </w:tc>
        <w:tc>
          <w:tcPr>
            <w:tcW w:w="2157" w:type="dxa"/>
          </w:tcPr>
          <w:p w14:paraId="51449B84" w14:textId="62581BB4" w:rsidR="00E6565D" w:rsidRDefault="006322EC" w:rsidP="00E6565D">
            <w:pPr>
              <w:rPr>
                <w:color w:val="auto"/>
              </w:rPr>
            </w:pPr>
            <w:r>
              <w:rPr>
                <w:color w:val="auto"/>
              </w:rPr>
              <w:t>70</w:t>
            </w:r>
            <w:r w:rsidR="00E6565D">
              <w:rPr>
                <w:color w:val="auto"/>
              </w:rPr>
              <w:t>%</w:t>
            </w:r>
          </w:p>
        </w:tc>
        <w:tc>
          <w:tcPr>
            <w:tcW w:w="2158" w:type="dxa"/>
          </w:tcPr>
          <w:p w14:paraId="500F04B9" w14:textId="4074A1DB" w:rsidR="00E6565D" w:rsidRDefault="004249DD" w:rsidP="00E6565D">
            <w:pPr>
              <w:rPr>
                <w:color w:val="auto"/>
              </w:rPr>
            </w:pPr>
            <w:r>
              <w:rPr>
                <w:color w:val="auto"/>
              </w:rPr>
              <w:t>6</w:t>
            </w:r>
          </w:p>
        </w:tc>
        <w:tc>
          <w:tcPr>
            <w:tcW w:w="2158" w:type="dxa"/>
          </w:tcPr>
          <w:p w14:paraId="6B350B04" w14:textId="77777777" w:rsidR="00E6565D" w:rsidRDefault="00E6565D" w:rsidP="00E6565D">
            <w:pPr>
              <w:rPr>
                <w:color w:val="auto"/>
              </w:rPr>
            </w:pPr>
          </w:p>
        </w:tc>
      </w:tr>
      <w:tr w:rsidR="00E6565D" w14:paraId="6675D210" w14:textId="77777777" w:rsidTr="00E6565D">
        <w:tc>
          <w:tcPr>
            <w:tcW w:w="2157" w:type="dxa"/>
          </w:tcPr>
          <w:p w14:paraId="7B32DD93" w14:textId="77777777" w:rsidR="00E6565D" w:rsidRDefault="00E6565D" w:rsidP="00E6565D">
            <w:pPr>
              <w:rPr>
                <w:color w:val="auto"/>
              </w:rPr>
            </w:pPr>
            <w:r>
              <w:rPr>
                <w:color w:val="auto"/>
              </w:rPr>
              <w:t>Set 3</w:t>
            </w:r>
          </w:p>
        </w:tc>
        <w:tc>
          <w:tcPr>
            <w:tcW w:w="2157" w:type="dxa"/>
          </w:tcPr>
          <w:p w14:paraId="696B3986" w14:textId="4C90A55C" w:rsidR="00E6565D" w:rsidRDefault="00E6565D" w:rsidP="00E6565D">
            <w:pPr>
              <w:rPr>
                <w:color w:val="auto"/>
              </w:rPr>
            </w:pPr>
            <w:r>
              <w:rPr>
                <w:color w:val="auto"/>
              </w:rPr>
              <w:t>7</w:t>
            </w:r>
            <w:r w:rsidR="006322EC">
              <w:rPr>
                <w:color w:val="auto"/>
              </w:rPr>
              <w:t>0</w:t>
            </w:r>
            <w:r>
              <w:rPr>
                <w:color w:val="auto"/>
              </w:rPr>
              <w:t>%</w:t>
            </w:r>
          </w:p>
        </w:tc>
        <w:tc>
          <w:tcPr>
            <w:tcW w:w="2158" w:type="dxa"/>
          </w:tcPr>
          <w:p w14:paraId="518AC3E3" w14:textId="14E400FE" w:rsidR="00E6565D" w:rsidRDefault="004249DD" w:rsidP="00E6565D">
            <w:pPr>
              <w:rPr>
                <w:color w:val="auto"/>
              </w:rPr>
            </w:pPr>
            <w:r>
              <w:rPr>
                <w:color w:val="auto"/>
              </w:rPr>
              <w:t>6</w:t>
            </w:r>
          </w:p>
        </w:tc>
        <w:tc>
          <w:tcPr>
            <w:tcW w:w="2158" w:type="dxa"/>
          </w:tcPr>
          <w:p w14:paraId="5389BF1E" w14:textId="77777777" w:rsidR="00E6565D" w:rsidRDefault="00E6565D" w:rsidP="00E6565D">
            <w:pPr>
              <w:rPr>
                <w:color w:val="auto"/>
              </w:rPr>
            </w:pPr>
          </w:p>
        </w:tc>
      </w:tr>
      <w:tr w:rsidR="00E6565D" w14:paraId="0CB9711A" w14:textId="77777777" w:rsidTr="00E6565D">
        <w:tc>
          <w:tcPr>
            <w:tcW w:w="2157" w:type="dxa"/>
          </w:tcPr>
          <w:p w14:paraId="5108ACCB" w14:textId="77777777" w:rsidR="00E6565D" w:rsidRDefault="00E6565D" w:rsidP="00E6565D">
            <w:pPr>
              <w:rPr>
                <w:color w:val="auto"/>
              </w:rPr>
            </w:pPr>
            <w:r>
              <w:rPr>
                <w:color w:val="auto"/>
              </w:rPr>
              <w:lastRenderedPageBreak/>
              <w:t>Set 4</w:t>
            </w:r>
          </w:p>
        </w:tc>
        <w:tc>
          <w:tcPr>
            <w:tcW w:w="2157" w:type="dxa"/>
          </w:tcPr>
          <w:p w14:paraId="54D9C0AF" w14:textId="10DE962F" w:rsidR="00E6565D" w:rsidRDefault="006322EC" w:rsidP="00E6565D">
            <w:pPr>
              <w:rPr>
                <w:color w:val="auto"/>
              </w:rPr>
            </w:pPr>
            <w:r>
              <w:rPr>
                <w:color w:val="auto"/>
              </w:rPr>
              <w:t>70</w:t>
            </w:r>
            <w:r w:rsidR="00E6565D">
              <w:rPr>
                <w:color w:val="auto"/>
              </w:rPr>
              <w:t>%</w:t>
            </w:r>
          </w:p>
        </w:tc>
        <w:tc>
          <w:tcPr>
            <w:tcW w:w="2158" w:type="dxa"/>
          </w:tcPr>
          <w:p w14:paraId="40C1EAB7" w14:textId="41486625" w:rsidR="00E6565D" w:rsidRDefault="004249DD" w:rsidP="00E6565D">
            <w:pPr>
              <w:rPr>
                <w:color w:val="auto"/>
              </w:rPr>
            </w:pPr>
            <w:r>
              <w:rPr>
                <w:color w:val="auto"/>
              </w:rPr>
              <w:t>6</w:t>
            </w:r>
          </w:p>
        </w:tc>
        <w:tc>
          <w:tcPr>
            <w:tcW w:w="2158" w:type="dxa"/>
          </w:tcPr>
          <w:p w14:paraId="6A5652F5" w14:textId="77777777" w:rsidR="00E6565D" w:rsidRDefault="00E6565D" w:rsidP="00E6565D">
            <w:pPr>
              <w:rPr>
                <w:color w:val="auto"/>
              </w:rPr>
            </w:pPr>
          </w:p>
        </w:tc>
      </w:tr>
      <w:tr w:rsidR="00E6565D" w14:paraId="591F4E2F" w14:textId="77777777" w:rsidTr="00E6565D">
        <w:tc>
          <w:tcPr>
            <w:tcW w:w="2157" w:type="dxa"/>
          </w:tcPr>
          <w:p w14:paraId="41349BBB" w14:textId="77777777" w:rsidR="00E6565D" w:rsidRDefault="00E6565D" w:rsidP="00E6565D">
            <w:pPr>
              <w:rPr>
                <w:color w:val="auto"/>
              </w:rPr>
            </w:pPr>
            <w:r>
              <w:rPr>
                <w:color w:val="auto"/>
              </w:rPr>
              <w:t>Set 5</w:t>
            </w:r>
          </w:p>
        </w:tc>
        <w:tc>
          <w:tcPr>
            <w:tcW w:w="2157" w:type="dxa"/>
          </w:tcPr>
          <w:p w14:paraId="1A4731FF" w14:textId="77777777" w:rsidR="00E6565D" w:rsidRDefault="00E6565D" w:rsidP="00E6565D">
            <w:pPr>
              <w:rPr>
                <w:color w:val="auto"/>
              </w:rPr>
            </w:pPr>
            <w:r>
              <w:rPr>
                <w:color w:val="auto"/>
              </w:rPr>
              <w:t>50%</w:t>
            </w:r>
          </w:p>
        </w:tc>
        <w:tc>
          <w:tcPr>
            <w:tcW w:w="2158" w:type="dxa"/>
          </w:tcPr>
          <w:p w14:paraId="3855CE0B" w14:textId="7B911B53" w:rsidR="00E6565D" w:rsidRDefault="00E6565D" w:rsidP="00E6565D">
            <w:pPr>
              <w:rPr>
                <w:color w:val="auto"/>
              </w:rPr>
            </w:pPr>
            <w:r>
              <w:rPr>
                <w:color w:val="auto"/>
              </w:rPr>
              <w:t>1</w:t>
            </w:r>
            <w:r w:rsidR="004249DD">
              <w:rPr>
                <w:color w:val="auto"/>
              </w:rPr>
              <w:t>0</w:t>
            </w:r>
          </w:p>
        </w:tc>
        <w:tc>
          <w:tcPr>
            <w:tcW w:w="2158" w:type="dxa"/>
          </w:tcPr>
          <w:p w14:paraId="4ECE3DA2" w14:textId="77777777" w:rsidR="00E6565D" w:rsidRDefault="00E6565D" w:rsidP="00E6565D">
            <w:pPr>
              <w:rPr>
                <w:color w:val="auto"/>
              </w:rPr>
            </w:pPr>
          </w:p>
        </w:tc>
      </w:tr>
    </w:tbl>
    <w:p w14:paraId="2BF86F3C" w14:textId="77777777" w:rsidR="00E6565D" w:rsidRDefault="00E6565D" w:rsidP="00A6673E">
      <w:pPr>
        <w:rPr>
          <w:color w:val="000000" w:themeColor="text1"/>
        </w:rPr>
      </w:pPr>
    </w:p>
    <w:p w14:paraId="3F55F599" w14:textId="632BF17E" w:rsidR="00FE1EF3" w:rsidRDefault="00A431CD" w:rsidP="00A6673E">
      <w:pPr>
        <w:rPr>
          <w:color w:val="000000" w:themeColor="text1"/>
        </w:rPr>
      </w:pPr>
      <w:r>
        <w:rPr>
          <w:color w:val="000000" w:themeColor="text1"/>
        </w:rPr>
        <w:t xml:space="preserve">Incline </w:t>
      </w:r>
      <w:r w:rsidR="00C17D77">
        <w:rPr>
          <w:color w:val="000000" w:themeColor="text1"/>
        </w:rPr>
        <w:t>Chest supported Rows</w:t>
      </w:r>
      <w:r>
        <w:rPr>
          <w:color w:val="000000" w:themeColor="text1"/>
        </w:rPr>
        <w:t>:</w:t>
      </w:r>
      <w:r w:rsidR="00C17D77">
        <w:rPr>
          <w:color w:val="000000" w:themeColor="text1"/>
        </w:rPr>
        <w:t xml:space="preserve"> 12/12/12</w:t>
      </w:r>
    </w:p>
    <w:p w14:paraId="5BEE3217" w14:textId="1D204698" w:rsidR="00A431CD" w:rsidRDefault="00A431CD" w:rsidP="00A6673E">
      <w:pPr>
        <w:rPr>
          <w:color w:val="000000" w:themeColor="text1"/>
        </w:rPr>
      </w:pPr>
      <w:r>
        <w:rPr>
          <w:color w:val="000000" w:themeColor="text1"/>
        </w:rPr>
        <w:t xml:space="preserve">Lat Pull Downs </w:t>
      </w:r>
      <w:r w:rsidR="00C17D77">
        <w:rPr>
          <w:color w:val="000000" w:themeColor="text1"/>
        </w:rPr>
        <w:t>(close)</w:t>
      </w:r>
      <w:r>
        <w:rPr>
          <w:color w:val="000000" w:themeColor="text1"/>
        </w:rPr>
        <w:t>Reverse Grip:</w:t>
      </w:r>
      <w:r w:rsidR="00C17D77">
        <w:rPr>
          <w:color w:val="000000" w:themeColor="text1"/>
        </w:rPr>
        <w:t xml:space="preserve"> 15/10/8</w:t>
      </w:r>
    </w:p>
    <w:p w14:paraId="667C57B8" w14:textId="0C8F91E4" w:rsidR="00A431CD" w:rsidRDefault="00C17D77" w:rsidP="00A6673E">
      <w:pPr>
        <w:rPr>
          <w:color w:val="000000" w:themeColor="text1"/>
        </w:rPr>
      </w:pPr>
      <w:r>
        <w:rPr>
          <w:color w:val="000000" w:themeColor="text1"/>
        </w:rPr>
        <w:t>Chin ups: 8/8/8</w:t>
      </w:r>
    </w:p>
    <w:p w14:paraId="272DE351" w14:textId="51ED1B69" w:rsidR="00A431CD" w:rsidRDefault="00A431CD" w:rsidP="00A6673E">
      <w:pPr>
        <w:rPr>
          <w:color w:val="000000" w:themeColor="text1"/>
        </w:rPr>
      </w:pPr>
      <w:r>
        <w:rPr>
          <w:color w:val="000000" w:themeColor="text1"/>
        </w:rPr>
        <w:t>Hyperextensions</w:t>
      </w:r>
      <w:r w:rsidR="00C17D77">
        <w:rPr>
          <w:color w:val="000000" w:themeColor="text1"/>
        </w:rPr>
        <w:t xml:space="preserve"> (with 2 sec </w:t>
      </w:r>
      <w:r w:rsidR="001368AD">
        <w:rPr>
          <w:color w:val="000000" w:themeColor="text1"/>
        </w:rPr>
        <w:t>pauses</w:t>
      </w:r>
      <w:r w:rsidR="00C17D77">
        <w:rPr>
          <w:color w:val="000000" w:themeColor="text1"/>
        </w:rPr>
        <w:t xml:space="preserve"> at top): 8/8/8</w:t>
      </w:r>
    </w:p>
    <w:p w14:paraId="1677DA33" w14:textId="0EFA9073" w:rsidR="00A431CD" w:rsidRDefault="00A431CD" w:rsidP="00A6673E">
      <w:pPr>
        <w:rPr>
          <w:color w:val="000000" w:themeColor="text1"/>
        </w:rPr>
      </w:pPr>
    </w:p>
    <w:p w14:paraId="3D844EEA" w14:textId="16F6C492" w:rsidR="00A431CD" w:rsidRPr="00057EE7" w:rsidRDefault="00A431CD" w:rsidP="00A6673E">
      <w:pPr>
        <w:rPr>
          <w:color w:val="000000" w:themeColor="text1"/>
          <w:sz w:val="56"/>
          <w:szCs w:val="56"/>
        </w:rPr>
      </w:pPr>
      <w:r w:rsidRPr="00057EE7">
        <w:rPr>
          <w:color w:val="FF0000"/>
          <w:sz w:val="56"/>
          <w:szCs w:val="56"/>
        </w:rPr>
        <w:t>Wednesday</w:t>
      </w:r>
      <w:r w:rsidRPr="00057EE7">
        <w:rPr>
          <w:color w:val="000000" w:themeColor="text1"/>
          <w:sz w:val="56"/>
          <w:szCs w:val="56"/>
        </w:rPr>
        <w:t xml:space="preserve"> </w:t>
      </w:r>
    </w:p>
    <w:p w14:paraId="63265A45" w14:textId="1ECFF04C" w:rsidR="00826ACC" w:rsidRDefault="00A431CD" w:rsidP="00A6673E">
      <w:pPr>
        <w:rPr>
          <w:color w:val="000000" w:themeColor="text1"/>
        </w:rPr>
      </w:pPr>
      <w:r>
        <w:rPr>
          <w:color w:val="000000" w:themeColor="text1"/>
        </w:rPr>
        <w:t>Close Grip Bench Press</w:t>
      </w:r>
      <w:r w:rsidR="00101376">
        <w:rPr>
          <w:color w:val="000000" w:themeColor="text1"/>
        </w:rPr>
        <w:t xml:space="preserve"> ½ Reps: 15/15/15</w:t>
      </w:r>
    </w:p>
    <w:p w14:paraId="5AAD6FC1" w14:textId="70108B37" w:rsidR="00A431CD" w:rsidRDefault="00A431CD" w:rsidP="00A6673E">
      <w:pPr>
        <w:rPr>
          <w:color w:val="000000" w:themeColor="text1"/>
        </w:rPr>
      </w:pPr>
      <w:r>
        <w:rPr>
          <w:color w:val="000000" w:themeColor="text1"/>
        </w:rPr>
        <w:t>Pyramid Push-ups:</w:t>
      </w:r>
      <w:r w:rsidR="00101376">
        <w:rPr>
          <w:color w:val="000000" w:themeColor="text1"/>
        </w:rPr>
        <w:t xml:space="preserve"> 50 reps</w:t>
      </w:r>
    </w:p>
    <w:p w14:paraId="45B9A07C" w14:textId="1698DC76" w:rsidR="00DE4991" w:rsidRDefault="00DE4991" w:rsidP="00A6673E">
      <w:pPr>
        <w:rPr>
          <w:color w:val="000000" w:themeColor="text1"/>
        </w:rPr>
      </w:pPr>
      <w:r>
        <w:rPr>
          <w:color w:val="000000" w:themeColor="text1"/>
        </w:rPr>
        <w:t>Explosive pushups: 6/6/6</w:t>
      </w:r>
    </w:p>
    <w:p w14:paraId="6EC309A0" w14:textId="2BF73DB8" w:rsidR="00A431CD" w:rsidRDefault="00A431CD" w:rsidP="00A6673E">
      <w:pPr>
        <w:rPr>
          <w:color w:val="000000" w:themeColor="text1"/>
        </w:rPr>
      </w:pPr>
      <w:r>
        <w:rPr>
          <w:color w:val="000000" w:themeColor="text1"/>
        </w:rPr>
        <w:t>Triceps extensions (Rope):</w:t>
      </w:r>
      <w:r w:rsidR="00101376">
        <w:rPr>
          <w:color w:val="000000" w:themeColor="text1"/>
        </w:rPr>
        <w:t xml:space="preserve"> 15/12/10/10</w:t>
      </w:r>
    </w:p>
    <w:p w14:paraId="30D29A15" w14:textId="576840CD" w:rsidR="00A431CD" w:rsidRDefault="00A431CD" w:rsidP="00A6673E">
      <w:pPr>
        <w:rPr>
          <w:color w:val="000000" w:themeColor="text1"/>
        </w:rPr>
      </w:pPr>
      <w:r>
        <w:rPr>
          <w:color w:val="000000" w:themeColor="text1"/>
        </w:rPr>
        <w:t>V Bar Triceps Extensions</w:t>
      </w:r>
      <w:r w:rsidR="00101376">
        <w:rPr>
          <w:color w:val="000000" w:themeColor="text1"/>
        </w:rPr>
        <w:t>: 20/20/10/20</w:t>
      </w:r>
    </w:p>
    <w:p w14:paraId="7460C1C1" w14:textId="1465F3FD" w:rsidR="00A431CD" w:rsidRDefault="00A431CD" w:rsidP="00A6673E">
      <w:pPr>
        <w:rPr>
          <w:color w:val="000000" w:themeColor="text1"/>
        </w:rPr>
      </w:pPr>
      <w:r>
        <w:rPr>
          <w:color w:val="000000" w:themeColor="text1"/>
        </w:rPr>
        <w:t xml:space="preserve">Overhead Triceps </w:t>
      </w:r>
      <w:proofErr w:type="spellStart"/>
      <w:r>
        <w:rPr>
          <w:color w:val="000000" w:themeColor="text1"/>
        </w:rPr>
        <w:t>Ez</w:t>
      </w:r>
      <w:proofErr w:type="spellEnd"/>
      <w:r>
        <w:rPr>
          <w:color w:val="000000" w:themeColor="text1"/>
        </w:rPr>
        <w:t xml:space="preserve"> Bar Extensions:</w:t>
      </w:r>
      <w:r w:rsidR="00101376">
        <w:rPr>
          <w:color w:val="000000" w:themeColor="text1"/>
        </w:rPr>
        <w:t xml:space="preserve"> 12/12/12</w:t>
      </w:r>
    </w:p>
    <w:p w14:paraId="2DD789DA" w14:textId="26478544" w:rsidR="00A431CD" w:rsidRDefault="00A431CD" w:rsidP="00A6673E">
      <w:pPr>
        <w:rPr>
          <w:color w:val="000000" w:themeColor="text1"/>
        </w:rPr>
      </w:pPr>
      <w:r>
        <w:rPr>
          <w:color w:val="000000" w:themeColor="text1"/>
        </w:rPr>
        <w:t>Preacher Curls:</w:t>
      </w:r>
      <w:r w:rsidR="00101376">
        <w:rPr>
          <w:color w:val="000000" w:themeColor="text1"/>
        </w:rPr>
        <w:t xml:space="preserve"> 20/20/20</w:t>
      </w:r>
    </w:p>
    <w:p w14:paraId="1F9D20EE" w14:textId="5BB6C57F" w:rsidR="00A431CD" w:rsidRDefault="00A431CD" w:rsidP="00A6673E">
      <w:pPr>
        <w:rPr>
          <w:color w:val="000000" w:themeColor="text1"/>
        </w:rPr>
      </w:pPr>
      <w:r>
        <w:rPr>
          <w:color w:val="000000" w:themeColor="text1"/>
        </w:rPr>
        <w:t>Hammer Curls:</w:t>
      </w:r>
      <w:r w:rsidR="00101376">
        <w:rPr>
          <w:color w:val="000000" w:themeColor="text1"/>
        </w:rPr>
        <w:t xml:space="preserve"> 10/8/8</w:t>
      </w:r>
    </w:p>
    <w:p w14:paraId="76EF364D" w14:textId="7632B8F3" w:rsidR="00A431CD" w:rsidRDefault="00A431CD" w:rsidP="00A6673E">
      <w:pPr>
        <w:rPr>
          <w:color w:val="000000" w:themeColor="text1"/>
        </w:rPr>
      </w:pPr>
      <w:r>
        <w:rPr>
          <w:color w:val="000000" w:themeColor="text1"/>
        </w:rPr>
        <w:t>Chin Ups:</w:t>
      </w:r>
      <w:r w:rsidR="00101376">
        <w:rPr>
          <w:color w:val="000000" w:themeColor="text1"/>
        </w:rPr>
        <w:t xml:space="preserve"> 30reps</w:t>
      </w:r>
    </w:p>
    <w:p w14:paraId="19201978" w14:textId="1F26F356" w:rsidR="004E7D0F" w:rsidRPr="00EA7F43" w:rsidRDefault="00204714" w:rsidP="004E7D0F">
      <w:pPr>
        <w:rPr>
          <w:color w:val="auto"/>
        </w:rPr>
      </w:pPr>
      <w:r>
        <w:rPr>
          <w:color w:val="auto"/>
        </w:rPr>
        <w:t xml:space="preserve">Barbell </w:t>
      </w:r>
      <w:r w:rsidR="004E7D0F">
        <w:rPr>
          <w:color w:val="auto"/>
        </w:rPr>
        <w:t>Forearm Curls (Both Ways): 20/20/20</w:t>
      </w:r>
    </w:p>
    <w:p w14:paraId="38A83CE5" w14:textId="2934DC35" w:rsidR="00A431CD" w:rsidRDefault="00A431CD" w:rsidP="00A6673E">
      <w:pPr>
        <w:rPr>
          <w:color w:val="000000" w:themeColor="text1"/>
        </w:rPr>
      </w:pPr>
    </w:p>
    <w:p w14:paraId="4294480A" w14:textId="46BDD699" w:rsidR="00A431CD" w:rsidRPr="00057EE7" w:rsidRDefault="00A431CD" w:rsidP="00A6673E">
      <w:pPr>
        <w:rPr>
          <w:color w:val="FF0000"/>
          <w:sz w:val="56"/>
          <w:szCs w:val="56"/>
        </w:rPr>
      </w:pPr>
      <w:r w:rsidRPr="00057EE7">
        <w:rPr>
          <w:color w:val="FF0000"/>
          <w:sz w:val="56"/>
          <w:szCs w:val="56"/>
        </w:rPr>
        <w:t>Thursday</w:t>
      </w:r>
    </w:p>
    <w:p w14:paraId="617B25B0" w14:textId="057DDA6A" w:rsidR="00057EE7" w:rsidRDefault="00E6565D" w:rsidP="00057EE7">
      <w:pPr>
        <w:rPr>
          <w:color w:val="000000" w:themeColor="text1"/>
        </w:rPr>
      </w:pPr>
      <w:r>
        <w:rPr>
          <w:color w:val="000000" w:themeColor="text1"/>
        </w:rPr>
        <w:t xml:space="preserve">Back </w:t>
      </w:r>
      <w:r w:rsidR="00DF7CAA" w:rsidRPr="00E756F0">
        <w:rPr>
          <w:color w:val="000000" w:themeColor="text1"/>
        </w:rPr>
        <w:t>Squats</w:t>
      </w:r>
      <w:r w:rsidR="00DF7CAA">
        <w:rPr>
          <w:color w:val="000000" w:themeColor="text1"/>
        </w:rPr>
        <w:t xml:space="preserve"> (2sec Pause)</w:t>
      </w:r>
      <w:r w:rsidR="00057EE7">
        <w:rPr>
          <w:color w:val="000000" w:themeColor="text1"/>
        </w:rPr>
        <w:t>:</w:t>
      </w:r>
    </w:p>
    <w:tbl>
      <w:tblPr>
        <w:tblStyle w:val="TableGrid"/>
        <w:tblW w:w="0" w:type="auto"/>
        <w:tblLook w:val="04A0" w:firstRow="1" w:lastRow="0" w:firstColumn="1" w:lastColumn="0" w:noHBand="0" w:noVBand="1"/>
      </w:tblPr>
      <w:tblGrid>
        <w:gridCol w:w="2157"/>
        <w:gridCol w:w="2157"/>
        <w:gridCol w:w="2158"/>
        <w:gridCol w:w="2158"/>
      </w:tblGrid>
      <w:tr w:rsidR="00E6565D" w14:paraId="1A6B5F50" w14:textId="77777777" w:rsidTr="00E6565D">
        <w:tc>
          <w:tcPr>
            <w:tcW w:w="2157" w:type="dxa"/>
          </w:tcPr>
          <w:p w14:paraId="5421C039" w14:textId="77777777" w:rsidR="00E6565D" w:rsidRDefault="00E6565D" w:rsidP="00E6565D">
            <w:pPr>
              <w:rPr>
                <w:color w:val="auto"/>
              </w:rPr>
            </w:pPr>
            <w:r>
              <w:rPr>
                <w:color w:val="auto"/>
              </w:rPr>
              <w:t>Set</w:t>
            </w:r>
          </w:p>
        </w:tc>
        <w:tc>
          <w:tcPr>
            <w:tcW w:w="2157" w:type="dxa"/>
          </w:tcPr>
          <w:p w14:paraId="2DD82958" w14:textId="77777777" w:rsidR="00E6565D" w:rsidRDefault="00E6565D" w:rsidP="00E6565D">
            <w:pPr>
              <w:rPr>
                <w:color w:val="auto"/>
              </w:rPr>
            </w:pPr>
            <w:r>
              <w:rPr>
                <w:color w:val="auto"/>
              </w:rPr>
              <w:t>%</w:t>
            </w:r>
          </w:p>
        </w:tc>
        <w:tc>
          <w:tcPr>
            <w:tcW w:w="2158" w:type="dxa"/>
          </w:tcPr>
          <w:p w14:paraId="58B6D841" w14:textId="77777777" w:rsidR="00E6565D" w:rsidRDefault="00E6565D" w:rsidP="00E6565D">
            <w:pPr>
              <w:rPr>
                <w:color w:val="auto"/>
              </w:rPr>
            </w:pPr>
            <w:r>
              <w:rPr>
                <w:color w:val="auto"/>
              </w:rPr>
              <w:t>Reps</w:t>
            </w:r>
          </w:p>
        </w:tc>
        <w:tc>
          <w:tcPr>
            <w:tcW w:w="2158" w:type="dxa"/>
          </w:tcPr>
          <w:p w14:paraId="799313CC" w14:textId="77777777" w:rsidR="00E6565D" w:rsidRDefault="00E6565D" w:rsidP="00E6565D">
            <w:pPr>
              <w:rPr>
                <w:color w:val="auto"/>
              </w:rPr>
            </w:pPr>
            <w:r>
              <w:rPr>
                <w:color w:val="auto"/>
              </w:rPr>
              <w:t>Weight (fill in)</w:t>
            </w:r>
          </w:p>
        </w:tc>
      </w:tr>
      <w:tr w:rsidR="00E6565D" w14:paraId="61B55388" w14:textId="77777777" w:rsidTr="00E6565D">
        <w:tc>
          <w:tcPr>
            <w:tcW w:w="2157" w:type="dxa"/>
          </w:tcPr>
          <w:p w14:paraId="2434509D" w14:textId="77777777" w:rsidR="00E6565D" w:rsidRDefault="00E6565D" w:rsidP="00E6565D">
            <w:pPr>
              <w:rPr>
                <w:color w:val="auto"/>
              </w:rPr>
            </w:pPr>
            <w:r>
              <w:rPr>
                <w:color w:val="auto"/>
              </w:rPr>
              <w:t>Set 1</w:t>
            </w:r>
          </w:p>
        </w:tc>
        <w:tc>
          <w:tcPr>
            <w:tcW w:w="2157" w:type="dxa"/>
          </w:tcPr>
          <w:p w14:paraId="060554A1" w14:textId="65CCD783" w:rsidR="00E6565D" w:rsidRDefault="00974E51" w:rsidP="00E6565D">
            <w:pPr>
              <w:rPr>
                <w:color w:val="auto"/>
              </w:rPr>
            </w:pPr>
            <w:r>
              <w:rPr>
                <w:color w:val="auto"/>
              </w:rPr>
              <w:t>65</w:t>
            </w:r>
            <w:r w:rsidR="00E6565D">
              <w:rPr>
                <w:color w:val="auto"/>
              </w:rPr>
              <w:t>%</w:t>
            </w:r>
          </w:p>
        </w:tc>
        <w:tc>
          <w:tcPr>
            <w:tcW w:w="2158" w:type="dxa"/>
          </w:tcPr>
          <w:p w14:paraId="158C63CE" w14:textId="0370E7D9" w:rsidR="00E6565D" w:rsidRDefault="004249DD" w:rsidP="00E6565D">
            <w:pPr>
              <w:rPr>
                <w:color w:val="auto"/>
              </w:rPr>
            </w:pPr>
            <w:r>
              <w:rPr>
                <w:color w:val="auto"/>
              </w:rPr>
              <w:t>5</w:t>
            </w:r>
          </w:p>
        </w:tc>
        <w:tc>
          <w:tcPr>
            <w:tcW w:w="2158" w:type="dxa"/>
          </w:tcPr>
          <w:p w14:paraId="45DD9BF8" w14:textId="77777777" w:rsidR="00E6565D" w:rsidRDefault="00E6565D" w:rsidP="00E6565D">
            <w:pPr>
              <w:rPr>
                <w:color w:val="auto"/>
              </w:rPr>
            </w:pPr>
          </w:p>
        </w:tc>
      </w:tr>
      <w:tr w:rsidR="00E6565D" w14:paraId="4BC55784" w14:textId="77777777" w:rsidTr="00E6565D">
        <w:tc>
          <w:tcPr>
            <w:tcW w:w="2157" w:type="dxa"/>
          </w:tcPr>
          <w:p w14:paraId="04526B77" w14:textId="77777777" w:rsidR="00E6565D" w:rsidRDefault="00E6565D" w:rsidP="00E6565D">
            <w:pPr>
              <w:rPr>
                <w:color w:val="auto"/>
              </w:rPr>
            </w:pPr>
            <w:r>
              <w:rPr>
                <w:color w:val="auto"/>
              </w:rPr>
              <w:lastRenderedPageBreak/>
              <w:t>Set 2</w:t>
            </w:r>
          </w:p>
        </w:tc>
        <w:tc>
          <w:tcPr>
            <w:tcW w:w="2157" w:type="dxa"/>
          </w:tcPr>
          <w:p w14:paraId="68F16CA6" w14:textId="0043D38A" w:rsidR="00E6565D" w:rsidRDefault="00974E51" w:rsidP="00E6565D">
            <w:pPr>
              <w:rPr>
                <w:color w:val="auto"/>
              </w:rPr>
            </w:pPr>
            <w:r>
              <w:rPr>
                <w:color w:val="auto"/>
              </w:rPr>
              <w:t>75</w:t>
            </w:r>
            <w:r w:rsidR="00E6565D">
              <w:rPr>
                <w:color w:val="auto"/>
              </w:rPr>
              <w:t>%</w:t>
            </w:r>
          </w:p>
        </w:tc>
        <w:tc>
          <w:tcPr>
            <w:tcW w:w="2158" w:type="dxa"/>
          </w:tcPr>
          <w:p w14:paraId="10E213E5" w14:textId="15182121" w:rsidR="00E6565D" w:rsidRDefault="004249DD" w:rsidP="00E6565D">
            <w:pPr>
              <w:rPr>
                <w:color w:val="auto"/>
              </w:rPr>
            </w:pPr>
            <w:r>
              <w:rPr>
                <w:color w:val="auto"/>
              </w:rPr>
              <w:t>4</w:t>
            </w:r>
          </w:p>
        </w:tc>
        <w:tc>
          <w:tcPr>
            <w:tcW w:w="2158" w:type="dxa"/>
          </w:tcPr>
          <w:p w14:paraId="4C21E7C5" w14:textId="77777777" w:rsidR="00E6565D" w:rsidRDefault="00E6565D" w:rsidP="00E6565D">
            <w:pPr>
              <w:rPr>
                <w:color w:val="auto"/>
              </w:rPr>
            </w:pPr>
          </w:p>
        </w:tc>
      </w:tr>
      <w:tr w:rsidR="00E6565D" w14:paraId="5E3DF3E9" w14:textId="77777777" w:rsidTr="00E6565D">
        <w:tc>
          <w:tcPr>
            <w:tcW w:w="2157" w:type="dxa"/>
          </w:tcPr>
          <w:p w14:paraId="6CBB52D2" w14:textId="77777777" w:rsidR="00E6565D" w:rsidRDefault="00E6565D" w:rsidP="00E6565D">
            <w:pPr>
              <w:rPr>
                <w:color w:val="auto"/>
              </w:rPr>
            </w:pPr>
            <w:r>
              <w:rPr>
                <w:color w:val="auto"/>
              </w:rPr>
              <w:t>Set 3</w:t>
            </w:r>
          </w:p>
        </w:tc>
        <w:tc>
          <w:tcPr>
            <w:tcW w:w="2157" w:type="dxa"/>
          </w:tcPr>
          <w:p w14:paraId="69652365" w14:textId="7E3EACF2" w:rsidR="00E6565D" w:rsidRDefault="00974E51" w:rsidP="00E6565D">
            <w:pPr>
              <w:rPr>
                <w:color w:val="auto"/>
              </w:rPr>
            </w:pPr>
            <w:r>
              <w:rPr>
                <w:color w:val="auto"/>
              </w:rPr>
              <w:t>85</w:t>
            </w:r>
            <w:r w:rsidR="00E6565D">
              <w:rPr>
                <w:color w:val="auto"/>
              </w:rPr>
              <w:t>%</w:t>
            </w:r>
          </w:p>
        </w:tc>
        <w:tc>
          <w:tcPr>
            <w:tcW w:w="2158" w:type="dxa"/>
          </w:tcPr>
          <w:p w14:paraId="680BC31D" w14:textId="0E79DF39" w:rsidR="00E6565D" w:rsidRDefault="004249DD" w:rsidP="00E6565D">
            <w:pPr>
              <w:rPr>
                <w:color w:val="auto"/>
              </w:rPr>
            </w:pPr>
            <w:r>
              <w:rPr>
                <w:color w:val="auto"/>
              </w:rPr>
              <w:t>2</w:t>
            </w:r>
          </w:p>
        </w:tc>
        <w:tc>
          <w:tcPr>
            <w:tcW w:w="2158" w:type="dxa"/>
          </w:tcPr>
          <w:p w14:paraId="26491F2E" w14:textId="77777777" w:rsidR="00E6565D" w:rsidRDefault="00E6565D" w:rsidP="00E6565D">
            <w:pPr>
              <w:rPr>
                <w:color w:val="auto"/>
              </w:rPr>
            </w:pPr>
          </w:p>
        </w:tc>
      </w:tr>
      <w:tr w:rsidR="00E6565D" w14:paraId="08095F92" w14:textId="77777777" w:rsidTr="00E6565D">
        <w:tc>
          <w:tcPr>
            <w:tcW w:w="2157" w:type="dxa"/>
          </w:tcPr>
          <w:p w14:paraId="09C3276F" w14:textId="77777777" w:rsidR="00E6565D" w:rsidRDefault="00E6565D" w:rsidP="00E6565D">
            <w:pPr>
              <w:rPr>
                <w:color w:val="auto"/>
              </w:rPr>
            </w:pPr>
            <w:r>
              <w:rPr>
                <w:color w:val="auto"/>
              </w:rPr>
              <w:t>Set 4</w:t>
            </w:r>
          </w:p>
        </w:tc>
        <w:tc>
          <w:tcPr>
            <w:tcW w:w="2157" w:type="dxa"/>
          </w:tcPr>
          <w:p w14:paraId="1ECC957C" w14:textId="77777777" w:rsidR="00E6565D" w:rsidRDefault="00E6565D" w:rsidP="00E6565D">
            <w:pPr>
              <w:rPr>
                <w:color w:val="auto"/>
              </w:rPr>
            </w:pPr>
            <w:r>
              <w:rPr>
                <w:color w:val="auto"/>
              </w:rPr>
              <w:t>85%</w:t>
            </w:r>
          </w:p>
        </w:tc>
        <w:tc>
          <w:tcPr>
            <w:tcW w:w="2158" w:type="dxa"/>
          </w:tcPr>
          <w:p w14:paraId="298F6674" w14:textId="54B9728F" w:rsidR="00E6565D" w:rsidRDefault="004249DD" w:rsidP="00E6565D">
            <w:pPr>
              <w:rPr>
                <w:color w:val="auto"/>
              </w:rPr>
            </w:pPr>
            <w:r>
              <w:rPr>
                <w:color w:val="auto"/>
              </w:rPr>
              <w:t>2</w:t>
            </w:r>
          </w:p>
        </w:tc>
        <w:tc>
          <w:tcPr>
            <w:tcW w:w="2158" w:type="dxa"/>
          </w:tcPr>
          <w:p w14:paraId="7D5A30A7" w14:textId="77777777" w:rsidR="00E6565D" w:rsidRDefault="00E6565D" w:rsidP="00E6565D">
            <w:pPr>
              <w:rPr>
                <w:color w:val="auto"/>
              </w:rPr>
            </w:pPr>
          </w:p>
        </w:tc>
      </w:tr>
      <w:tr w:rsidR="00E6565D" w14:paraId="37C17D8D" w14:textId="77777777" w:rsidTr="00E6565D">
        <w:tc>
          <w:tcPr>
            <w:tcW w:w="2157" w:type="dxa"/>
          </w:tcPr>
          <w:p w14:paraId="6AA422E7" w14:textId="77777777" w:rsidR="00E6565D" w:rsidRDefault="00E6565D" w:rsidP="00E6565D">
            <w:pPr>
              <w:rPr>
                <w:color w:val="auto"/>
              </w:rPr>
            </w:pPr>
            <w:r>
              <w:rPr>
                <w:color w:val="auto"/>
              </w:rPr>
              <w:t>Set 5</w:t>
            </w:r>
          </w:p>
        </w:tc>
        <w:tc>
          <w:tcPr>
            <w:tcW w:w="2157" w:type="dxa"/>
          </w:tcPr>
          <w:p w14:paraId="35DBE0F8" w14:textId="69F93D8D" w:rsidR="00E6565D" w:rsidRDefault="00974E51" w:rsidP="00E6565D">
            <w:pPr>
              <w:rPr>
                <w:color w:val="auto"/>
              </w:rPr>
            </w:pPr>
            <w:r>
              <w:rPr>
                <w:color w:val="auto"/>
              </w:rPr>
              <w:t>65</w:t>
            </w:r>
            <w:r w:rsidR="00E6565D">
              <w:rPr>
                <w:color w:val="auto"/>
              </w:rPr>
              <w:t>%</w:t>
            </w:r>
          </w:p>
        </w:tc>
        <w:tc>
          <w:tcPr>
            <w:tcW w:w="2158" w:type="dxa"/>
          </w:tcPr>
          <w:p w14:paraId="4F5256E5" w14:textId="0C7706D5" w:rsidR="00E6565D" w:rsidRDefault="004249DD" w:rsidP="00E6565D">
            <w:pPr>
              <w:rPr>
                <w:color w:val="auto"/>
              </w:rPr>
            </w:pPr>
            <w:r>
              <w:rPr>
                <w:color w:val="auto"/>
              </w:rPr>
              <w:t>5</w:t>
            </w:r>
          </w:p>
        </w:tc>
        <w:tc>
          <w:tcPr>
            <w:tcW w:w="2158" w:type="dxa"/>
          </w:tcPr>
          <w:p w14:paraId="24DC7000" w14:textId="77777777" w:rsidR="00E6565D" w:rsidRDefault="00E6565D" w:rsidP="00E6565D">
            <w:pPr>
              <w:rPr>
                <w:color w:val="auto"/>
              </w:rPr>
            </w:pPr>
          </w:p>
        </w:tc>
      </w:tr>
    </w:tbl>
    <w:p w14:paraId="315CE74A" w14:textId="77777777" w:rsidR="00E6565D" w:rsidRDefault="00E6565D" w:rsidP="00057EE7">
      <w:pPr>
        <w:rPr>
          <w:color w:val="000000" w:themeColor="text1"/>
        </w:rPr>
      </w:pPr>
    </w:p>
    <w:p w14:paraId="4C61A95B" w14:textId="144A761B" w:rsidR="00057EE7" w:rsidRDefault="00057EE7" w:rsidP="00057EE7">
      <w:pPr>
        <w:rPr>
          <w:color w:val="000000" w:themeColor="text1"/>
        </w:rPr>
      </w:pPr>
      <w:r w:rsidRPr="00E756F0">
        <w:rPr>
          <w:color w:val="000000" w:themeColor="text1"/>
        </w:rPr>
        <w:t>Deadlifts</w:t>
      </w:r>
      <w:r w:rsidR="00DF7CAA">
        <w:rPr>
          <w:color w:val="000000" w:themeColor="text1"/>
        </w:rPr>
        <w:t xml:space="preserve"> (2” deficit)</w:t>
      </w:r>
      <w:bookmarkStart w:id="13" w:name="_GoBack"/>
      <w:bookmarkEnd w:id="13"/>
      <w:r w:rsidR="00DF7CAA">
        <w:rPr>
          <w:color w:val="000000" w:themeColor="text1"/>
        </w:rPr>
        <w:t>:</w:t>
      </w:r>
    </w:p>
    <w:tbl>
      <w:tblPr>
        <w:tblStyle w:val="TableGrid"/>
        <w:tblW w:w="0" w:type="auto"/>
        <w:tblLook w:val="04A0" w:firstRow="1" w:lastRow="0" w:firstColumn="1" w:lastColumn="0" w:noHBand="0" w:noVBand="1"/>
      </w:tblPr>
      <w:tblGrid>
        <w:gridCol w:w="2157"/>
        <w:gridCol w:w="2157"/>
        <w:gridCol w:w="2158"/>
        <w:gridCol w:w="2158"/>
      </w:tblGrid>
      <w:tr w:rsidR="00E6565D" w14:paraId="6ACF0DA7" w14:textId="77777777" w:rsidTr="00E6565D">
        <w:tc>
          <w:tcPr>
            <w:tcW w:w="2157" w:type="dxa"/>
          </w:tcPr>
          <w:p w14:paraId="33F6838C" w14:textId="77777777" w:rsidR="00E6565D" w:rsidRDefault="00E6565D" w:rsidP="00E6565D">
            <w:pPr>
              <w:rPr>
                <w:color w:val="auto"/>
              </w:rPr>
            </w:pPr>
            <w:r>
              <w:rPr>
                <w:color w:val="auto"/>
              </w:rPr>
              <w:t>Set</w:t>
            </w:r>
          </w:p>
        </w:tc>
        <w:tc>
          <w:tcPr>
            <w:tcW w:w="2157" w:type="dxa"/>
          </w:tcPr>
          <w:p w14:paraId="13215FB7" w14:textId="77777777" w:rsidR="00E6565D" w:rsidRDefault="00E6565D" w:rsidP="00E6565D">
            <w:pPr>
              <w:rPr>
                <w:color w:val="auto"/>
              </w:rPr>
            </w:pPr>
            <w:r>
              <w:rPr>
                <w:color w:val="auto"/>
              </w:rPr>
              <w:t>%</w:t>
            </w:r>
          </w:p>
        </w:tc>
        <w:tc>
          <w:tcPr>
            <w:tcW w:w="2158" w:type="dxa"/>
          </w:tcPr>
          <w:p w14:paraId="02619865" w14:textId="77777777" w:rsidR="00E6565D" w:rsidRDefault="00E6565D" w:rsidP="00E6565D">
            <w:pPr>
              <w:rPr>
                <w:color w:val="auto"/>
              </w:rPr>
            </w:pPr>
            <w:r>
              <w:rPr>
                <w:color w:val="auto"/>
              </w:rPr>
              <w:t>Reps</w:t>
            </w:r>
          </w:p>
        </w:tc>
        <w:tc>
          <w:tcPr>
            <w:tcW w:w="2158" w:type="dxa"/>
          </w:tcPr>
          <w:p w14:paraId="752014E8" w14:textId="77777777" w:rsidR="00E6565D" w:rsidRDefault="00E6565D" w:rsidP="00E6565D">
            <w:pPr>
              <w:rPr>
                <w:color w:val="auto"/>
              </w:rPr>
            </w:pPr>
            <w:r>
              <w:rPr>
                <w:color w:val="auto"/>
              </w:rPr>
              <w:t>Weight (fill in)</w:t>
            </w:r>
          </w:p>
        </w:tc>
      </w:tr>
      <w:tr w:rsidR="00E6565D" w14:paraId="09E95634" w14:textId="77777777" w:rsidTr="00E6565D">
        <w:tc>
          <w:tcPr>
            <w:tcW w:w="2157" w:type="dxa"/>
          </w:tcPr>
          <w:p w14:paraId="244BBCE0" w14:textId="77777777" w:rsidR="00E6565D" w:rsidRDefault="00E6565D" w:rsidP="00E6565D">
            <w:pPr>
              <w:rPr>
                <w:color w:val="auto"/>
              </w:rPr>
            </w:pPr>
            <w:r>
              <w:rPr>
                <w:color w:val="auto"/>
              </w:rPr>
              <w:t>Set 1</w:t>
            </w:r>
          </w:p>
        </w:tc>
        <w:tc>
          <w:tcPr>
            <w:tcW w:w="2157" w:type="dxa"/>
          </w:tcPr>
          <w:p w14:paraId="0899A4EF" w14:textId="12710687" w:rsidR="00E6565D" w:rsidRDefault="00974E51" w:rsidP="00E6565D">
            <w:pPr>
              <w:rPr>
                <w:color w:val="auto"/>
              </w:rPr>
            </w:pPr>
            <w:r>
              <w:rPr>
                <w:color w:val="auto"/>
              </w:rPr>
              <w:t>5</w:t>
            </w:r>
            <w:r w:rsidR="00E6565D">
              <w:rPr>
                <w:color w:val="auto"/>
              </w:rPr>
              <w:t>0%</w:t>
            </w:r>
          </w:p>
        </w:tc>
        <w:tc>
          <w:tcPr>
            <w:tcW w:w="2158" w:type="dxa"/>
          </w:tcPr>
          <w:p w14:paraId="09592A36" w14:textId="63EDC6B6" w:rsidR="00E6565D" w:rsidRDefault="00974E51" w:rsidP="00E6565D">
            <w:pPr>
              <w:rPr>
                <w:color w:val="auto"/>
              </w:rPr>
            </w:pPr>
            <w:r>
              <w:rPr>
                <w:color w:val="auto"/>
              </w:rPr>
              <w:t>8</w:t>
            </w:r>
          </w:p>
        </w:tc>
        <w:tc>
          <w:tcPr>
            <w:tcW w:w="2158" w:type="dxa"/>
          </w:tcPr>
          <w:p w14:paraId="3CB514BC" w14:textId="77777777" w:rsidR="00E6565D" w:rsidRDefault="00E6565D" w:rsidP="00E6565D">
            <w:pPr>
              <w:rPr>
                <w:color w:val="auto"/>
              </w:rPr>
            </w:pPr>
          </w:p>
        </w:tc>
      </w:tr>
      <w:tr w:rsidR="00E6565D" w14:paraId="2BE15F58" w14:textId="77777777" w:rsidTr="00E6565D">
        <w:tc>
          <w:tcPr>
            <w:tcW w:w="2157" w:type="dxa"/>
          </w:tcPr>
          <w:p w14:paraId="579CBD90" w14:textId="77777777" w:rsidR="00E6565D" w:rsidRDefault="00E6565D" w:rsidP="00E6565D">
            <w:pPr>
              <w:rPr>
                <w:color w:val="auto"/>
              </w:rPr>
            </w:pPr>
            <w:r>
              <w:rPr>
                <w:color w:val="auto"/>
              </w:rPr>
              <w:t>Set 2</w:t>
            </w:r>
          </w:p>
        </w:tc>
        <w:tc>
          <w:tcPr>
            <w:tcW w:w="2157" w:type="dxa"/>
          </w:tcPr>
          <w:p w14:paraId="332131C1" w14:textId="550344ED" w:rsidR="00E6565D" w:rsidRDefault="00974E51" w:rsidP="00E6565D">
            <w:pPr>
              <w:rPr>
                <w:color w:val="auto"/>
              </w:rPr>
            </w:pPr>
            <w:r>
              <w:rPr>
                <w:color w:val="auto"/>
              </w:rPr>
              <w:t>8</w:t>
            </w:r>
            <w:r w:rsidR="00E6565D">
              <w:rPr>
                <w:color w:val="auto"/>
              </w:rPr>
              <w:t>5%</w:t>
            </w:r>
          </w:p>
        </w:tc>
        <w:tc>
          <w:tcPr>
            <w:tcW w:w="2158" w:type="dxa"/>
          </w:tcPr>
          <w:p w14:paraId="1B7E76EF" w14:textId="3B0F525F" w:rsidR="00E6565D" w:rsidRDefault="004249DD" w:rsidP="00E6565D">
            <w:pPr>
              <w:rPr>
                <w:color w:val="auto"/>
              </w:rPr>
            </w:pPr>
            <w:r>
              <w:rPr>
                <w:color w:val="auto"/>
              </w:rPr>
              <w:t>3</w:t>
            </w:r>
          </w:p>
        </w:tc>
        <w:tc>
          <w:tcPr>
            <w:tcW w:w="2158" w:type="dxa"/>
          </w:tcPr>
          <w:p w14:paraId="5DA55CAE" w14:textId="77777777" w:rsidR="00E6565D" w:rsidRDefault="00E6565D" w:rsidP="00E6565D">
            <w:pPr>
              <w:rPr>
                <w:color w:val="auto"/>
              </w:rPr>
            </w:pPr>
          </w:p>
        </w:tc>
      </w:tr>
      <w:tr w:rsidR="00E6565D" w14:paraId="11D0C698" w14:textId="77777777" w:rsidTr="00E6565D">
        <w:tc>
          <w:tcPr>
            <w:tcW w:w="2157" w:type="dxa"/>
          </w:tcPr>
          <w:p w14:paraId="00138E89" w14:textId="77777777" w:rsidR="00E6565D" w:rsidRDefault="00E6565D" w:rsidP="00E6565D">
            <w:pPr>
              <w:rPr>
                <w:color w:val="auto"/>
              </w:rPr>
            </w:pPr>
            <w:r>
              <w:rPr>
                <w:color w:val="auto"/>
              </w:rPr>
              <w:t>Set 3</w:t>
            </w:r>
          </w:p>
        </w:tc>
        <w:tc>
          <w:tcPr>
            <w:tcW w:w="2157" w:type="dxa"/>
          </w:tcPr>
          <w:p w14:paraId="094FCFE6" w14:textId="1DADDFC7" w:rsidR="00E6565D" w:rsidRDefault="00974E51" w:rsidP="00E6565D">
            <w:pPr>
              <w:rPr>
                <w:color w:val="auto"/>
              </w:rPr>
            </w:pPr>
            <w:r>
              <w:rPr>
                <w:color w:val="auto"/>
              </w:rPr>
              <w:t>8</w:t>
            </w:r>
            <w:r w:rsidR="00E6565D">
              <w:rPr>
                <w:color w:val="auto"/>
              </w:rPr>
              <w:t>5%</w:t>
            </w:r>
          </w:p>
        </w:tc>
        <w:tc>
          <w:tcPr>
            <w:tcW w:w="2158" w:type="dxa"/>
          </w:tcPr>
          <w:p w14:paraId="55E771E3" w14:textId="551FF5DE" w:rsidR="00E6565D" w:rsidRDefault="004249DD" w:rsidP="00E6565D">
            <w:pPr>
              <w:rPr>
                <w:color w:val="auto"/>
              </w:rPr>
            </w:pPr>
            <w:r>
              <w:rPr>
                <w:color w:val="auto"/>
              </w:rPr>
              <w:t>3</w:t>
            </w:r>
          </w:p>
        </w:tc>
        <w:tc>
          <w:tcPr>
            <w:tcW w:w="2158" w:type="dxa"/>
          </w:tcPr>
          <w:p w14:paraId="2B08F5F7" w14:textId="77777777" w:rsidR="00E6565D" w:rsidRDefault="00E6565D" w:rsidP="00E6565D">
            <w:pPr>
              <w:rPr>
                <w:color w:val="auto"/>
              </w:rPr>
            </w:pPr>
          </w:p>
        </w:tc>
      </w:tr>
      <w:tr w:rsidR="00E6565D" w14:paraId="1895981C" w14:textId="77777777" w:rsidTr="00E6565D">
        <w:tc>
          <w:tcPr>
            <w:tcW w:w="2157" w:type="dxa"/>
          </w:tcPr>
          <w:p w14:paraId="115F8219" w14:textId="77777777" w:rsidR="00E6565D" w:rsidRDefault="00E6565D" w:rsidP="00E6565D">
            <w:pPr>
              <w:rPr>
                <w:color w:val="auto"/>
              </w:rPr>
            </w:pPr>
            <w:r>
              <w:rPr>
                <w:color w:val="auto"/>
              </w:rPr>
              <w:t>Set 4</w:t>
            </w:r>
          </w:p>
        </w:tc>
        <w:tc>
          <w:tcPr>
            <w:tcW w:w="2157" w:type="dxa"/>
          </w:tcPr>
          <w:p w14:paraId="180EBA7F" w14:textId="77777777" w:rsidR="00E6565D" w:rsidRDefault="00E6565D" w:rsidP="00E6565D">
            <w:pPr>
              <w:rPr>
                <w:color w:val="auto"/>
              </w:rPr>
            </w:pPr>
            <w:r>
              <w:rPr>
                <w:color w:val="auto"/>
              </w:rPr>
              <w:t>85%</w:t>
            </w:r>
          </w:p>
        </w:tc>
        <w:tc>
          <w:tcPr>
            <w:tcW w:w="2158" w:type="dxa"/>
          </w:tcPr>
          <w:p w14:paraId="08156392" w14:textId="0D8EC19A" w:rsidR="00E6565D" w:rsidRDefault="004249DD" w:rsidP="00E6565D">
            <w:pPr>
              <w:rPr>
                <w:color w:val="auto"/>
              </w:rPr>
            </w:pPr>
            <w:r>
              <w:rPr>
                <w:color w:val="auto"/>
              </w:rPr>
              <w:t>3</w:t>
            </w:r>
          </w:p>
        </w:tc>
        <w:tc>
          <w:tcPr>
            <w:tcW w:w="2158" w:type="dxa"/>
          </w:tcPr>
          <w:p w14:paraId="37998BD1" w14:textId="77777777" w:rsidR="00E6565D" w:rsidRDefault="00E6565D" w:rsidP="00E6565D">
            <w:pPr>
              <w:rPr>
                <w:color w:val="auto"/>
              </w:rPr>
            </w:pPr>
          </w:p>
        </w:tc>
      </w:tr>
      <w:tr w:rsidR="00E6565D" w14:paraId="7313E8E7" w14:textId="77777777" w:rsidTr="00E6565D">
        <w:tc>
          <w:tcPr>
            <w:tcW w:w="2157" w:type="dxa"/>
          </w:tcPr>
          <w:p w14:paraId="3DF93314" w14:textId="77777777" w:rsidR="00E6565D" w:rsidRDefault="00E6565D" w:rsidP="00E6565D">
            <w:pPr>
              <w:rPr>
                <w:color w:val="auto"/>
              </w:rPr>
            </w:pPr>
            <w:r>
              <w:rPr>
                <w:color w:val="auto"/>
              </w:rPr>
              <w:t>Set 5</w:t>
            </w:r>
          </w:p>
        </w:tc>
        <w:tc>
          <w:tcPr>
            <w:tcW w:w="2157" w:type="dxa"/>
          </w:tcPr>
          <w:p w14:paraId="1C2955FE" w14:textId="77777777" w:rsidR="00E6565D" w:rsidRDefault="00E6565D" w:rsidP="00E6565D">
            <w:pPr>
              <w:rPr>
                <w:color w:val="auto"/>
              </w:rPr>
            </w:pPr>
            <w:r>
              <w:rPr>
                <w:color w:val="auto"/>
              </w:rPr>
              <w:t>50%</w:t>
            </w:r>
          </w:p>
        </w:tc>
        <w:tc>
          <w:tcPr>
            <w:tcW w:w="2158" w:type="dxa"/>
          </w:tcPr>
          <w:p w14:paraId="78D4AEF0" w14:textId="4EF997C0" w:rsidR="00E6565D" w:rsidRDefault="004249DD" w:rsidP="00E6565D">
            <w:pPr>
              <w:rPr>
                <w:color w:val="auto"/>
              </w:rPr>
            </w:pPr>
            <w:r>
              <w:rPr>
                <w:color w:val="auto"/>
              </w:rPr>
              <w:t>6</w:t>
            </w:r>
          </w:p>
        </w:tc>
        <w:tc>
          <w:tcPr>
            <w:tcW w:w="2158" w:type="dxa"/>
          </w:tcPr>
          <w:p w14:paraId="124819D6" w14:textId="77777777" w:rsidR="00E6565D" w:rsidRDefault="00E6565D" w:rsidP="00E6565D">
            <w:pPr>
              <w:rPr>
                <w:color w:val="auto"/>
              </w:rPr>
            </w:pPr>
          </w:p>
        </w:tc>
      </w:tr>
    </w:tbl>
    <w:p w14:paraId="64DAAB9D" w14:textId="77777777" w:rsidR="00E6565D" w:rsidRDefault="00E6565D" w:rsidP="00057EE7">
      <w:pPr>
        <w:rPr>
          <w:color w:val="000000" w:themeColor="text1"/>
        </w:rPr>
      </w:pPr>
    </w:p>
    <w:p w14:paraId="356AE8C5" w14:textId="19638BAF" w:rsidR="00DE4991" w:rsidRPr="00E756F0" w:rsidRDefault="00DE4991" w:rsidP="00057EE7">
      <w:pPr>
        <w:rPr>
          <w:color w:val="000000" w:themeColor="text1"/>
        </w:rPr>
      </w:pPr>
      <w:r>
        <w:rPr>
          <w:color w:val="000000" w:themeColor="text1"/>
        </w:rPr>
        <w:t>Broad Jumps: 5/5/5</w:t>
      </w:r>
    </w:p>
    <w:p w14:paraId="59AAD3E3" w14:textId="30645FD9" w:rsidR="00057EE7" w:rsidRPr="00E756F0" w:rsidRDefault="00DE4991" w:rsidP="00057EE7">
      <w:pPr>
        <w:rPr>
          <w:color w:val="000000" w:themeColor="text1"/>
        </w:rPr>
      </w:pPr>
      <w:r>
        <w:rPr>
          <w:color w:val="000000" w:themeColor="text1"/>
        </w:rPr>
        <w:t xml:space="preserve">Body weight </w:t>
      </w:r>
      <w:r w:rsidR="00057EE7" w:rsidRPr="00E756F0">
        <w:rPr>
          <w:color w:val="000000" w:themeColor="text1"/>
        </w:rPr>
        <w:t>Rows:</w:t>
      </w:r>
      <w:r w:rsidR="00DF7CAA">
        <w:rPr>
          <w:color w:val="000000" w:themeColor="text1"/>
        </w:rPr>
        <w:t xml:space="preserve"> </w:t>
      </w:r>
      <w:r>
        <w:rPr>
          <w:color w:val="000000" w:themeColor="text1"/>
        </w:rPr>
        <w:t>8/8/8</w:t>
      </w:r>
    </w:p>
    <w:p w14:paraId="098F7E6A" w14:textId="61B47781" w:rsidR="00057EE7" w:rsidRPr="00E756F0" w:rsidRDefault="00057EE7" w:rsidP="00057EE7">
      <w:pPr>
        <w:rPr>
          <w:color w:val="000000" w:themeColor="text1"/>
        </w:rPr>
      </w:pPr>
      <w:r w:rsidRPr="00E756F0">
        <w:rPr>
          <w:color w:val="000000" w:themeColor="text1"/>
        </w:rPr>
        <w:t xml:space="preserve">Lat Pull Downs </w:t>
      </w:r>
      <w:r>
        <w:rPr>
          <w:color w:val="000000" w:themeColor="text1"/>
        </w:rPr>
        <w:t xml:space="preserve">Close </w:t>
      </w:r>
      <w:r w:rsidRPr="00E756F0">
        <w:rPr>
          <w:color w:val="000000" w:themeColor="text1"/>
        </w:rPr>
        <w:t>Reverse Grip:</w:t>
      </w:r>
      <w:r w:rsidR="00DF7CAA">
        <w:rPr>
          <w:color w:val="000000" w:themeColor="text1"/>
        </w:rPr>
        <w:t xml:space="preserve"> 8/8/8/8</w:t>
      </w:r>
    </w:p>
    <w:p w14:paraId="60F15EE7" w14:textId="2D7A173A" w:rsidR="00057EE7" w:rsidRPr="00E756F0" w:rsidRDefault="00057EE7" w:rsidP="00057EE7">
      <w:pPr>
        <w:rPr>
          <w:color w:val="000000" w:themeColor="text1"/>
        </w:rPr>
      </w:pPr>
      <w:r>
        <w:rPr>
          <w:color w:val="000000" w:themeColor="text1"/>
        </w:rPr>
        <w:t>Lat Cable straight arm cable extensions</w:t>
      </w:r>
      <w:r w:rsidRPr="00E756F0">
        <w:rPr>
          <w:color w:val="000000" w:themeColor="text1"/>
        </w:rPr>
        <w:t>:</w:t>
      </w:r>
      <w:r w:rsidR="00DF7CAA">
        <w:rPr>
          <w:color w:val="000000" w:themeColor="text1"/>
        </w:rPr>
        <w:t>15/15/15</w:t>
      </w:r>
    </w:p>
    <w:p w14:paraId="26D2BF2D" w14:textId="335BAFF3" w:rsidR="00057EE7" w:rsidRDefault="00057EE7" w:rsidP="00057EE7">
      <w:pPr>
        <w:rPr>
          <w:color w:val="000000" w:themeColor="text1"/>
        </w:rPr>
      </w:pPr>
      <w:r w:rsidRPr="00E756F0">
        <w:rPr>
          <w:color w:val="000000" w:themeColor="text1"/>
        </w:rPr>
        <w:t>Hyperextensions</w:t>
      </w:r>
      <w:r w:rsidR="00DF7CAA">
        <w:rPr>
          <w:color w:val="000000" w:themeColor="text1"/>
        </w:rPr>
        <w:t>: 15/15/15</w:t>
      </w:r>
    </w:p>
    <w:p w14:paraId="22226F03" w14:textId="1E099870" w:rsidR="00E756F0" w:rsidRDefault="00E756F0" w:rsidP="00A6673E">
      <w:pPr>
        <w:rPr>
          <w:color w:val="000000" w:themeColor="text1"/>
        </w:rPr>
      </w:pPr>
    </w:p>
    <w:p w14:paraId="7129CC10" w14:textId="37962DD6" w:rsidR="00E756F0" w:rsidRPr="00057EE7" w:rsidRDefault="00E756F0" w:rsidP="00A6673E">
      <w:pPr>
        <w:rPr>
          <w:color w:val="FF0000"/>
          <w:sz w:val="56"/>
          <w:szCs w:val="56"/>
        </w:rPr>
      </w:pPr>
      <w:r w:rsidRPr="00057EE7">
        <w:rPr>
          <w:color w:val="FF0000"/>
          <w:sz w:val="56"/>
          <w:szCs w:val="56"/>
        </w:rPr>
        <w:t>Friday</w:t>
      </w:r>
    </w:p>
    <w:p w14:paraId="176933CD" w14:textId="70F953E7" w:rsidR="00E756F0" w:rsidRDefault="00E756F0" w:rsidP="00A6673E">
      <w:pPr>
        <w:rPr>
          <w:color w:val="000000" w:themeColor="text1"/>
        </w:rPr>
      </w:pPr>
      <w:r>
        <w:rPr>
          <w:color w:val="000000" w:themeColor="text1"/>
        </w:rPr>
        <w:t>Off</w:t>
      </w:r>
    </w:p>
    <w:p w14:paraId="211FDF69" w14:textId="2814A833" w:rsidR="00E756F0" w:rsidRPr="00057EE7" w:rsidRDefault="00E756F0" w:rsidP="00A6673E">
      <w:pPr>
        <w:rPr>
          <w:color w:val="FF0000"/>
          <w:sz w:val="56"/>
          <w:szCs w:val="56"/>
        </w:rPr>
      </w:pPr>
      <w:r w:rsidRPr="00057EE7">
        <w:rPr>
          <w:color w:val="FF0000"/>
          <w:sz w:val="56"/>
          <w:szCs w:val="56"/>
        </w:rPr>
        <w:t>Saturday</w:t>
      </w:r>
    </w:p>
    <w:p w14:paraId="50546536" w14:textId="07B546D2" w:rsidR="00E756F0" w:rsidRDefault="00BB5646" w:rsidP="00E756F0">
      <w:pPr>
        <w:rPr>
          <w:color w:val="000000" w:themeColor="text1"/>
        </w:rPr>
      </w:pPr>
      <w:r>
        <w:rPr>
          <w:color w:val="000000" w:themeColor="text1"/>
        </w:rPr>
        <w:t xml:space="preserve">Barbell </w:t>
      </w:r>
      <w:r w:rsidR="00E756F0">
        <w:rPr>
          <w:color w:val="000000" w:themeColor="text1"/>
        </w:rPr>
        <w:t>Bench Press</w:t>
      </w:r>
      <w:r w:rsidR="00B22323">
        <w:rPr>
          <w:color w:val="000000" w:themeColor="text1"/>
        </w:rPr>
        <w:t xml:space="preserve"> (pause Reps)</w:t>
      </w:r>
      <w:r w:rsidR="00E756F0">
        <w:rPr>
          <w:color w:val="000000" w:themeColor="text1"/>
        </w:rPr>
        <w:t>:</w:t>
      </w:r>
    </w:p>
    <w:tbl>
      <w:tblPr>
        <w:tblStyle w:val="TableGrid"/>
        <w:tblW w:w="0" w:type="auto"/>
        <w:tblLook w:val="04A0" w:firstRow="1" w:lastRow="0" w:firstColumn="1" w:lastColumn="0" w:noHBand="0" w:noVBand="1"/>
      </w:tblPr>
      <w:tblGrid>
        <w:gridCol w:w="2157"/>
        <w:gridCol w:w="2157"/>
        <w:gridCol w:w="2158"/>
        <w:gridCol w:w="2158"/>
      </w:tblGrid>
      <w:tr w:rsidR="00E6565D" w14:paraId="00F30D41" w14:textId="77777777" w:rsidTr="00E6565D">
        <w:tc>
          <w:tcPr>
            <w:tcW w:w="2157" w:type="dxa"/>
          </w:tcPr>
          <w:p w14:paraId="4FD3B7F3" w14:textId="77777777" w:rsidR="00E6565D" w:rsidRDefault="00E6565D" w:rsidP="00E6565D">
            <w:pPr>
              <w:rPr>
                <w:color w:val="auto"/>
              </w:rPr>
            </w:pPr>
            <w:r>
              <w:rPr>
                <w:color w:val="auto"/>
              </w:rPr>
              <w:t>Set</w:t>
            </w:r>
          </w:p>
        </w:tc>
        <w:tc>
          <w:tcPr>
            <w:tcW w:w="2157" w:type="dxa"/>
          </w:tcPr>
          <w:p w14:paraId="0844BB73" w14:textId="77777777" w:rsidR="00E6565D" w:rsidRDefault="00E6565D" w:rsidP="00E6565D">
            <w:pPr>
              <w:rPr>
                <w:color w:val="auto"/>
              </w:rPr>
            </w:pPr>
            <w:r>
              <w:rPr>
                <w:color w:val="auto"/>
              </w:rPr>
              <w:t>%</w:t>
            </w:r>
          </w:p>
        </w:tc>
        <w:tc>
          <w:tcPr>
            <w:tcW w:w="2158" w:type="dxa"/>
          </w:tcPr>
          <w:p w14:paraId="4FD7D9E8" w14:textId="77777777" w:rsidR="00E6565D" w:rsidRDefault="00E6565D" w:rsidP="00E6565D">
            <w:pPr>
              <w:rPr>
                <w:color w:val="auto"/>
              </w:rPr>
            </w:pPr>
            <w:r>
              <w:rPr>
                <w:color w:val="auto"/>
              </w:rPr>
              <w:t>Reps</w:t>
            </w:r>
          </w:p>
        </w:tc>
        <w:tc>
          <w:tcPr>
            <w:tcW w:w="2158" w:type="dxa"/>
          </w:tcPr>
          <w:p w14:paraId="26CF7CCA" w14:textId="77777777" w:rsidR="00E6565D" w:rsidRDefault="00E6565D" w:rsidP="00E6565D">
            <w:pPr>
              <w:rPr>
                <w:color w:val="auto"/>
              </w:rPr>
            </w:pPr>
            <w:r>
              <w:rPr>
                <w:color w:val="auto"/>
              </w:rPr>
              <w:t>Weight (fill in)</w:t>
            </w:r>
          </w:p>
        </w:tc>
      </w:tr>
      <w:tr w:rsidR="00E6565D" w14:paraId="2B66C887" w14:textId="77777777" w:rsidTr="00E6565D">
        <w:tc>
          <w:tcPr>
            <w:tcW w:w="2157" w:type="dxa"/>
          </w:tcPr>
          <w:p w14:paraId="07502F1D" w14:textId="77777777" w:rsidR="00E6565D" w:rsidRDefault="00E6565D" w:rsidP="00E6565D">
            <w:pPr>
              <w:rPr>
                <w:color w:val="auto"/>
              </w:rPr>
            </w:pPr>
            <w:r>
              <w:rPr>
                <w:color w:val="auto"/>
              </w:rPr>
              <w:t>Set 1</w:t>
            </w:r>
          </w:p>
        </w:tc>
        <w:tc>
          <w:tcPr>
            <w:tcW w:w="2157" w:type="dxa"/>
          </w:tcPr>
          <w:p w14:paraId="2A2C1D5E" w14:textId="6E472965" w:rsidR="00E6565D" w:rsidRDefault="00E6565D" w:rsidP="00E6565D">
            <w:pPr>
              <w:rPr>
                <w:color w:val="auto"/>
              </w:rPr>
            </w:pPr>
            <w:r>
              <w:rPr>
                <w:color w:val="auto"/>
              </w:rPr>
              <w:t>60%</w:t>
            </w:r>
          </w:p>
        </w:tc>
        <w:tc>
          <w:tcPr>
            <w:tcW w:w="2158" w:type="dxa"/>
          </w:tcPr>
          <w:p w14:paraId="796F561B" w14:textId="174DFD0D" w:rsidR="00E6565D" w:rsidRDefault="004249DD" w:rsidP="00E6565D">
            <w:pPr>
              <w:rPr>
                <w:color w:val="auto"/>
              </w:rPr>
            </w:pPr>
            <w:r>
              <w:rPr>
                <w:color w:val="auto"/>
              </w:rPr>
              <w:t>5</w:t>
            </w:r>
          </w:p>
        </w:tc>
        <w:tc>
          <w:tcPr>
            <w:tcW w:w="2158" w:type="dxa"/>
          </w:tcPr>
          <w:p w14:paraId="3F473FC9" w14:textId="77777777" w:rsidR="00E6565D" w:rsidRDefault="00E6565D" w:rsidP="00E6565D">
            <w:pPr>
              <w:rPr>
                <w:color w:val="auto"/>
              </w:rPr>
            </w:pPr>
          </w:p>
        </w:tc>
      </w:tr>
      <w:tr w:rsidR="00E6565D" w14:paraId="6983A1D0" w14:textId="77777777" w:rsidTr="00E6565D">
        <w:tc>
          <w:tcPr>
            <w:tcW w:w="2157" w:type="dxa"/>
          </w:tcPr>
          <w:p w14:paraId="2127B9F6" w14:textId="77777777" w:rsidR="00E6565D" w:rsidRDefault="00E6565D" w:rsidP="00E6565D">
            <w:pPr>
              <w:rPr>
                <w:color w:val="auto"/>
              </w:rPr>
            </w:pPr>
            <w:r>
              <w:rPr>
                <w:color w:val="auto"/>
              </w:rPr>
              <w:t>Set 2</w:t>
            </w:r>
          </w:p>
        </w:tc>
        <w:tc>
          <w:tcPr>
            <w:tcW w:w="2157" w:type="dxa"/>
          </w:tcPr>
          <w:p w14:paraId="0C15E0D2" w14:textId="44EE224B" w:rsidR="00E6565D" w:rsidRDefault="00E6565D" w:rsidP="00E6565D">
            <w:pPr>
              <w:rPr>
                <w:color w:val="auto"/>
              </w:rPr>
            </w:pPr>
            <w:r>
              <w:rPr>
                <w:color w:val="auto"/>
              </w:rPr>
              <w:t>70%</w:t>
            </w:r>
          </w:p>
        </w:tc>
        <w:tc>
          <w:tcPr>
            <w:tcW w:w="2158" w:type="dxa"/>
          </w:tcPr>
          <w:p w14:paraId="3E5E9295" w14:textId="3FB061F5" w:rsidR="00E6565D" w:rsidRDefault="004249DD" w:rsidP="00E6565D">
            <w:pPr>
              <w:rPr>
                <w:color w:val="auto"/>
              </w:rPr>
            </w:pPr>
            <w:r>
              <w:rPr>
                <w:color w:val="auto"/>
              </w:rPr>
              <w:t>4</w:t>
            </w:r>
          </w:p>
        </w:tc>
        <w:tc>
          <w:tcPr>
            <w:tcW w:w="2158" w:type="dxa"/>
          </w:tcPr>
          <w:p w14:paraId="4D2A441B" w14:textId="77777777" w:rsidR="00E6565D" w:rsidRDefault="00E6565D" w:rsidP="00E6565D">
            <w:pPr>
              <w:rPr>
                <w:color w:val="auto"/>
              </w:rPr>
            </w:pPr>
          </w:p>
        </w:tc>
      </w:tr>
      <w:tr w:rsidR="00E6565D" w14:paraId="75F26C44" w14:textId="77777777" w:rsidTr="00E6565D">
        <w:tc>
          <w:tcPr>
            <w:tcW w:w="2157" w:type="dxa"/>
          </w:tcPr>
          <w:p w14:paraId="79E398E0" w14:textId="77777777" w:rsidR="00E6565D" w:rsidRDefault="00E6565D" w:rsidP="00E6565D">
            <w:pPr>
              <w:rPr>
                <w:color w:val="auto"/>
              </w:rPr>
            </w:pPr>
            <w:r>
              <w:rPr>
                <w:color w:val="auto"/>
              </w:rPr>
              <w:t>Set 3</w:t>
            </w:r>
          </w:p>
        </w:tc>
        <w:tc>
          <w:tcPr>
            <w:tcW w:w="2157" w:type="dxa"/>
          </w:tcPr>
          <w:p w14:paraId="2B6CD44B" w14:textId="56165462" w:rsidR="00E6565D" w:rsidRDefault="00E6565D" w:rsidP="00E6565D">
            <w:pPr>
              <w:rPr>
                <w:color w:val="auto"/>
              </w:rPr>
            </w:pPr>
            <w:r>
              <w:rPr>
                <w:color w:val="auto"/>
              </w:rPr>
              <w:t>80%</w:t>
            </w:r>
          </w:p>
        </w:tc>
        <w:tc>
          <w:tcPr>
            <w:tcW w:w="2158" w:type="dxa"/>
          </w:tcPr>
          <w:p w14:paraId="09191219" w14:textId="6F7F6AF3" w:rsidR="00E6565D" w:rsidRDefault="004249DD" w:rsidP="00E6565D">
            <w:pPr>
              <w:rPr>
                <w:color w:val="auto"/>
              </w:rPr>
            </w:pPr>
            <w:r>
              <w:rPr>
                <w:color w:val="auto"/>
              </w:rPr>
              <w:t>3</w:t>
            </w:r>
          </w:p>
        </w:tc>
        <w:tc>
          <w:tcPr>
            <w:tcW w:w="2158" w:type="dxa"/>
          </w:tcPr>
          <w:p w14:paraId="21D7FC2F" w14:textId="77777777" w:rsidR="00E6565D" w:rsidRDefault="00E6565D" w:rsidP="00E6565D">
            <w:pPr>
              <w:rPr>
                <w:color w:val="auto"/>
              </w:rPr>
            </w:pPr>
          </w:p>
        </w:tc>
      </w:tr>
      <w:tr w:rsidR="00E6565D" w14:paraId="28488B55" w14:textId="77777777" w:rsidTr="00E6565D">
        <w:tc>
          <w:tcPr>
            <w:tcW w:w="2157" w:type="dxa"/>
          </w:tcPr>
          <w:p w14:paraId="70305AB2" w14:textId="77777777" w:rsidR="00E6565D" w:rsidRDefault="00E6565D" w:rsidP="00E6565D">
            <w:pPr>
              <w:rPr>
                <w:color w:val="auto"/>
              </w:rPr>
            </w:pPr>
            <w:r>
              <w:rPr>
                <w:color w:val="auto"/>
              </w:rPr>
              <w:t>Set 4</w:t>
            </w:r>
          </w:p>
        </w:tc>
        <w:tc>
          <w:tcPr>
            <w:tcW w:w="2157" w:type="dxa"/>
          </w:tcPr>
          <w:p w14:paraId="0A145162" w14:textId="439AB6A9" w:rsidR="00E6565D" w:rsidRDefault="00E6565D" w:rsidP="00E6565D">
            <w:pPr>
              <w:rPr>
                <w:color w:val="auto"/>
              </w:rPr>
            </w:pPr>
            <w:r>
              <w:rPr>
                <w:color w:val="auto"/>
              </w:rPr>
              <w:t>80%</w:t>
            </w:r>
          </w:p>
        </w:tc>
        <w:tc>
          <w:tcPr>
            <w:tcW w:w="2158" w:type="dxa"/>
          </w:tcPr>
          <w:p w14:paraId="4882D3AC" w14:textId="77777777" w:rsidR="00E6565D" w:rsidRDefault="00E6565D" w:rsidP="00E6565D">
            <w:pPr>
              <w:rPr>
                <w:color w:val="auto"/>
              </w:rPr>
            </w:pPr>
            <w:r>
              <w:rPr>
                <w:color w:val="auto"/>
              </w:rPr>
              <w:t>3</w:t>
            </w:r>
          </w:p>
        </w:tc>
        <w:tc>
          <w:tcPr>
            <w:tcW w:w="2158" w:type="dxa"/>
          </w:tcPr>
          <w:p w14:paraId="5DFF5ABA" w14:textId="77777777" w:rsidR="00E6565D" w:rsidRDefault="00E6565D" w:rsidP="00E6565D">
            <w:pPr>
              <w:rPr>
                <w:color w:val="auto"/>
              </w:rPr>
            </w:pPr>
          </w:p>
        </w:tc>
      </w:tr>
      <w:tr w:rsidR="00E6565D" w14:paraId="7F444FA6" w14:textId="77777777" w:rsidTr="00E6565D">
        <w:tc>
          <w:tcPr>
            <w:tcW w:w="2157" w:type="dxa"/>
          </w:tcPr>
          <w:p w14:paraId="0215F5BA" w14:textId="40618F05" w:rsidR="00E6565D" w:rsidRDefault="00E6565D" w:rsidP="00E6565D">
            <w:pPr>
              <w:rPr>
                <w:color w:val="auto"/>
              </w:rPr>
            </w:pPr>
            <w:r>
              <w:rPr>
                <w:color w:val="auto"/>
              </w:rPr>
              <w:t>Set 5 (non-pause)</w:t>
            </w:r>
          </w:p>
        </w:tc>
        <w:tc>
          <w:tcPr>
            <w:tcW w:w="2157" w:type="dxa"/>
          </w:tcPr>
          <w:p w14:paraId="1F809CBD" w14:textId="77777777" w:rsidR="00E6565D" w:rsidRDefault="00E6565D" w:rsidP="00E6565D">
            <w:pPr>
              <w:rPr>
                <w:color w:val="auto"/>
              </w:rPr>
            </w:pPr>
            <w:r>
              <w:rPr>
                <w:color w:val="auto"/>
              </w:rPr>
              <w:t>50%</w:t>
            </w:r>
          </w:p>
        </w:tc>
        <w:tc>
          <w:tcPr>
            <w:tcW w:w="2158" w:type="dxa"/>
          </w:tcPr>
          <w:p w14:paraId="2409D309" w14:textId="1ACF5CC0" w:rsidR="00E6565D" w:rsidRDefault="004249DD" w:rsidP="00E6565D">
            <w:pPr>
              <w:rPr>
                <w:color w:val="auto"/>
              </w:rPr>
            </w:pPr>
            <w:r>
              <w:rPr>
                <w:color w:val="auto"/>
              </w:rPr>
              <w:t>8</w:t>
            </w:r>
          </w:p>
        </w:tc>
        <w:tc>
          <w:tcPr>
            <w:tcW w:w="2158" w:type="dxa"/>
          </w:tcPr>
          <w:p w14:paraId="27F1B89E" w14:textId="77777777" w:rsidR="00E6565D" w:rsidRDefault="00E6565D" w:rsidP="00E6565D">
            <w:pPr>
              <w:rPr>
                <w:color w:val="auto"/>
              </w:rPr>
            </w:pPr>
          </w:p>
        </w:tc>
      </w:tr>
    </w:tbl>
    <w:p w14:paraId="506A9232" w14:textId="77777777" w:rsidR="00E6565D" w:rsidRDefault="00E6565D" w:rsidP="00E756F0">
      <w:pPr>
        <w:rPr>
          <w:color w:val="000000" w:themeColor="text1"/>
        </w:rPr>
      </w:pPr>
    </w:p>
    <w:p w14:paraId="0B40F371" w14:textId="77777777" w:rsidR="00057EE7" w:rsidRDefault="00057EE7" w:rsidP="00057EE7">
      <w:pPr>
        <w:rPr>
          <w:color w:val="000000" w:themeColor="text1"/>
        </w:rPr>
      </w:pPr>
      <w:r>
        <w:rPr>
          <w:color w:val="000000" w:themeColor="text1"/>
        </w:rPr>
        <w:t>Dumbbell Floor Bench Press (Single Arm): 6/6/6/6</w:t>
      </w:r>
    </w:p>
    <w:p w14:paraId="55C7E34E" w14:textId="77777777" w:rsidR="00057EE7" w:rsidRDefault="00057EE7" w:rsidP="00057EE7">
      <w:pPr>
        <w:rPr>
          <w:color w:val="000000" w:themeColor="text1"/>
        </w:rPr>
      </w:pPr>
      <w:r>
        <w:rPr>
          <w:color w:val="000000" w:themeColor="text1"/>
        </w:rPr>
        <w:t>Incline Dumbbell Bench Press: 10/10/8/8</w:t>
      </w:r>
    </w:p>
    <w:p w14:paraId="70681C72" w14:textId="77777777" w:rsidR="00057EE7" w:rsidRDefault="00057EE7" w:rsidP="00057EE7">
      <w:pPr>
        <w:rPr>
          <w:color w:val="000000" w:themeColor="text1"/>
        </w:rPr>
      </w:pPr>
      <w:r>
        <w:rPr>
          <w:color w:val="000000" w:themeColor="text1"/>
        </w:rPr>
        <w:t>Cable (Mid) Fly’s: 20/20/20</w:t>
      </w:r>
    </w:p>
    <w:p w14:paraId="65183DF1" w14:textId="77777777" w:rsidR="00057EE7" w:rsidRDefault="00057EE7" w:rsidP="00057EE7">
      <w:pPr>
        <w:rPr>
          <w:color w:val="000000" w:themeColor="text1"/>
        </w:rPr>
      </w:pPr>
      <w:r>
        <w:rPr>
          <w:color w:val="000000" w:themeColor="text1"/>
        </w:rPr>
        <w:t>Dumbbell Push up to Rows: 10/10/10</w:t>
      </w:r>
    </w:p>
    <w:p w14:paraId="6E0D428E" w14:textId="77777777" w:rsidR="00057EE7" w:rsidRDefault="00057EE7" w:rsidP="00057EE7">
      <w:pPr>
        <w:rPr>
          <w:color w:val="000000" w:themeColor="text1"/>
        </w:rPr>
      </w:pPr>
      <w:r>
        <w:rPr>
          <w:color w:val="000000" w:themeColor="text1"/>
        </w:rPr>
        <w:t>Dips: 15/15/15</w:t>
      </w:r>
    </w:p>
    <w:p w14:paraId="0DBF3308" w14:textId="77777777" w:rsidR="00057EE7" w:rsidRDefault="00057EE7" w:rsidP="00057EE7">
      <w:pPr>
        <w:rPr>
          <w:color w:val="000000" w:themeColor="text1"/>
        </w:rPr>
      </w:pPr>
      <w:r>
        <w:rPr>
          <w:color w:val="000000" w:themeColor="text1"/>
        </w:rPr>
        <w:t>Push Ups: 100</w:t>
      </w:r>
    </w:p>
    <w:p w14:paraId="001FABB1" w14:textId="77777777" w:rsidR="00E756F0" w:rsidRPr="00E756F0" w:rsidRDefault="00E756F0" w:rsidP="00E756F0">
      <w:pPr>
        <w:rPr>
          <w:color w:val="000000" w:themeColor="text1"/>
        </w:rPr>
      </w:pPr>
    </w:p>
    <w:p w14:paraId="35383C05" w14:textId="4BDA33CF" w:rsidR="00E756F0" w:rsidRDefault="00E756F0" w:rsidP="00A6673E">
      <w:pPr>
        <w:rPr>
          <w:color w:val="FF0000"/>
          <w:sz w:val="56"/>
          <w:szCs w:val="56"/>
        </w:rPr>
      </w:pPr>
      <w:r w:rsidRPr="00057EE7">
        <w:rPr>
          <w:color w:val="FF0000"/>
          <w:sz w:val="56"/>
          <w:szCs w:val="56"/>
        </w:rPr>
        <w:t xml:space="preserve">Sunday </w:t>
      </w:r>
    </w:p>
    <w:bookmarkEnd w:id="11"/>
    <w:p w14:paraId="0D0268D0" w14:textId="0336A14D" w:rsidR="00057EE7" w:rsidRPr="00057EE7" w:rsidRDefault="00057EE7" w:rsidP="00A6673E">
      <w:pPr>
        <w:rPr>
          <w:color w:val="000000" w:themeColor="text1"/>
        </w:rPr>
      </w:pPr>
      <w:r w:rsidRPr="00057EE7">
        <w:rPr>
          <w:color w:val="000000" w:themeColor="text1"/>
        </w:rPr>
        <w:t>off</w:t>
      </w:r>
    </w:p>
    <w:bookmarkEnd w:id="12"/>
    <w:p w14:paraId="38512953" w14:textId="77777777" w:rsidR="00E756F0" w:rsidRDefault="00E756F0" w:rsidP="00A6673E">
      <w:pPr>
        <w:rPr>
          <w:color w:val="000000" w:themeColor="text1"/>
        </w:rPr>
      </w:pPr>
    </w:p>
    <w:p w14:paraId="5B67478D" w14:textId="55AE6F1C" w:rsidR="00DF7CAA" w:rsidRDefault="00DF7CAA" w:rsidP="00DF7CAA">
      <w:pPr>
        <w:rPr>
          <w:color w:val="00A0B8" w:themeColor="accent1"/>
          <w:sz w:val="56"/>
          <w:szCs w:val="56"/>
        </w:rPr>
      </w:pPr>
      <w:r w:rsidRPr="00995FAA">
        <w:rPr>
          <w:color w:val="00A0B8" w:themeColor="accent1"/>
          <w:sz w:val="56"/>
          <w:szCs w:val="56"/>
        </w:rPr>
        <w:t xml:space="preserve">Week </w:t>
      </w:r>
      <w:r>
        <w:rPr>
          <w:color w:val="00A0B8" w:themeColor="accent1"/>
          <w:sz w:val="56"/>
          <w:szCs w:val="56"/>
        </w:rPr>
        <w:t>4</w:t>
      </w:r>
    </w:p>
    <w:p w14:paraId="2430C02F" w14:textId="77777777" w:rsidR="00DF7CAA" w:rsidRDefault="00DF7CAA" w:rsidP="00DF7CAA">
      <w:pPr>
        <w:rPr>
          <w:color w:val="C00000"/>
          <w:sz w:val="56"/>
          <w:szCs w:val="56"/>
        </w:rPr>
      </w:pPr>
      <w:r w:rsidRPr="00995FAA">
        <w:rPr>
          <w:color w:val="C00000"/>
          <w:sz w:val="56"/>
          <w:szCs w:val="56"/>
        </w:rPr>
        <w:t>Monday</w:t>
      </w:r>
    </w:p>
    <w:p w14:paraId="7D497FAC" w14:textId="7AB093BB" w:rsidR="00DF7CAA" w:rsidRDefault="00DF7CAA" w:rsidP="00DF7CAA">
      <w:pPr>
        <w:rPr>
          <w:color w:val="000000" w:themeColor="text1"/>
        </w:rPr>
      </w:pPr>
      <w:r>
        <w:rPr>
          <w:color w:val="000000" w:themeColor="text1"/>
        </w:rPr>
        <w:t xml:space="preserve">Barbell </w:t>
      </w:r>
      <w:r w:rsidR="00BB5646">
        <w:rPr>
          <w:color w:val="000000" w:themeColor="text1"/>
        </w:rPr>
        <w:t xml:space="preserve">Rack </w:t>
      </w:r>
      <w:r>
        <w:rPr>
          <w:color w:val="000000" w:themeColor="text1"/>
        </w:rPr>
        <w:t xml:space="preserve">Bench </w:t>
      </w:r>
      <w:r w:rsidR="004D2B04">
        <w:rPr>
          <w:color w:val="000000" w:themeColor="text1"/>
        </w:rPr>
        <w:t>Press:</w:t>
      </w:r>
    </w:p>
    <w:tbl>
      <w:tblPr>
        <w:tblStyle w:val="TableGrid"/>
        <w:tblW w:w="0" w:type="auto"/>
        <w:tblLook w:val="04A0" w:firstRow="1" w:lastRow="0" w:firstColumn="1" w:lastColumn="0" w:noHBand="0" w:noVBand="1"/>
      </w:tblPr>
      <w:tblGrid>
        <w:gridCol w:w="2157"/>
        <w:gridCol w:w="2157"/>
        <w:gridCol w:w="2158"/>
        <w:gridCol w:w="2158"/>
      </w:tblGrid>
      <w:tr w:rsidR="00E6565D" w14:paraId="6220AD96" w14:textId="77777777" w:rsidTr="00E6565D">
        <w:tc>
          <w:tcPr>
            <w:tcW w:w="2157" w:type="dxa"/>
          </w:tcPr>
          <w:p w14:paraId="6A36556E" w14:textId="77777777" w:rsidR="00E6565D" w:rsidRDefault="00E6565D" w:rsidP="00E6565D">
            <w:pPr>
              <w:rPr>
                <w:color w:val="auto"/>
              </w:rPr>
            </w:pPr>
            <w:r>
              <w:rPr>
                <w:color w:val="auto"/>
              </w:rPr>
              <w:t>Set</w:t>
            </w:r>
          </w:p>
        </w:tc>
        <w:tc>
          <w:tcPr>
            <w:tcW w:w="2157" w:type="dxa"/>
          </w:tcPr>
          <w:p w14:paraId="41785166" w14:textId="77777777" w:rsidR="00E6565D" w:rsidRDefault="00E6565D" w:rsidP="00E6565D">
            <w:pPr>
              <w:rPr>
                <w:color w:val="auto"/>
              </w:rPr>
            </w:pPr>
            <w:r>
              <w:rPr>
                <w:color w:val="auto"/>
              </w:rPr>
              <w:t>%</w:t>
            </w:r>
          </w:p>
        </w:tc>
        <w:tc>
          <w:tcPr>
            <w:tcW w:w="2158" w:type="dxa"/>
          </w:tcPr>
          <w:p w14:paraId="3FD79A3C" w14:textId="77777777" w:rsidR="00E6565D" w:rsidRDefault="00E6565D" w:rsidP="00E6565D">
            <w:pPr>
              <w:rPr>
                <w:color w:val="auto"/>
              </w:rPr>
            </w:pPr>
            <w:r>
              <w:rPr>
                <w:color w:val="auto"/>
              </w:rPr>
              <w:t>Reps</w:t>
            </w:r>
          </w:p>
        </w:tc>
        <w:tc>
          <w:tcPr>
            <w:tcW w:w="2158" w:type="dxa"/>
          </w:tcPr>
          <w:p w14:paraId="4D44C404" w14:textId="77777777" w:rsidR="00E6565D" w:rsidRDefault="00E6565D" w:rsidP="00E6565D">
            <w:pPr>
              <w:rPr>
                <w:color w:val="auto"/>
              </w:rPr>
            </w:pPr>
            <w:r>
              <w:rPr>
                <w:color w:val="auto"/>
              </w:rPr>
              <w:t>Weight (fill in)</w:t>
            </w:r>
          </w:p>
        </w:tc>
      </w:tr>
      <w:tr w:rsidR="00E6565D" w14:paraId="31F9DD95" w14:textId="77777777" w:rsidTr="00E6565D">
        <w:tc>
          <w:tcPr>
            <w:tcW w:w="2157" w:type="dxa"/>
          </w:tcPr>
          <w:p w14:paraId="1AB02F0F" w14:textId="77777777" w:rsidR="00E6565D" w:rsidRDefault="00E6565D" w:rsidP="00E6565D">
            <w:pPr>
              <w:rPr>
                <w:color w:val="auto"/>
              </w:rPr>
            </w:pPr>
            <w:r>
              <w:rPr>
                <w:color w:val="auto"/>
              </w:rPr>
              <w:t>Set 1</w:t>
            </w:r>
          </w:p>
        </w:tc>
        <w:tc>
          <w:tcPr>
            <w:tcW w:w="2157" w:type="dxa"/>
          </w:tcPr>
          <w:p w14:paraId="740A0493" w14:textId="03204B8E" w:rsidR="00E6565D" w:rsidRDefault="00E6565D" w:rsidP="00E6565D">
            <w:pPr>
              <w:rPr>
                <w:color w:val="auto"/>
              </w:rPr>
            </w:pPr>
            <w:r>
              <w:rPr>
                <w:color w:val="auto"/>
              </w:rPr>
              <w:t>60%</w:t>
            </w:r>
          </w:p>
        </w:tc>
        <w:tc>
          <w:tcPr>
            <w:tcW w:w="2158" w:type="dxa"/>
          </w:tcPr>
          <w:p w14:paraId="3F5E6919" w14:textId="69227BE1" w:rsidR="00E6565D" w:rsidRDefault="004249DD" w:rsidP="00E6565D">
            <w:pPr>
              <w:rPr>
                <w:color w:val="auto"/>
              </w:rPr>
            </w:pPr>
            <w:r>
              <w:rPr>
                <w:color w:val="auto"/>
              </w:rPr>
              <w:t>6</w:t>
            </w:r>
          </w:p>
        </w:tc>
        <w:tc>
          <w:tcPr>
            <w:tcW w:w="2158" w:type="dxa"/>
          </w:tcPr>
          <w:p w14:paraId="23F2BAED" w14:textId="77777777" w:rsidR="00E6565D" w:rsidRDefault="00E6565D" w:rsidP="00E6565D">
            <w:pPr>
              <w:rPr>
                <w:color w:val="auto"/>
              </w:rPr>
            </w:pPr>
          </w:p>
        </w:tc>
      </w:tr>
      <w:tr w:rsidR="00E6565D" w14:paraId="69354E43" w14:textId="77777777" w:rsidTr="00E6565D">
        <w:tc>
          <w:tcPr>
            <w:tcW w:w="2157" w:type="dxa"/>
          </w:tcPr>
          <w:p w14:paraId="59B65B8B" w14:textId="77777777" w:rsidR="00E6565D" w:rsidRDefault="00E6565D" w:rsidP="00E6565D">
            <w:pPr>
              <w:rPr>
                <w:color w:val="auto"/>
              </w:rPr>
            </w:pPr>
            <w:r>
              <w:rPr>
                <w:color w:val="auto"/>
              </w:rPr>
              <w:t>Set 2</w:t>
            </w:r>
          </w:p>
        </w:tc>
        <w:tc>
          <w:tcPr>
            <w:tcW w:w="2157" w:type="dxa"/>
          </w:tcPr>
          <w:p w14:paraId="43E2C919" w14:textId="138DCA71" w:rsidR="00E6565D" w:rsidRDefault="00E6565D" w:rsidP="00E6565D">
            <w:pPr>
              <w:rPr>
                <w:color w:val="auto"/>
              </w:rPr>
            </w:pPr>
            <w:r>
              <w:rPr>
                <w:color w:val="auto"/>
              </w:rPr>
              <w:t>75%</w:t>
            </w:r>
          </w:p>
        </w:tc>
        <w:tc>
          <w:tcPr>
            <w:tcW w:w="2158" w:type="dxa"/>
          </w:tcPr>
          <w:p w14:paraId="6E49A99B" w14:textId="2DC6A943" w:rsidR="00E6565D" w:rsidRDefault="004249DD" w:rsidP="00E6565D">
            <w:pPr>
              <w:rPr>
                <w:color w:val="auto"/>
              </w:rPr>
            </w:pPr>
            <w:r>
              <w:rPr>
                <w:color w:val="auto"/>
              </w:rPr>
              <w:t>5</w:t>
            </w:r>
          </w:p>
        </w:tc>
        <w:tc>
          <w:tcPr>
            <w:tcW w:w="2158" w:type="dxa"/>
          </w:tcPr>
          <w:p w14:paraId="1AFCA43C" w14:textId="77777777" w:rsidR="00E6565D" w:rsidRDefault="00E6565D" w:rsidP="00E6565D">
            <w:pPr>
              <w:rPr>
                <w:color w:val="auto"/>
              </w:rPr>
            </w:pPr>
          </w:p>
        </w:tc>
      </w:tr>
      <w:tr w:rsidR="00E6565D" w14:paraId="2E0FF296" w14:textId="77777777" w:rsidTr="00E6565D">
        <w:tc>
          <w:tcPr>
            <w:tcW w:w="2157" w:type="dxa"/>
          </w:tcPr>
          <w:p w14:paraId="3D085095" w14:textId="77777777" w:rsidR="00E6565D" w:rsidRDefault="00E6565D" w:rsidP="00E6565D">
            <w:pPr>
              <w:rPr>
                <w:color w:val="auto"/>
              </w:rPr>
            </w:pPr>
            <w:r>
              <w:rPr>
                <w:color w:val="auto"/>
              </w:rPr>
              <w:t>Set 3</w:t>
            </w:r>
          </w:p>
        </w:tc>
        <w:tc>
          <w:tcPr>
            <w:tcW w:w="2157" w:type="dxa"/>
          </w:tcPr>
          <w:p w14:paraId="030841B8" w14:textId="1E390B0D" w:rsidR="00E6565D" w:rsidRDefault="00E6565D" w:rsidP="00E6565D">
            <w:pPr>
              <w:rPr>
                <w:color w:val="auto"/>
              </w:rPr>
            </w:pPr>
            <w:r>
              <w:rPr>
                <w:color w:val="auto"/>
              </w:rPr>
              <w:t>90%</w:t>
            </w:r>
          </w:p>
        </w:tc>
        <w:tc>
          <w:tcPr>
            <w:tcW w:w="2158" w:type="dxa"/>
          </w:tcPr>
          <w:p w14:paraId="6ECDDE4C" w14:textId="072AE75B" w:rsidR="00E6565D" w:rsidRDefault="004249DD" w:rsidP="00E6565D">
            <w:pPr>
              <w:rPr>
                <w:color w:val="auto"/>
              </w:rPr>
            </w:pPr>
            <w:r>
              <w:rPr>
                <w:color w:val="auto"/>
              </w:rPr>
              <w:t>2-</w:t>
            </w:r>
            <w:r w:rsidR="00974E51">
              <w:rPr>
                <w:color w:val="auto"/>
              </w:rPr>
              <w:t>3</w:t>
            </w:r>
          </w:p>
        </w:tc>
        <w:tc>
          <w:tcPr>
            <w:tcW w:w="2158" w:type="dxa"/>
          </w:tcPr>
          <w:p w14:paraId="6AD5FB20" w14:textId="77777777" w:rsidR="00E6565D" w:rsidRDefault="00E6565D" w:rsidP="00E6565D">
            <w:pPr>
              <w:rPr>
                <w:color w:val="auto"/>
              </w:rPr>
            </w:pPr>
          </w:p>
        </w:tc>
      </w:tr>
      <w:tr w:rsidR="00E6565D" w14:paraId="7922F2ED" w14:textId="77777777" w:rsidTr="00E6565D">
        <w:tc>
          <w:tcPr>
            <w:tcW w:w="2157" w:type="dxa"/>
          </w:tcPr>
          <w:p w14:paraId="34DA36FD" w14:textId="77777777" w:rsidR="00E6565D" w:rsidRDefault="00E6565D" w:rsidP="00E6565D">
            <w:pPr>
              <w:rPr>
                <w:color w:val="auto"/>
              </w:rPr>
            </w:pPr>
            <w:r>
              <w:rPr>
                <w:color w:val="auto"/>
              </w:rPr>
              <w:t>Set 4</w:t>
            </w:r>
          </w:p>
        </w:tc>
        <w:tc>
          <w:tcPr>
            <w:tcW w:w="2157" w:type="dxa"/>
          </w:tcPr>
          <w:p w14:paraId="327C613A" w14:textId="6FE0E92B" w:rsidR="00E6565D" w:rsidRDefault="00E6565D" w:rsidP="00E6565D">
            <w:pPr>
              <w:rPr>
                <w:color w:val="auto"/>
              </w:rPr>
            </w:pPr>
            <w:r>
              <w:rPr>
                <w:color w:val="auto"/>
              </w:rPr>
              <w:t>90%</w:t>
            </w:r>
          </w:p>
        </w:tc>
        <w:tc>
          <w:tcPr>
            <w:tcW w:w="2158" w:type="dxa"/>
          </w:tcPr>
          <w:p w14:paraId="68AAB553" w14:textId="05A21490" w:rsidR="00E6565D" w:rsidRDefault="004249DD" w:rsidP="00E6565D">
            <w:pPr>
              <w:rPr>
                <w:color w:val="auto"/>
              </w:rPr>
            </w:pPr>
            <w:r>
              <w:rPr>
                <w:color w:val="auto"/>
              </w:rPr>
              <w:t>1</w:t>
            </w:r>
            <w:r w:rsidR="00974E51">
              <w:rPr>
                <w:color w:val="auto"/>
              </w:rPr>
              <w:t>-3</w:t>
            </w:r>
          </w:p>
        </w:tc>
        <w:tc>
          <w:tcPr>
            <w:tcW w:w="2158" w:type="dxa"/>
          </w:tcPr>
          <w:p w14:paraId="77FB2763" w14:textId="77777777" w:rsidR="00E6565D" w:rsidRDefault="00E6565D" w:rsidP="00E6565D">
            <w:pPr>
              <w:rPr>
                <w:color w:val="auto"/>
              </w:rPr>
            </w:pPr>
          </w:p>
        </w:tc>
      </w:tr>
      <w:tr w:rsidR="00E6565D" w14:paraId="3BE11D2A" w14:textId="77777777" w:rsidTr="00E6565D">
        <w:tc>
          <w:tcPr>
            <w:tcW w:w="2157" w:type="dxa"/>
          </w:tcPr>
          <w:p w14:paraId="4CCE78F0" w14:textId="77777777" w:rsidR="00E6565D" w:rsidRDefault="00E6565D" w:rsidP="00E6565D">
            <w:pPr>
              <w:rPr>
                <w:color w:val="auto"/>
              </w:rPr>
            </w:pPr>
            <w:r>
              <w:rPr>
                <w:color w:val="auto"/>
              </w:rPr>
              <w:t>Set 5</w:t>
            </w:r>
          </w:p>
        </w:tc>
        <w:tc>
          <w:tcPr>
            <w:tcW w:w="2157" w:type="dxa"/>
          </w:tcPr>
          <w:p w14:paraId="28027F5B" w14:textId="20AFBF06" w:rsidR="00E6565D" w:rsidRDefault="00E6565D" w:rsidP="00E6565D">
            <w:pPr>
              <w:rPr>
                <w:color w:val="auto"/>
              </w:rPr>
            </w:pPr>
            <w:r>
              <w:rPr>
                <w:color w:val="auto"/>
              </w:rPr>
              <w:t>90%</w:t>
            </w:r>
          </w:p>
        </w:tc>
        <w:tc>
          <w:tcPr>
            <w:tcW w:w="2158" w:type="dxa"/>
          </w:tcPr>
          <w:p w14:paraId="02DC9CAE" w14:textId="0D48A067" w:rsidR="00E6565D" w:rsidRDefault="004249DD" w:rsidP="00E6565D">
            <w:pPr>
              <w:rPr>
                <w:color w:val="auto"/>
              </w:rPr>
            </w:pPr>
            <w:r>
              <w:rPr>
                <w:color w:val="auto"/>
              </w:rPr>
              <w:t>1</w:t>
            </w:r>
            <w:r w:rsidR="00974E51">
              <w:rPr>
                <w:color w:val="auto"/>
              </w:rPr>
              <w:t>-3</w:t>
            </w:r>
          </w:p>
        </w:tc>
        <w:tc>
          <w:tcPr>
            <w:tcW w:w="2158" w:type="dxa"/>
          </w:tcPr>
          <w:p w14:paraId="647371C9" w14:textId="77777777" w:rsidR="00E6565D" w:rsidRDefault="00E6565D" w:rsidP="00E6565D">
            <w:pPr>
              <w:rPr>
                <w:color w:val="auto"/>
              </w:rPr>
            </w:pPr>
          </w:p>
        </w:tc>
      </w:tr>
    </w:tbl>
    <w:p w14:paraId="76EC0DB3" w14:textId="77777777" w:rsidR="00DF7CAA" w:rsidRDefault="00DF7CAA" w:rsidP="00DF7CAA">
      <w:pPr>
        <w:rPr>
          <w:color w:val="000000" w:themeColor="text1"/>
        </w:rPr>
      </w:pPr>
    </w:p>
    <w:p w14:paraId="58D676B9" w14:textId="4E800E5B" w:rsidR="00DF7CAA" w:rsidRDefault="00DF7CAA" w:rsidP="00DF7CAA">
      <w:pPr>
        <w:rPr>
          <w:color w:val="000000" w:themeColor="text1"/>
        </w:rPr>
      </w:pPr>
      <w:r>
        <w:rPr>
          <w:color w:val="000000" w:themeColor="text1"/>
        </w:rPr>
        <w:t xml:space="preserve">DB Floor Bench Press </w:t>
      </w:r>
      <w:r w:rsidR="001B1E4D">
        <w:rPr>
          <w:color w:val="000000" w:themeColor="text1"/>
        </w:rPr>
        <w:t>6</w:t>
      </w:r>
      <w:r>
        <w:rPr>
          <w:color w:val="000000" w:themeColor="text1"/>
        </w:rPr>
        <w:t>/</w:t>
      </w:r>
      <w:r w:rsidR="001B1E4D">
        <w:rPr>
          <w:color w:val="000000" w:themeColor="text1"/>
        </w:rPr>
        <w:t>6</w:t>
      </w:r>
      <w:r>
        <w:rPr>
          <w:color w:val="000000" w:themeColor="text1"/>
        </w:rPr>
        <w:t>/6/6</w:t>
      </w:r>
    </w:p>
    <w:p w14:paraId="36958A39" w14:textId="2FEFDF64" w:rsidR="00DF7CAA" w:rsidRDefault="004D2B04" w:rsidP="00DF7CAA">
      <w:pPr>
        <w:rPr>
          <w:color w:val="000000" w:themeColor="text1"/>
        </w:rPr>
      </w:pPr>
      <w:r>
        <w:rPr>
          <w:color w:val="000000" w:themeColor="text1"/>
        </w:rPr>
        <w:t xml:space="preserve">Barbell </w:t>
      </w:r>
      <w:r w:rsidR="00DF7CAA">
        <w:rPr>
          <w:color w:val="000000" w:themeColor="text1"/>
        </w:rPr>
        <w:t>Shoulder Press: 8/8/8</w:t>
      </w:r>
    </w:p>
    <w:p w14:paraId="55FF268F" w14:textId="1D0A17D3" w:rsidR="00DF7CAA" w:rsidRDefault="004D2B04" w:rsidP="00DF7CAA">
      <w:pPr>
        <w:rPr>
          <w:color w:val="000000" w:themeColor="text1"/>
        </w:rPr>
      </w:pPr>
      <w:r>
        <w:rPr>
          <w:color w:val="000000" w:themeColor="text1"/>
        </w:rPr>
        <w:t>Dips</w:t>
      </w:r>
      <w:r w:rsidR="00DF7CAA">
        <w:rPr>
          <w:color w:val="000000" w:themeColor="text1"/>
        </w:rPr>
        <w:t>: 15/15/15</w:t>
      </w:r>
    </w:p>
    <w:p w14:paraId="387714F7" w14:textId="011F8EFC" w:rsidR="00DF7CAA" w:rsidRDefault="004D2B04" w:rsidP="00DF7CAA">
      <w:pPr>
        <w:rPr>
          <w:color w:val="000000" w:themeColor="text1"/>
        </w:rPr>
      </w:pPr>
      <w:r>
        <w:rPr>
          <w:color w:val="000000" w:themeColor="text1"/>
        </w:rPr>
        <w:lastRenderedPageBreak/>
        <w:t>Arnold Dumbbell Press</w:t>
      </w:r>
      <w:r w:rsidR="00DF7CAA">
        <w:rPr>
          <w:color w:val="000000" w:themeColor="text1"/>
        </w:rPr>
        <w:t xml:space="preserve">: </w:t>
      </w:r>
      <w:r>
        <w:rPr>
          <w:color w:val="000000" w:themeColor="text1"/>
        </w:rPr>
        <w:t>12/12/12</w:t>
      </w:r>
    </w:p>
    <w:p w14:paraId="4B6C197A" w14:textId="608C6E9E" w:rsidR="00DF7CAA" w:rsidRDefault="00DF7CAA" w:rsidP="00DF7CAA">
      <w:pPr>
        <w:rPr>
          <w:color w:val="000000" w:themeColor="text1"/>
        </w:rPr>
      </w:pPr>
      <w:r>
        <w:rPr>
          <w:color w:val="000000" w:themeColor="text1"/>
        </w:rPr>
        <w:t xml:space="preserve">Front </w:t>
      </w:r>
      <w:r w:rsidR="004D2B04">
        <w:rPr>
          <w:color w:val="000000" w:themeColor="text1"/>
        </w:rPr>
        <w:t>Plate Raises: 100</w:t>
      </w:r>
    </w:p>
    <w:p w14:paraId="1A27EB2A" w14:textId="067C955E" w:rsidR="004D2B04" w:rsidRDefault="004D2B04" w:rsidP="00DF7CAA">
      <w:pPr>
        <w:rPr>
          <w:color w:val="000000" w:themeColor="text1"/>
        </w:rPr>
      </w:pPr>
      <w:r>
        <w:rPr>
          <w:color w:val="000000" w:themeColor="text1"/>
        </w:rPr>
        <w:t>Lateral Shoulder Raises: 10/10/10</w:t>
      </w:r>
    </w:p>
    <w:p w14:paraId="0D1A3DAE" w14:textId="7A6228FC" w:rsidR="00DF7CAA" w:rsidRDefault="00DF7CAA" w:rsidP="00DF7CAA">
      <w:pPr>
        <w:rPr>
          <w:color w:val="000000" w:themeColor="text1"/>
        </w:rPr>
      </w:pPr>
      <w:r>
        <w:rPr>
          <w:color w:val="000000" w:themeColor="text1"/>
        </w:rPr>
        <w:t>Rear Dealt Fly’s: 1</w:t>
      </w:r>
      <w:r w:rsidR="004D2B04">
        <w:rPr>
          <w:color w:val="000000" w:themeColor="text1"/>
        </w:rPr>
        <w:t>5/15/15</w:t>
      </w:r>
    </w:p>
    <w:p w14:paraId="42BD0651" w14:textId="77777777" w:rsidR="00DF7CAA" w:rsidRDefault="00DF7CAA" w:rsidP="00DF7CAA">
      <w:pPr>
        <w:rPr>
          <w:color w:val="000000" w:themeColor="text1"/>
        </w:rPr>
      </w:pPr>
    </w:p>
    <w:p w14:paraId="68A81D8D" w14:textId="77777777" w:rsidR="00DF7CAA" w:rsidRPr="00057EE7" w:rsidRDefault="00DF7CAA" w:rsidP="00DF7CAA">
      <w:pPr>
        <w:rPr>
          <w:color w:val="FF0000"/>
          <w:sz w:val="56"/>
          <w:szCs w:val="56"/>
        </w:rPr>
      </w:pPr>
      <w:r w:rsidRPr="00057EE7">
        <w:rPr>
          <w:color w:val="FF0000"/>
          <w:sz w:val="56"/>
          <w:szCs w:val="56"/>
        </w:rPr>
        <w:t>Tuesday</w:t>
      </w:r>
    </w:p>
    <w:p w14:paraId="6DB59DF8" w14:textId="77777777" w:rsidR="00E6565D" w:rsidRDefault="00E6565D" w:rsidP="00DF7CAA">
      <w:pPr>
        <w:rPr>
          <w:color w:val="000000" w:themeColor="text1"/>
        </w:rPr>
      </w:pPr>
    </w:p>
    <w:p w14:paraId="49202704" w14:textId="77777777" w:rsidR="00E6565D" w:rsidRDefault="00E6565D" w:rsidP="00DF7CAA">
      <w:pPr>
        <w:rPr>
          <w:color w:val="000000" w:themeColor="text1"/>
        </w:rPr>
      </w:pPr>
    </w:p>
    <w:p w14:paraId="2D8C7B21" w14:textId="77777777" w:rsidR="00E6565D" w:rsidRDefault="00E6565D" w:rsidP="00DF7CAA">
      <w:pPr>
        <w:rPr>
          <w:color w:val="000000" w:themeColor="text1"/>
        </w:rPr>
      </w:pPr>
    </w:p>
    <w:p w14:paraId="1482990B" w14:textId="71859AB1" w:rsidR="00DF7CAA" w:rsidRDefault="00DF7CAA" w:rsidP="00DF7CAA">
      <w:pPr>
        <w:rPr>
          <w:color w:val="000000" w:themeColor="text1"/>
        </w:rPr>
      </w:pPr>
      <w:r>
        <w:rPr>
          <w:color w:val="000000" w:themeColor="text1"/>
        </w:rPr>
        <w:t>Front Squats:</w:t>
      </w:r>
    </w:p>
    <w:tbl>
      <w:tblPr>
        <w:tblStyle w:val="TableGrid"/>
        <w:tblW w:w="0" w:type="auto"/>
        <w:tblLook w:val="04A0" w:firstRow="1" w:lastRow="0" w:firstColumn="1" w:lastColumn="0" w:noHBand="0" w:noVBand="1"/>
      </w:tblPr>
      <w:tblGrid>
        <w:gridCol w:w="2157"/>
        <w:gridCol w:w="2157"/>
        <w:gridCol w:w="2158"/>
        <w:gridCol w:w="2158"/>
      </w:tblGrid>
      <w:tr w:rsidR="00E6565D" w14:paraId="6F59CCE2" w14:textId="77777777" w:rsidTr="00E6565D">
        <w:tc>
          <w:tcPr>
            <w:tcW w:w="2157" w:type="dxa"/>
          </w:tcPr>
          <w:p w14:paraId="4BA17FDC" w14:textId="77777777" w:rsidR="00E6565D" w:rsidRDefault="00E6565D" w:rsidP="00E6565D">
            <w:pPr>
              <w:rPr>
                <w:color w:val="auto"/>
              </w:rPr>
            </w:pPr>
            <w:r>
              <w:rPr>
                <w:color w:val="auto"/>
              </w:rPr>
              <w:t>Set</w:t>
            </w:r>
          </w:p>
        </w:tc>
        <w:tc>
          <w:tcPr>
            <w:tcW w:w="2157" w:type="dxa"/>
          </w:tcPr>
          <w:p w14:paraId="0DB3070C" w14:textId="77777777" w:rsidR="00E6565D" w:rsidRDefault="00E6565D" w:rsidP="00E6565D">
            <w:pPr>
              <w:rPr>
                <w:color w:val="auto"/>
              </w:rPr>
            </w:pPr>
            <w:r>
              <w:rPr>
                <w:color w:val="auto"/>
              </w:rPr>
              <w:t>%</w:t>
            </w:r>
          </w:p>
        </w:tc>
        <w:tc>
          <w:tcPr>
            <w:tcW w:w="2158" w:type="dxa"/>
          </w:tcPr>
          <w:p w14:paraId="28220EF5" w14:textId="77777777" w:rsidR="00E6565D" w:rsidRDefault="00E6565D" w:rsidP="00E6565D">
            <w:pPr>
              <w:rPr>
                <w:color w:val="auto"/>
              </w:rPr>
            </w:pPr>
            <w:r>
              <w:rPr>
                <w:color w:val="auto"/>
              </w:rPr>
              <w:t>Reps</w:t>
            </w:r>
          </w:p>
        </w:tc>
        <w:tc>
          <w:tcPr>
            <w:tcW w:w="2158" w:type="dxa"/>
          </w:tcPr>
          <w:p w14:paraId="3DA49E4D" w14:textId="77777777" w:rsidR="00E6565D" w:rsidRDefault="00E6565D" w:rsidP="00E6565D">
            <w:pPr>
              <w:rPr>
                <w:color w:val="auto"/>
              </w:rPr>
            </w:pPr>
            <w:r>
              <w:rPr>
                <w:color w:val="auto"/>
              </w:rPr>
              <w:t>Weight (fill in)</w:t>
            </w:r>
          </w:p>
        </w:tc>
      </w:tr>
      <w:tr w:rsidR="00E6565D" w14:paraId="7ABD91EE" w14:textId="77777777" w:rsidTr="00E6565D">
        <w:tc>
          <w:tcPr>
            <w:tcW w:w="2157" w:type="dxa"/>
          </w:tcPr>
          <w:p w14:paraId="6315DCEE" w14:textId="77777777" w:rsidR="00E6565D" w:rsidRDefault="00E6565D" w:rsidP="00E6565D">
            <w:pPr>
              <w:rPr>
                <w:color w:val="auto"/>
              </w:rPr>
            </w:pPr>
            <w:r>
              <w:rPr>
                <w:color w:val="auto"/>
              </w:rPr>
              <w:t>Set 1</w:t>
            </w:r>
          </w:p>
        </w:tc>
        <w:tc>
          <w:tcPr>
            <w:tcW w:w="2157" w:type="dxa"/>
          </w:tcPr>
          <w:p w14:paraId="58C986C7" w14:textId="77777777" w:rsidR="00E6565D" w:rsidRDefault="00E6565D" w:rsidP="00E6565D">
            <w:pPr>
              <w:rPr>
                <w:color w:val="auto"/>
              </w:rPr>
            </w:pPr>
            <w:r>
              <w:rPr>
                <w:color w:val="auto"/>
              </w:rPr>
              <w:t>50%</w:t>
            </w:r>
          </w:p>
        </w:tc>
        <w:tc>
          <w:tcPr>
            <w:tcW w:w="2158" w:type="dxa"/>
          </w:tcPr>
          <w:p w14:paraId="464464D9" w14:textId="4076670C" w:rsidR="00E6565D" w:rsidRDefault="004249DD" w:rsidP="00E6565D">
            <w:pPr>
              <w:rPr>
                <w:color w:val="auto"/>
              </w:rPr>
            </w:pPr>
            <w:r>
              <w:rPr>
                <w:color w:val="auto"/>
              </w:rPr>
              <w:t>8</w:t>
            </w:r>
          </w:p>
        </w:tc>
        <w:tc>
          <w:tcPr>
            <w:tcW w:w="2158" w:type="dxa"/>
          </w:tcPr>
          <w:p w14:paraId="48DDA988" w14:textId="77777777" w:rsidR="00E6565D" w:rsidRDefault="00E6565D" w:rsidP="00E6565D">
            <w:pPr>
              <w:rPr>
                <w:color w:val="auto"/>
              </w:rPr>
            </w:pPr>
          </w:p>
        </w:tc>
      </w:tr>
      <w:tr w:rsidR="00E6565D" w14:paraId="2969F87A" w14:textId="77777777" w:rsidTr="00E6565D">
        <w:tc>
          <w:tcPr>
            <w:tcW w:w="2157" w:type="dxa"/>
          </w:tcPr>
          <w:p w14:paraId="55945B42" w14:textId="77777777" w:rsidR="00E6565D" w:rsidRDefault="00E6565D" w:rsidP="00E6565D">
            <w:pPr>
              <w:rPr>
                <w:color w:val="auto"/>
              </w:rPr>
            </w:pPr>
            <w:r>
              <w:rPr>
                <w:color w:val="auto"/>
              </w:rPr>
              <w:t>Set 2</w:t>
            </w:r>
          </w:p>
        </w:tc>
        <w:tc>
          <w:tcPr>
            <w:tcW w:w="2157" w:type="dxa"/>
          </w:tcPr>
          <w:p w14:paraId="377DE04C" w14:textId="77777777" w:rsidR="00E6565D" w:rsidRDefault="00E6565D" w:rsidP="00E6565D">
            <w:pPr>
              <w:rPr>
                <w:color w:val="auto"/>
              </w:rPr>
            </w:pPr>
            <w:r>
              <w:rPr>
                <w:color w:val="auto"/>
              </w:rPr>
              <w:t>65%</w:t>
            </w:r>
          </w:p>
        </w:tc>
        <w:tc>
          <w:tcPr>
            <w:tcW w:w="2158" w:type="dxa"/>
          </w:tcPr>
          <w:p w14:paraId="73129DF8" w14:textId="11624EA4" w:rsidR="00E6565D" w:rsidRDefault="004249DD" w:rsidP="00E6565D">
            <w:pPr>
              <w:rPr>
                <w:color w:val="auto"/>
              </w:rPr>
            </w:pPr>
            <w:r>
              <w:rPr>
                <w:color w:val="auto"/>
              </w:rPr>
              <w:t>6</w:t>
            </w:r>
          </w:p>
        </w:tc>
        <w:tc>
          <w:tcPr>
            <w:tcW w:w="2158" w:type="dxa"/>
          </w:tcPr>
          <w:p w14:paraId="2C43358C" w14:textId="77777777" w:rsidR="00E6565D" w:rsidRDefault="00E6565D" w:rsidP="00E6565D">
            <w:pPr>
              <w:rPr>
                <w:color w:val="auto"/>
              </w:rPr>
            </w:pPr>
          </w:p>
        </w:tc>
      </w:tr>
      <w:tr w:rsidR="00E6565D" w14:paraId="03619236" w14:textId="77777777" w:rsidTr="00E6565D">
        <w:tc>
          <w:tcPr>
            <w:tcW w:w="2157" w:type="dxa"/>
          </w:tcPr>
          <w:p w14:paraId="616E3822" w14:textId="77777777" w:rsidR="00E6565D" w:rsidRDefault="00E6565D" w:rsidP="00E6565D">
            <w:pPr>
              <w:rPr>
                <w:color w:val="auto"/>
              </w:rPr>
            </w:pPr>
            <w:r>
              <w:rPr>
                <w:color w:val="auto"/>
              </w:rPr>
              <w:t>Set 3</w:t>
            </w:r>
          </w:p>
        </w:tc>
        <w:tc>
          <w:tcPr>
            <w:tcW w:w="2157" w:type="dxa"/>
          </w:tcPr>
          <w:p w14:paraId="5C6C6C0F" w14:textId="2BB4B4CD" w:rsidR="00E6565D" w:rsidRDefault="00E6565D" w:rsidP="00E6565D">
            <w:pPr>
              <w:rPr>
                <w:color w:val="auto"/>
              </w:rPr>
            </w:pPr>
            <w:r>
              <w:rPr>
                <w:color w:val="auto"/>
              </w:rPr>
              <w:t>80%</w:t>
            </w:r>
          </w:p>
        </w:tc>
        <w:tc>
          <w:tcPr>
            <w:tcW w:w="2158" w:type="dxa"/>
          </w:tcPr>
          <w:p w14:paraId="467A5104" w14:textId="6C648E32" w:rsidR="00E6565D" w:rsidRDefault="004249DD" w:rsidP="00E6565D">
            <w:pPr>
              <w:rPr>
                <w:color w:val="auto"/>
              </w:rPr>
            </w:pPr>
            <w:r>
              <w:rPr>
                <w:color w:val="auto"/>
              </w:rPr>
              <w:t>3</w:t>
            </w:r>
          </w:p>
        </w:tc>
        <w:tc>
          <w:tcPr>
            <w:tcW w:w="2158" w:type="dxa"/>
          </w:tcPr>
          <w:p w14:paraId="5D82F0ED" w14:textId="77777777" w:rsidR="00E6565D" w:rsidRDefault="00E6565D" w:rsidP="00E6565D">
            <w:pPr>
              <w:rPr>
                <w:color w:val="auto"/>
              </w:rPr>
            </w:pPr>
          </w:p>
        </w:tc>
      </w:tr>
      <w:tr w:rsidR="00E6565D" w14:paraId="2ACD81DC" w14:textId="77777777" w:rsidTr="00E6565D">
        <w:tc>
          <w:tcPr>
            <w:tcW w:w="2157" w:type="dxa"/>
          </w:tcPr>
          <w:p w14:paraId="5132DA7D" w14:textId="77777777" w:rsidR="00E6565D" w:rsidRDefault="00E6565D" w:rsidP="00E6565D">
            <w:pPr>
              <w:rPr>
                <w:color w:val="auto"/>
              </w:rPr>
            </w:pPr>
            <w:r>
              <w:rPr>
                <w:color w:val="auto"/>
              </w:rPr>
              <w:t>Set 4</w:t>
            </w:r>
          </w:p>
        </w:tc>
        <w:tc>
          <w:tcPr>
            <w:tcW w:w="2157" w:type="dxa"/>
          </w:tcPr>
          <w:p w14:paraId="26F4C215" w14:textId="7430B155" w:rsidR="00E6565D" w:rsidRDefault="00E6565D" w:rsidP="00E6565D">
            <w:pPr>
              <w:rPr>
                <w:color w:val="auto"/>
              </w:rPr>
            </w:pPr>
            <w:r>
              <w:rPr>
                <w:color w:val="auto"/>
              </w:rPr>
              <w:t>80%</w:t>
            </w:r>
          </w:p>
        </w:tc>
        <w:tc>
          <w:tcPr>
            <w:tcW w:w="2158" w:type="dxa"/>
          </w:tcPr>
          <w:p w14:paraId="16C65CD9" w14:textId="4269B598" w:rsidR="00E6565D" w:rsidRDefault="004249DD" w:rsidP="00E6565D">
            <w:pPr>
              <w:rPr>
                <w:color w:val="auto"/>
              </w:rPr>
            </w:pPr>
            <w:r>
              <w:rPr>
                <w:color w:val="auto"/>
              </w:rPr>
              <w:t>3</w:t>
            </w:r>
          </w:p>
        </w:tc>
        <w:tc>
          <w:tcPr>
            <w:tcW w:w="2158" w:type="dxa"/>
          </w:tcPr>
          <w:p w14:paraId="52E4B3AB" w14:textId="77777777" w:rsidR="00E6565D" w:rsidRDefault="00E6565D" w:rsidP="00E6565D">
            <w:pPr>
              <w:rPr>
                <w:color w:val="auto"/>
              </w:rPr>
            </w:pPr>
          </w:p>
        </w:tc>
      </w:tr>
      <w:tr w:rsidR="00E6565D" w14:paraId="6A50239F" w14:textId="77777777" w:rsidTr="00E6565D">
        <w:tc>
          <w:tcPr>
            <w:tcW w:w="2157" w:type="dxa"/>
          </w:tcPr>
          <w:p w14:paraId="28FBAD7D" w14:textId="77777777" w:rsidR="00E6565D" w:rsidRDefault="00E6565D" w:rsidP="00E6565D">
            <w:pPr>
              <w:rPr>
                <w:color w:val="auto"/>
              </w:rPr>
            </w:pPr>
            <w:r>
              <w:rPr>
                <w:color w:val="auto"/>
              </w:rPr>
              <w:t>Set 5</w:t>
            </w:r>
          </w:p>
        </w:tc>
        <w:tc>
          <w:tcPr>
            <w:tcW w:w="2157" w:type="dxa"/>
          </w:tcPr>
          <w:p w14:paraId="5A3B62B5" w14:textId="77777777" w:rsidR="00E6565D" w:rsidRDefault="00E6565D" w:rsidP="00E6565D">
            <w:pPr>
              <w:rPr>
                <w:color w:val="auto"/>
              </w:rPr>
            </w:pPr>
            <w:r>
              <w:rPr>
                <w:color w:val="auto"/>
              </w:rPr>
              <w:t>50%</w:t>
            </w:r>
          </w:p>
        </w:tc>
        <w:tc>
          <w:tcPr>
            <w:tcW w:w="2158" w:type="dxa"/>
          </w:tcPr>
          <w:p w14:paraId="3346B2D7" w14:textId="1E170555" w:rsidR="00E6565D" w:rsidRDefault="004249DD" w:rsidP="00E6565D">
            <w:pPr>
              <w:rPr>
                <w:color w:val="auto"/>
              </w:rPr>
            </w:pPr>
            <w:r>
              <w:rPr>
                <w:color w:val="auto"/>
              </w:rPr>
              <w:t>8</w:t>
            </w:r>
          </w:p>
        </w:tc>
        <w:tc>
          <w:tcPr>
            <w:tcW w:w="2158" w:type="dxa"/>
          </w:tcPr>
          <w:p w14:paraId="3A47A9F6" w14:textId="77777777" w:rsidR="00E6565D" w:rsidRDefault="00E6565D" w:rsidP="00E6565D">
            <w:pPr>
              <w:rPr>
                <w:color w:val="auto"/>
              </w:rPr>
            </w:pPr>
          </w:p>
        </w:tc>
      </w:tr>
    </w:tbl>
    <w:p w14:paraId="45F8C853" w14:textId="77777777" w:rsidR="00974E51" w:rsidRDefault="00974E51" w:rsidP="00DF7CAA">
      <w:pPr>
        <w:rPr>
          <w:color w:val="000000" w:themeColor="text1"/>
        </w:rPr>
      </w:pPr>
    </w:p>
    <w:p w14:paraId="362D6942" w14:textId="1D93B0F7" w:rsidR="00DF7CAA" w:rsidRDefault="00DE4991" w:rsidP="00DF7CAA">
      <w:pPr>
        <w:rPr>
          <w:color w:val="000000" w:themeColor="text1"/>
        </w:rPr>
      </w:pPr>
      <w:r>
        <w:rPr>
          <w:color w:val="000000" w:themeColor="text1"/>
        </w:rPr>
        <w:t>Rack Pulls (Off Deadlift Max)</w:t>
      </w:r>
      <w:r w:rsidR="00DF7CAA">
        <w:rPr>
          <w:color w:val="000000" w:themeColor="text1"/>
        </w:rPr>
        <w:t>:</w:t>
      </w:r>
    </w:p>
    <w:tbl>
      <w:tblPr>
        <w:tblStyle w:val="TableGrid"/>
        <w:tblW w:w="0" w:type="auto"/>
        <w:tblLook w:val="04A0" w:firstRow="1" w:lastRow="0" w:firstColumn="1" w:lastColumn="0" w:noHBand="0" w:noVBand="1"/>
      </w:tblPr>
      <w:tblGrid>
        <w:gridCol w:w="2157"/>
        <w:gridCol w:w="2157"/>
        <w:gridCol w:w="2158"/>
        <w:gridCol w:w="2158"/>
      </w:tblGrid>
      <w:tr w:rsidR="00E6565D" w14:paraId="10AEE6E6" w14:textId="77777777" w:rsidTr="00E6565D">
        <w:tc>
          <w:tcPr>
            <w:tcW w:w="2157" w:type="dxa"/>
          </w:tcPr>
          <w:p w14:paraId="0B2066FF" w14:textId="77777777" w:rsidR="00E6565D" w:rsidRDefault="00E6565D" w:rsidP="00E6565D">
            <w:pPr>
              <w:rPr>
                <w:color w:val="auto"/>
              </w:rPr>
            </w:pPr>
            <w:r>
              <w:rPr>
                <w:color w:val="auto"/>
              </w:rPr>
              <w:t>Set</w:t>
            </w:r>
          </w:p>
        </w:tc>
        <w:tc>
          <w:tcPr>
            <w:tcW w:w="2157" w:type="dxa"/>
          </w:tcPr>
          <w:p w14:paraId="751C07FF" w14:textId="77777777" w:rsidR="00E6565D" w:rsidRDefault="00E6565D" w:rsidP="00E6565D">
            <w:pPr>
              <w:rPr>
                <w:color w:val="auto"/>
              </w:rPr>
            </w:pPr>
            <w:r>
              <w:rPr>
                <w:color w:val="auto"/>
              </w:rPr>
              <w:t>%</w:t>
            </w:r>
          </w:p>
        </w:tc>
        <w:tc>
          <w:tcPr>
            <w:tcW w:w="2158" w:type="dxa"/>
          </w:tcPr>
          <w:p w14:paraId="4F6BA6CA" w14:textId="77777777" w:rsidR="00E6565D" w:rsidRDefault="00E6565D" w:rsidP="00E6565D">
            <w:pPr>
              <w:rPr>
                <w:color w:val="auto"/>
              </w:rPr>
            </w:pPr>
            <w:r>
              <w:rPr>
                <w:color w:val="auto"/>
              </w:rPr>
              <w:t>Reps</w:t>
            </w:r>
          </w:p>
        </w:tc>
        <w:tc>
          <w:tcPr>
            <w:tcW w:w="2158" w:type="dxa"/>
          </w:tcPr>
          <w:p w14:paraId="6FEA759C" w14:textId="77777777" w:rsidR="00E6565D" w:rsidRDefault="00E6565D" w:rsidP="00E6565D">
            <w:pPr>
              <w:rPr>
                <w:color w:val="auto"/>
              </w:rPr>
            </w:pPr>
            <w:r>
              <w:rPr>
                <w:color w:val="auto"/>
              </w:rPr>
              <w:t>Weight (fill in)</w:t>
            </w:r>
          </w:p>
        </w:tc>
      </w:tr>
      <w:tr w:rsidR="00E6565D" w14:paraId="2368C2DA" w14:textId="77777777" w:rsidTr="00E6565D">
        <w:tc>
          <w:tcPr>
            <w:tcW w:w="2157" w:type="dxa"/>
          </w:tcPr>
          <w:p w14:paraId="20DCB789" w14:textId="77777777" w:rsidR="00E6565D" w:rsidRDefault="00E6565D" w:rsidP="00E6565D">
            <w:pPr>
              <w:rPr>
                <w:color w:val="auto"/>
              </w:rPr>
            </w:pPr>
            <w:r>
              <w:rPr>
                <w:color w:val="auto"/>
              </w:rPr>
              <w:t>Set 1</w:t>
            </w:r>
          </w:p>
        </w:tc>
        <w:tc>
          <w:tcPr>
            <w:tcW w:w="2157" w:type="dxa"/>
          </w:tcPr>
          <w:p w14:paraId="4E79BC2A" w14:textId="52D24DB4" w:rsidR="00E6565D" w:rsidRDefault="00E6565D" w:rsidP="00E6565D">
            <w:pPr>
              <w:rPr>
                <w:color w:val="auto"/>
              </w:rPr>
            </w:pPr>
            <w:r>
              <w:rPr>
                <w:color w:val="auto"/>
              </w:rPr>
              <w:t>70%</w:t>
            </w:r>
          </w:p>
        </w:tc>
        <w:tc>
          <w:tcPr>
            <w:tcW w:w="2158" w:type="dxa"/>
          </w:tcPr>
          <w:p w14:paraId="2F347658" w14:textId="77777777" w:rsidR="00E6565D" w:rsidRDefault="00E6565D" w:rsidP="00E6565D">
            <w:pPr>
              <w:rPr>
                <w:color w:val="auto"/>
              </w:rPr>
            </w:pPr>
            <w:r>
              <w:rPr>
                <w:color w:val="auto"/>
              </w:rPr>
              <w:t>8</w:t>
            </w:r>
          </w:p>
        </w:tc>
        <w:tc>
          <w:tcPr>
            <w:tcW w:w="2158" w:type="dxa"/>
          </w:tcPr>
          <w:p w14:paraId="0AACD4B4" w14:textId="77777777" w:rsidR="00E6565D" w:rsidRDefault="00E6565D" w:rsidP="00E6565D">
            <w:pPr>
              <w:rPr>
                <w:color w:val="auto"/>
              </w:rPr>
            </w:pPr>
          </w:p>
        </w:tc>
      </w:tr>
      <w:tr w:rsidR="00E6565D" w14:paraId="7BED7412" w14:textId="77777777" w:rsidTr="00E6565D">
        <w:tc>
          <w:tcPr>
            <w:tcW w:w="2157" w:type="dxa"/>
          </w:tcPr>
          <w:p w14:paraId="0507E749" w14:textId="77777777" w:rsidR="00E6565D" w:rsidRDefault="00E6565D" w:rsidP="00E6565D">
            <w:pPr>
              <w:rPr>
                <w:color w:val="auto"/>
              </w:rPr>
            </w:pPr>
            <w:r>
              <w:rPr>
                <w:color w:val="auto"/>
              </w:rPr>
              <w:t>Set 2</w:t>
            </w:r>
          </w:p>
        </w:tc>
        <w:tc>
          <w:tcPr>
            <w:tcW w:w="2157" w:type="dxa"/>
          </w:tcPr>
          <w:p w14:paraId="1B4096F1" w14:textId="45055195" w:rsidR="00E6565D" w:rsidRDefault="00E6565D" w:rsidP="00E6565D">
            <w:pPr>
              <w:rPr>
                <w:color w:val="auto"/>
              </w:rPr>
            </w:pPr>
            <w:r>
              <w:rPr>
                <w:color w:val="auto"/>
              </w:rPr>
              <w:t>80%</w:t>
            </w:r>
          </w:p>
        </w:tc>
        <w:tc>
          <w:tcPr>
            <w:tcW w:w="2158" w:type="dxa"/>
          </w:tcPr>
          <w:p w14:paraId="17EB509A" w14:textId="77777777" w:rsidR="00E6565D" w:rsidRDefault="00E6565D" w:rsidP="00E6565D">
            <w:pPr>
              <w:rPr>
                <w:color w:val="auto"/>
              </w:rPr>
            </w:pPr>
            <w:r>
              <w:rPr>
                <w:color w:val="auto"/>
              </w:rPr>
              <w:t>6</w:t>
            </w:r>
          </w:p>
        </w:tc>
        <w:tc>
          <w:tcPr>
            <w:tcW w:w="2158" w:type="dxa"/>
          </w:tcPr>
          <w:p w14:paraId="397FEE80" w14:textId="77777777" w:rsidR="00E6565D" w:rsidRDefault="00E6565D" w:rsidP="00E6565D">
            <w:pPr>
              <w:rPr>
                <w:color w:val="auto"/>
              </w:rPr>
            </w:pPr>
          </w:p>
        </w:tc>
      </w:tr>
      <w:tr w:rsidR="00E6565D" w14:paraId="3BB65192" w14:textId="77777777" w:rsidTr="00E6565D">
        <w:tc>
          <w:tcPr>
            <w:tcW w:w="2157" w:type="dxa"/>
          </w:tcPr>
          <w:p w14:paraId="5F8AD2FE" w14:textId="77777777" w:rsidR="00E6565D" w:rsidRDefault="00E6565D" w:rsidP="00E6565D">
            <w:pPr>
              <w:rPr>
                <w:color w:val="auto"/>
              </w:rPr>
            </w:pPr>
            <w:r>
              <w:rPr>
                <w:color w:val="auto"/>
              </w:rPr>
              <w:t>Set 3</w:t>
            </w:r>
          </w:p>
        </w:tc>
        <w:tc>
          <w:tcPr>
            <w:tcW w:w="2157" w:type="dxa"/>
          </w:tcPr>
          <w:p w14:paraId="6BCD4F3C" w14:textId="148543CF" w:rsidR="00E6565D" w:rsidRDefault="00E6565D" w:rsidP="00E6565D">
            <w:pPr>
              <w:rPr>
                <w:color w:val="auto"/>
              </w:rPr>
            </w:pPr>
            <w:r>
              <w:rPr>
                <w:color w:val="auto"/>
              </w:rPr>
              <w:t>85%</w:t>
            </w:r>
          </w:p>
        </w:tc>
        <w:tc>
          <w:tcPr>
            <w:tcW w:w="2158" w:type="dxa"/>
          </w:tcPr>
          <w:p w14:paraId="3E659F64" w14:textId="2BB82C08" w:rsidR="00E6565D" w:rsidRDefault="007C47A6" w:rsidP="00E6565D">
            <w:pPr>
              <w:rPr>
                <w:color w:val="auto"/>
              </w:rPr>
            </w:pPr>
            <w:r>
              <w:rPr>
                <w:color w:val="auto"/>
              </w:rPr>
              <w:t>5</w:t>
            </w:r>
          </w:p>
        </w:tc>
        <w:tc>
          <w:tcPr>
            <w:tcW w:w="2158" w:type="dxa"/>
          </w:tcPr>
          <w:p w14:paraId="5BA09D10" w14:textId="77777777" w:rsidR="00E6565D" w:rsidRDefault="00E6565D" w:rsidP="00E6565D">
            <w:pPr>
              <w:rPr>
                <w:color w:val="auto"/>
              </w:rPr>
            </w:pPr>
          </w:p>
        </w:tc>
      </w:tr>
      <w:tr w:rsidR="00E6565D" w14:paraId="7282F579" w14:textId="77777777" w:rsidTr="00E6565D">
        <w:tc>
          <w:tcPr>
            <w:tcW w:w="2157" w:type="dxa"/>
          </w:tcPr>
          <w:p w14:paraId="5C6410F3" w14:textId="77777777" w:rsidR="00E6565D" w:rsidRDefault="00E6565D" w:rsidP="00E6565D">
            <w:pPr>
              <w:rPr>
                <w:color w:val="auto"/>
              </w:rPr>
            </w:pPr>
            <w:r>
              <w:rPr>
                <w:color w:val="auto"/>
              </w:rPr>
              <w:t>Set 4</w:t>
            </w:r>
          </w:p>
        </w:tc>
        <w:tc>
          <w:tcPr>
            <w:tcW w:w="2157" w:type="dxa"/>
          </w:tcPr>
          <w:p w14:paraId="05EB1BFD" w14:textId="25C9C4EC" w:rsidR="00E6565D" w:rsidRDefault="00E6565D" w:rsidP="00E6565D">
            <w:pPr>
              <w:rPr>
                <w:color w:val="auto"/>
              </w:rPr>
            </w:pPr>
            <w:r>
              <w:rPr>
                <w:color w:val="auto"/>
              </w:rPr>
              <w:t>90%</w:t>
            </w:r>
          </w:p>
        </w:tc>
        <w:tc>
          <w:tcPr>
            <w:tcW w:w="2158" w:type="dxa"/>
          </w:tcPr>
          <w:p w14:paraId="279D66FE" w14:textId="60A6C489" w:rsidR="00E6565D" w:rsidRDefault="007C47A6" w:rsidP="00E6565D">
            <w:pPr>
              <w:rPr>
                <w:color w:val="auto"/>
              </w:rPr>
            </w:pPr>
            <w:r>
              <w:rPr>
                <w:color w:val="auto"/>
              </w:rPr>
              <w:t>4</w:t>
            </w:r>
          </w:p>
        </w:tc>
        <w:tc>
          <w:tcPr>
            <w:tcW w:w="2158" w:type="dxa"/>
          </w:tcPr>
          <w:p w14:paraId="5C84ECF2" w14:textId="77777777" w:rsidR="00E6565D" w:rsidRDefault="00E6565D" w:rsidP="00E6565D">
            <w:pPr>
              <w:rPr>
                <w:color w:val="auto"/>
              </w:rPr>
            </w:pPr>
          </w:p>
        </w:tc>
      </w:tr>
      <w:tr w:rsidR="00E6565D" w14:paraId="1E69BBCF" w14:textId="77777777" w:rsidTr="00E6565D">
        <w:tc>
          <w:tcPr>
            <w:tcW w:w="2157" w:type="dxa"/>
          </w:tcPr>
          <w:p w14:paraId="251022F0" w14:textId="77777777" w:rsidR="00E6565D" w:rsidRDefault="00E6565D" w:rsidP="00E6565D">
            <w:pPr>
              <w:rPr>
                <w:color w:val="auto"/>
              </w:rPr>
            </w:pPr>
            <w:r>
              <w:rPr>
                <w:color w:val="auto"/>
              </w:rPr>
              <w:t>Set 5</w:t>
            </w:r>
          </w:p>
        </w:tc>
        <w:tc>
          <w:tcPr>
            <w:tcW w:w="2157" w:type="dxa"/>
          </w:tcPr>
          <w:p w14:paraId="77190DF4" w14:textId="0E31B7C6" w:rsidR="00E6565D" w:rsidRDefault="00E6565D" w:rsidP="00E6565D">
            <w:pPr>
              <w:rPr>
                <w:color w:val="auto"/>
              </w:rPr>
            </w:pPr>
            <w:r>
              <w:rPr>
                <w:color w:val="auto"/>
              </w:rPr>
              <w:t>100%</w:t>
            </w:r>
          </w:p>
        </w:tc>
        <w:tc>
          <w:tcPr>
            <w:tcW w:w="2158" w:type="dxa"/>
          </w:tcPr>
          <w:p w14:paraId="17392F65" w14:textId="6E1EA957" w:rsidR="00E6565D" w:rsidRDefault="00E6565D" w:rsidP="00E6565D">
            <w:pPr>
              <w:rPr>
                <w:color w:val="auto"/>
              </w:rPr>
            </w:pPr>
            <w:r>
              <w:rPr>
                <w:color w:val="auto"/>
              </w:rPr>
              <w:t>2</w:t>
            </w:r>
          </w:p>
        </w:tc>
        <w:tc>
          <w:tcPr>
            <w:tcW w:w="2158" w:type="dxa"/>
          </w:tcPr>
          <w:p w14:paraId="07DC02F2" w14:textId="77777777" w:rsidR="00E6565D" w:rsidRDefault="00E6565D" w:rsidP="00E6565D">
            <w:pPr>
              <w:rPr>
                <w:color w:val="auto"/>
              </w:rPr>
            </w:pPr>
          </w:p>
        </w:tc>
      </w:tr>
    </w:tbl>
    <w:p w14:paraId="2E3FAC0B" w14:textId="77777777" w:rsidR="00DF7CAA" w:rsidRDefault="00DF7CAA" w:rsidP="00DF7CAA">
      <w:pPr>
        <w:rPr>
          <w:color w:val="000000" w:themeColor="text1"/>
        </w:rPr>
      </w:pPr>
      <w:r>
        <w:rPr>
          <w:color w:val="000000" w:themeColor="text1"/>
        </w:rPr>
        <w:t>Incline Chest supported Rows: 12/12/12</w:t>
      </w:r>
    </w:p>
    <w:p w14:paraId="5BB7F04B" w14:textId="77777777" w:rsidR="00DF7CAA" w:rsidRDefault="00DF7CAA" w:rsidP="00DF7CAA">
      <w:pPr>
        <w:rPr>
          <w:color w:val="000000" w:themeColor="text1"/>
        </w:rPr>
      </w:pPr>
      <w:r>
        <w:rPr>
          <w:color w:val="000000" w:themeColor="text1"/>
        </w:rPr>
        <w:t>Lat Pull Downs (close)Reverse Grip: 15/10/8</w:t>
      </w:r>
    </w:p>
    <w:p w14:paraId="3A8A6655" w14:textId="77777777" w:rsidR="00DF7CAA" w:rsidRDefault="00DF7CAA" w:rsidP="00DF7CAA">
      <w:pPr>
        <w:rPr>
          <w:color w:val="000000" w:themeColor="text1"/>
        </w:rPr>
      </w:pPr>
      <w:r>
        <w:rPr>
          <w:color w:val="000000" w:themeColor="text1"/>
        </w:rPr>
        <w:t>Chin ups: 8/8/8</w:t>
      </w:r>
    </w:p>
    <w:p w14:paraId="6A8492BC" w14:textId="77777777" w:rsidR="00DF7CAA" w:rsidRDefault="00DF7CAA" w:rsidP="00DF7CAA">
      <w:pPr>
        <w:rPr>
          <w:color w:val="000000" w:themeColor="text1"/>
        </w:rPr>
      </w:pPr>
      <w:r>
        <w:rPr>
          <w:color w:val="000000" w:themeColor="text1"/>
        </w:rPr>
        <w:t>Hyperextensions (with 2 sec pauses at top): 8/8/8</w:t>
      </w:r>
    </w:p>
    <w:p w14:paraId="7AFE178D" w14:textId="5C7455D6" w:rsidR="00DF7CAA" w:rsidRDefault="004E7D0F" w:rsidP="00DF7CAA">
      <w:pPr>
        <w:rPr>
          <w:color w:val="000000" w:themeColor="text1"/>
        </w:rPr>
      </w:pPr>
      <w:r>
        <w:rPr>
          <w:color w:val="000000" w:themeColor="text1"/>
        </w:rPr>
        <w:t xml:space="preserve">Farmer </w:t>
      </w:r>
      <w:r w:rsidR="00204714">
        <w:rPr>
          <w:color w:val="000000" w:themeColor="text1"/>
        </w:rPr>
        <w:t>Walk (</w:t>
      </w:r>
      <w:r>
        <w:rPr>
          <w:color w:val="000000" w:themeColor="text1"/>
        </w:rPr>
        <w:t>20 sec): 3 sets</w:t>
      </w:r>
    </w:p>
    <w:p w14:paraId="00DA7396" w14:textId="77777777" w:rsidR="00DF7CAA" w:rsidRPr="00057EE7" w:rsidRDefault="00DF7CAA" w:rsidP="00DF7CAA">
      <w:pPr>
        <w:rPr>
          <w:color w:val="000000" w:themeColor="text1"/>
          <w:sz w:val="56"/>
          <w:szCs w:val="56"/>
        </w:rPr>
      </w:pPr>
      <w:r w:rsidRPr="00057EE7">
        <w:rPr>
          <w:color w:val="FF0000"/>
          <w:sz w:val="56"/>
          <w:szCs w:val="56"/>
        </w:rPr>
        <w:lastRenderedPageBreak/>
        <w:t>Wednesday</w:t>
      </w:r>
      <w:r w:rsidRPr="00057EE7">
        <w:rPr>
          <w:color w:val="000000" w:themeColor="text1"/>
          <w:sz w:val="56"/>
          <w:szCs w:val="56"/>
        </w:rPr>
        <w:t xml:space="preserve"> </w:t>
      </w:r>
    </w:p>
    <w:p w14:paraId="5791029B" w14:textId="2E874C1A" w:rsidR="00DF7CAA" w:rsidRDefault="00DF7CAA" w:rsidP="00DF7CAA">
      <w:pPr>
        <w:rPr>
          <w:color w:val="000000" w:themeColor="text1"/>
        </w:rPr>
      </w:pPr>
      <w:r>
        <w:rPr>
          <w:color w:val="000000" w:themeColor="text1"/>
        </w:rPr>
        <w:t xml:space="preserve">Close Grip Bench </w:t>
      </w:r>
      <w:r w:rsidR="00DE4991">
        <w:rPr>
          <w:color w:val="000000" w:themeColor="text1"/>
        </w:rPr>
        <w:t>Press Reps</w:t>
      </w:r>
      <w:r>
        <w:rPr>
          <w:color w:val="000000" w:themeColor="text1"/>
        </w:rPr>
        <w:t xml:space="preserve">: </w:t>
      </w:r>
      <w:r w:rsidR="00DE4991">
        <w:rPr>
          <w:color w:val="000000" w:themeColor="text1"/>
        </w:rPr>
        <w:t>10/8/6/6</w:t>
      </w:r>
    </w:p>
    <w:p w14:paraId="1E974F29" w14:textId="77777777" w:rsidR="00DF7CAA" w:rsidRDefault="00DF7CAA" w:rsidP="00DF7CAA">
      <w:pPr>
        <w:rPr>
          <w:color w:val="000000" w:themeColor="text1"/>
        </w:rPr>
      </w:pPr>
      <w:r>
        <w:rPr>
          <w:color w:val="000000" w:themeColor="text1"/>
        </w:rPr>
        <w:t>Triceps extensions (Rope): 15/12/10/10</w:t>
      </w:r>
    </w:p>
    <w:p w14:paraId="2DC49590" w14:textId="77777777" w:rsidR="00DF7CAA" w:rsidRDefault="00DF7CAA" w:rsidP="00DF7CAA">
      <w:pPr>
        <w:rPr>
          <w:color w:val="000000" w:themeColor="text1"/>
        </w:rPr>
      </w:pPr>
      <w:r>
        <w:rPr>
          <w:color w:val="000000" w:themeColor="text1"/>
        </w:rPr>
        <w:t>V Bar Triceps Extensions: 20/20/10/20</w:t>
      </w:r>
    </w:p>
    <w:p w14:paraId="69AA7B98" w14:textId="77777777" w:rsidR="00DF7CAA" w:rsidRDefault="00DF7CAA" w:rsidP="00DF7CAA">
      <w:pPr>
        <w:rPr>
          <w:color w:val="000000" w:themeColor="text1"/>
        </w:rPr>
      </w:pPr>
      <w:r>
        <w:rPr>
          <w:color w:val="000000" w:themeColor="text1"/>
        </w:rPr>
        <w:t xml:space="preserve">Overhead Triceps </w:t>
      </w:r>
      <w:proofErr w:type="spellStart"/>
      <w:r>
        <w:rPr>
          <w:color w:val="000000" w:themeColor="text1"/>
        </w:rPr>
        <w:t>Ez</w:t>
      </w:r>
      <w:proofErr w:type="spellEnd"/>
      <w:r>
        <w:rPr>
          <w:color w:val="000000" w:themeColor="text1"/>
        </w:rPr>
        <w:t xml:space="preserve"> Bar Extensions: 12/12/12</w:t>
      </w:r>
    </w:p>
    <w:p w14:paraId="4C545E98" w14:textId="77777777" w:rsidR="00DF7CAA" w:rsidRDefault="00DF7CAA" w:rsidP="00DF7CAA">
      <w:pPr>
        <w:rPr>
          <w:color w:val="000000" w:themeColor="text1"/>
        </w:rPr>
      </w:pPr>
      <w:r>
        <w:rPr>
          <w:color w:val="000000" w:themeColor="text1"/>
        </w:rPr>
        <w:t>Preacher Curls: 20/20/20</w:t>
      </w:r>
    </w:p>
    <w:p w14:paraId="5BBDC808" w14:textId="383FDD61" w:rsidR="00DF7CAA" w:rsidRDefault="00DF7CAA" w:rsidP="00DF7CAA">
      <w:pPr>
        <w:rPr>
          <w:color w:val="000000" w:themeColor="text1"/>
        </w:rPr>
      </w:pPr>
      <w:r>
        <w:rPr>
          <w:color w:val="000000" w:themeColor="text1"/>
        </w:rPr>
        <w:t>Hammer Curls: 10/</w:t>
      </w:r>
      <w:r w:rsidR="00DE4991">
        <w:rPr>
          <w:color w:val="000000" w:themeColor="text1"/>
        </w:rPr>
        <w:t>10/10</w:t>
      </w:r>
    </w:p>
    <w:p w14:paraId="1AAFBA71" w14:textId="05EE585A" w:rsidR="00DF7CAA" w:rsidRDefault="00DF7CAA" w:rsidP="00DF7CAA">
      <w:pPr>
        <w:rPr>
          <w:color w:val="000000" w:themeColor="text1"/>
        </w:rPr>
      </w:pPr>
      <w:r>
        <w:rPr>
          <w:color w:val="000000" w:themeColor="text1"/>
        </w:rPr>
        <w:t xml:space="preserve">Chin Ups: </w:t>
      </w:r>
      <w:r w:rsidR="00DE4991">
        <w:rPr>
          <w:color w:val="000000" w:themeColor="text1"/>
        </w:rPr>
        <w:t xml:space="preserve">30 </w:t>
      </w:r>
      <w:r>
        <w:rPr>
          <w:color w:val="000000" w:themeColor="text1"/>
        </w:rPr>
        <w:t>reps</w:t>
      </w:r>
    </w:p>
    <w:p w14:paraId="62904B3A" w14:textId="77777777" w:rsidR="00DF7CAA" w:rsidRDefault="00DF7CAA" w:rsidP="00DF7CAA">
      <w:pPr>
        <w:rPr>
          <w:color w:val="000000" w:themeColor="text1"/>
        </w:rPr>
      </w:pPr>
    </w:p>
    <w:p w14:paraId="54A2E987" w14:textId="77777777" w:rsidR="00DF7CAA" w:rsidRPr="00057EE7" w:rsidRDefault="00DF7CAA" w:rsidP="00DF7CAA">
      <w:pPr>
        <w:rPr>
          <w:color w:val="FF0000"/>
          <w:sz w:val="56"/>
          <w:szCs w:val="56"/>
        </w:rPr>
      </w:pPr>
      <w:r w:rsidRPr="00057EE7">
        <w:rPr>
          <w:color w:val="FF0000"/>
          <w:sz w:val="56"/>
          <w:szCs w:val="56"/>
        </w:rPr>
        <w:t>Thursday</w:t>
      </w:r>
    </w:p>
    <w:p w14:paraId="08E5CABF" w14:textId="1E1FC79A" w:rsidR="00DF7CAA" w:rsidRDefault="004E7D0F" w:rsidP="00DF7CAA">
      <w:pPr>
        <w:rPr>
          <w:color w:val="000000" w:themeColor="text1"/>
        </w:rPr>
      </w:pPr>
      <w:r>
        <w:rPr>
          <w:color w:val="000000" w:themeColor="text1"/>
        </w:rPr>
        <w:t xml:space="preserve">Box </w:t>
      </w:r>
      <w:r w:rsidR="00DF7CAA" w:rsidRPr="00E756F0">
        <w:rPr>
          <w:color w:val="000000" w:themeColor="text1"/>
        </w:rPr>
        <w:t>Squats</w:t>
      </w:r>
      <w:r w:rsidR="00DF7CAA">
        <w:rPr>
          <w:color w:val="000000" w:themeColor="text1"/>
        </w:rPr>
        <w:t xml:space="preserve"> </w:t>
      </w:r>
    </w:p>
    <w:tbl>
      <w:tblPr>
        <w:tblStyle w:val="TableGrid"/>
        <w:tblW w:w="0" w:type="auto"/>
        <w:tblLook w:val="04A0" w:firstRow="1" w:lastRow="0" w:firstColumn="1" w:lastColumn="0" w:noHBand="0" w:noVBand="1"/>
      </w:tblPr>
      <w:tblGrid>
        <w:gridCol w:w="2157"/>
        <w:gridCol w:w="2157"/>
        <w:gridCol w:w="2158"/>
        <w:gridCol w:w="2158"/>
      </w:tblGrid>
      <w:tr w:rsidR="00E6565D" w14:paraId="6D39306F" w14:textId="77777777" w:rsidTr="00E6565D">
        <w:tc>
          <w:tcPr>
            <w:tcW w:w="2157" w:type="dxa"/>
          </w:tcPr>
          <w:p w14:paraId="01F934B7" w14:textId="77777777" w:rsidR="00E6565D" w:rsidRDefault="00E6565D" w:rsidP="00E6565D">
            <w:pPr>
              <w:rPr>
                <w:color w:val="auto"/>
              </w:rPr>
            </w:pPr>
            <w:r>
              <w:rPr>
                <w:color w:val="auto"/>
              </w:rPr>
              <w:t>Set</w:t>
            </w:r>
          </w:p>
        </w:tc>
        <w:tc>
          <w:tcPr>
            <w:tcW w:w="2157" w:type="dxa"/>
          </w:tcPr>
          <w:p w14:paraId="5067F27F" w14:textId="77777777" w:rsidR="00E6565D" w:rsidRDefault="00E6565D" w:rsidP="00E6565D">
            <w:pPr>
              <w:rPr>
                <w:color w:val="auto"/>
              </w:rPr>
            </w:pPr>
            <w:r>
              <w:rPr>
                <w:color w:val="auto"/>
              </w:rPr>
              <w:t>%</w:t>
            </w:r>
          </w:p>
        </w:tc>
        <w:tc>
          <w:tcPr>
            <w:tcW w:w="2158" w:type="dxa"/>
          </w:tcPr>
          <w:p w14:paraId="3ECEDDD0" w14:textId="77777777" w:rsidR="00E6565D" w:rsidRDefault="00E6565D" w:rsidP="00E6565D">
            <w:pPr>
              <w:rPr>
                <w:color w:val="auto"/>
              </w:rPr>
            </w:pPr>
            <w:r>
              <w:rPr>
                <w:color w:val="auto"/>
              </w:rPr>
              <w:t>Reps</w:t>
            </w:r>
          </w:p>
        </w:tc>
        <w:tc>
          <w:tcPr>
            <w:tcW w:w="2158" w:type="dxa"/>
          </w:tcPr>
          <w:p w14:paraId="21203FB8" w14:textId="77777777" w:rsidR="00E6565D" w:rsidRDefault="00E6565D" w:rsidP="00E6565D">
            <w:pPr>
              <w:rPr>
                <w:color w:val="auto"/>
              </w:rPr>
            </w:pPr>
            <w:r>
              <w:rPr>
                <w:color w:val="auto"/>
              </w:rPr>
              <w:t>Weight (fill in)</w:t>
            </w:r>
          </w:p>
        </w:tc>
      </w:tr>
      <w:tr w:rsidR="00E6565D" w14:paraId="3E9A923C" w14:textId="77777777" w:rsidTr="00E6565D">
        <w:tc>
          <w:tcPr>
            <w:tcW w:w="2157" w:type="dxa"/>
          </w:tcPr>
          <w:p w14:paraId="4604142D" w14:textId="77777777" w:rsidR="00E6565D" w:rsidRDefault="00E6565D" w:rsidP="00E6565D">
            <w:pPr>
              <w:rPr>
                <w:color w:val="auto"/>
              </w:rPr>
            </w:pPr>
            <w:r>
              <w:rPr>
                <w:color w:val="auto"/>
              </w:rPr>
              <w:t>Set 1</w:t>
            </w:r>
          </w:p>
        </w:tc>
        <w:tc>
          <w:tcPr>
            <w:tcW w:w="2157" w:type="dxa"/>
          </w:tcPr>
          <w:p w14:paraId="2586D3F2" w14:textId="5745AEA6" w:rsidR="00E6565D" w:rsidRDefault="00E6565D" w:rsidP="00E6565D">
            <w:pPr>
              <w:rPr>
                <w:color w:val="auto"/>
              </w:rPr>
            </w:pPr>
            <w:r>
              <w:rPr>
                <w:color w:val="auto"/>
              </w:rPr>
              <w:t>75%</w:t>
            </w:r>
          </w:p>
        </w:tc>
        <w:tc>
          <w:tcPr>
            <w:tcW w:w="2158" w:type="dxa"/>
          </w:tcPr>
          <w:p w14:paraId="407DBD56" w14:textId="21510508" w:rsidR="00E6565D" w:rsidRDefault="007C47A6" w:rsidP="00E6565D">
            <w:pPr>
              <w:rPr>
                <w:color w:val="auto"/>
              </w:rPr>
            </w:pPr>
            <w:r>
              <w:rPr>
                <w:color w:val="auto"/>
              </w:rPr>
              <w:t>5</w:t>
            </w:r>
          </w:p>
        </w:tc>
        <w:tc>
          <w:tcPr>
            <w:tcW w:w="2158" w:type="dxa"/>
          </w:tcPr>
          <w:p w14:paraId="32D55E97" w14:textId="77777777" w:rsidR="00E6565D" w:rsidRDefault="00E6565D" w:rsidP="00E6565D">
            <w:pPr>
              <w:rPr>
                <w:color w:val="auto"/>
              </w:rPr>
            </w:pPr>
          </w:p>
        </w:tc>
      </w:tr>
      <w:tr w:rsidR="00E6565D" w14:paraId="366900DA" w14:textId="77777777" w:rsidTr="00E6565D">
        <w:tc>
          <w:tcPr>
            <w:tcW w:w="2157" w:type="dxa"/>
          </w:tcPr>
          <w:p w14:paraId="4AE8D74C" w14:textId="77777777" w:rsidR="00E6565D" w:rsidRDefault="00E6565D" w:rsidP="00E6565D">
            <w:pPr>
              <w:rPr>
                <w:color w:val="auto"/>
              </w:rPr>
            </w:pPr>
            <w:r>
              <w:rPr>
                <w:color w:val="auto"/>
              </w:rPr>
              <w:t>Set 2</w:t>
            </w:r>
          </w:p>
        </w:tc>
        <w:tc>
          <w:tcPr>
            <w:tcW w:w="2157" w:type="dxa"/>
          </w:tcPr>
          <w:p w14:paraId="61984DBB" w14:textId="41412704" w:rsidR="00E6565D" w:rsidRDefault="00E6565D" w:rsidP="00E6565D">
            <w:pPr>
              <w:rPr>
                <w:color w:val="auto"/>
              </w:rPr>
            </w:pPr>
            <w:r>
              <w:rPr>
                <w:color w:val="auto"/>
              </w:rPr>
              <w:t>80%</w:t>
            </w:r>
          </w:p>
        </w:tc>
        <w:tc>
          <w:tcPr>
            <w:tcW w:w="2158" w:type="dxa"/>
          </w:tcPr>
          <w:p w14:paraId="2AEAF7F2" w14:textId="368B1A64" w:rsidR="00E6565D" w:rsidRDefault="007C47A6" w:rsidP="00E6565D">
            <w:pPr>
              <w:rPr>
                <w:color w:val="auto"/>
              </w:rPr>
            </w:pPr>
            <w:r>
              <w:rPr>
                <w:color w:val="auto"/>
              </w:rPr>
              <w:t>4</w:t>
            </w:r>
          </w:p>
        </w:tc>
        <w:tc>
          <w:tcPr>
            <w:tcW w:w="2158" w:type="dxa"/>
          </w:tcPr>
          <w:p w14:paraId="1336BFCE" w14:textId="77777777" w:rsidR="00E6565D" w:rsidRDefault="00E6565D" w:rsidP="00E6565D">
            <w:pPr>
              <w:rPr>
                <w:color w:val="auto"/>
              </w:rPr>
            </w:pPr>
          </w:p>
        </w:tc>
      </w:tr>
      <w:tr w:rsidR="00E6565D" w14:paraId="58DB596B" w14:textId="77777777" w:rsidTr="00E6565D">
        <w:tc>
          <w:tcPr>
            <w:tcW w:w="2157" w:type="dxa"/>
          </w:tcPr>
          <w:p w14:paraId="75527BD1" w14:textId="77777777" w:rsidR="00E6565D" w:rsidRDefault="00E6565D" w:rsidP="00E6565D">
            <w:pPr>
              <w:rPr>
                <w:color w:val="auto"/>
              </w:rPr>
            </w:pPr>
            <w:r>
              <w:rPr>
                <w:color w:val="auto"/>
              </w:rPr>
              <w:t>Set 3</w:t>
            </w:r>
          </w:p>
        </w:tc>
        <w:tc>
          <w:tcPr>
            <w:tcW w:w="2157" w:type="dxa"/>
          </w:tcPr>
          <w:p w14:paraId="7864EBD8" w14:textId="30EB2A38" w:rsidR="00E6565D" w:rsidRDefault="00E6565D" w:rsidP="00E6565D">
            <w:pPr>
              <w:rPr>
                <w:color w:val="auto"/>
              </w:rPr>
            </w:pPr>
            <w:r>
              <w:rPr>
                <w:color w:val="auto"/>
              </w:rPr>
              <w:t>85%</w:t>
            </w:r>
          </w:p>
        </w:tc>
        <w:tc>
          <w:tcPr>
            <w:tcW w:w="2158" w:type="dxa"/>
          </w:tcPr>
          <w:p w14:paraId="52B8C576" w14:textId="77777777" w:rsidR="00E6565D" w:rsidRDefault="00E6565D" w:rsidP="00E6565D">
            <w:pPr>
              <w:rPr>
                <w:color w:val="auto"/>
              </w:rPr>
            </w:pPr>
            <w:r>
              <w:rPr>
                <w:color w:val="auto"/>
              </w:rPr>
              <w:t>4</w:t>
            </w:r>
          </w:p>
        </w:tc>
        <w:tc>
          <w:tcPr>
            <w:tcW w:w="2158" w:type="dxa"/>
          </w:tcPr>
          <w:p w14:paraId="157C33C9" w14:textId="77777777" w:rsidR="00E6565D" w:rsidRDefault="00E6565D" w:rsidP="00E6565D">
            <w:pPr>
              <w:rPr>
                <w:color w:val="auto"/>
              </w:rPr>
            </w:pPr>
          </w:p>
        </w:tc>
      </w:tr>
      <w:tr w:rsidR="00E6565D" w14:paraId="0112D0AD" w14:textId="77777777" w:rsidTr="00E6565D">
        <w:tc>
          <w:tcPr>
            <w:tcW w:w="2157" w:type="dxa"/>
          </w:tcPr>
          <w:p w14:paraId="72024EEF" w14:textId="77777777" w:rsidR="00E6565D" w:rsidRDefault="00E6565D" w:rsidP="00E6565D">
            <w:pPr>
              <w:rPr>
                <w:color w:val="auto"/>
              </w:rPr>
            </w:pPr>
            <w:r>
              <w:rPr>
                <w:color w:val="auto"/>
              </w:rPr>
              <w:t>Set 4</w:t>
            </w:r>
          </w:p>
        </w:tc>
        <w:tc>
          <w:tcPr>
            <w:tcW w:w="2157" w:type="dxa"/>
          </w:tcPr>
          <w:p w14:paraId="5D9B2AB2" w14:textId="7314E116" w:rsidR="00E6565D" w:rsidRDefault="00E6565D" w:rsidP="00E6565D">
            <w:pPr>
              <w:rPr>
                <w:color w:val="auto"/>
              </w:rPr>
            </w:pPr>
            <w:r>
              <w:rPr>
                <w:color w:val="auto"/>
              </w:rPr>
              <w:t>90%</w:t>
            </w:r>
          </w:p>
        </w:tc>
        <w:tc>
          <w:tcPr>
            <w:tcW w:w="2158" w:type="dxa"/>
          </w:tcPr>
          <w:p w14:paraId="24C1E2E1" w14:textId="5DA82C38" w:rsidR="00E6565D" w:rsidRDefault="007C47A6" w:rsidP="00E6565D">
            <w:pPr>
              <w:rPr>
                <w:color w:val="auto"/>
              </w:rPr>
            </w:pPr>
            <w:r>
              <w:rPr>
                <w:color w:val="auto"/>
              </w:rPr>
              <w:t>2-4</w:t>
            </w:r>
          </w:p>
        </w:tc>
        <w:tc>
          <w:tcPr>
            <w:tcW w:w="2158" w:type="dxa"/>
          </w:tcPr>
          <w:p w14:paraId="3D29A103" w14:textId="77777777" w:rsidR="00E6565D" w:rsidRDefault="00E6565D" w:rsidP="00E6565D">
            <w:pPr>
              <w:rPr>
                <w:color w:val="auto"/>
              </w:rPr>
            </w:pPr>
          </w:p>
        </w:tc>
      </w:tr>
      <w:tr w:rsidR="00E6565D" w14:paraId="31D87D31" w14:textId="77777777" w:rsidTr="00E6565D">
        <w:tc>
          <w:tcPr>
            <w:tcW w:w="2157" w:type="dxa"/>
          </w:tcPr>
          <w:p w14:paraId="49DC357E" w14:textId="77777777" w:rsidR="00E6565D" w:rsidRDefault="00E6565D" w:rsidP="00E6565D">
            <w:pPr>
              <w:rPr>
                <w:color w:val="auto"/>
              </w:rPr>
            </w:pPr>
            <w:r>
              <w:rPr>
                <w:color w:val="auto"/>
              </w:rPr>
              <w:t>Set 5</w:t>
            </w:r>
          </w:p>
        </w:tc>
        <w:tc>
          <w:tcPr>
            <w:tcW w:w="2157" w:type="dxa"/>
          </w:tcPr>
          <w:p w14:paraId="1FFD08E7" w14:textId="4CADEA12" w:rsidR="00E6565D" w:rsidRDefault="00E6565D" w:rsidP="00E6565D">
            <w:pPr>
              <w:rPr>
                <w:color w:val="auto"/>
              </w:rPr>
            </w:pPr>
            <w:r>
              <w:rPr>
                <w:color w:val="auto"/>
              </w:rPr>
              <w:t>50%</w:t>
            </w:r>
          </w:p>
        </w:tc>
        <w:tc>
          <w:tcPr>
            <w:tcW w:w="2158" w:type="dxa"/>
          </w:tcPr>
          <w:p w14:paraId="494B5AF6" w14:textId="0851FEF0" w:rsidR="00E6565D" w:rsidRDefault="00E6565D" w:rsidP="00E6565D">
            <w:pPr>
              <w:rPr>
                <w:color w:val="auto"/>
              </w:rPr>
            </w:pPr>
            <w:r>
              <w:rPr>
                <w:color w:val="auto"/>
              </w:rPr>
              <w:t>Amrap</w:t>
            </w:r>
          </w:p>
        </w:tc>
        <w:tc>
          <w:tcPr>
            <w:tcW w:w="2158" w:type="dxa"/>
          </w:tcPr>
          <w:p w14:paraId="6AED6F6C" w14:textId="77777777" w:rsidR="00E6565D" w:rsidRDefault="00E6565D" w:rsidP="00E6565D">
            <w:pPr>
              <w:rPr>
                <w:color w:val="auto"/>
              </w:rPr>
            </w:pPr>
          </w:p>
        </w:tc>
      </w:tr>
    </w:tbl>
    <w:p w14:paraId="634757D4" w14:textId="77777777" w:rsidR="00974E51" w:rsidRDefault="00974E51" w:rsidP="00DF7CAA">
      <w:pPr>
        <w:rPr>
          <w:color w:val="000000" w:themeColor="text1"/>
        </w:rPr>
      </w:pPr>
    </w:p>
    <w:p w14:paraId="0AD16212" w14:textId="77777777" w:rsidR="00974E51" w:rsidRDefault="00974E51" w:rsidP="00DF7CAA">
      <w:pPr>
        <w:rPr>
          <w:color w:val="000000" w:themeColor="text1"/>
        </w:rPr>
      </w:pPr>
    </w:p>
    <w:p w14:paraId="6D078E6A" w14:textId="77777777" w:rsidR="00974E51" w:rsidRDefault="00974E51" w:rsidP="00DF7CAA">
      <w:pPr>
        <w:rPr>
          <w:color w:val="000000" w:themeColor="text1"/>
        </w:rPr>
      </w:pPr>
    </w:p>
    <w:p w14:paraId="069784D6" w14:textId="17B544C9" w:rsidR="00DF7CAA" w:rsidRDefault="00DF7CAA" w:rsidP="00DF7CAA">
      <w:pPr>
        <w:rPr>
          <w:color w:val="000000" w:themeColor="text1"/>
        </w:rPr>
      </w:pPr>
      <w:r w:rsidRPr="00E756F0">
        <w:rPr>
          <w:color w:val="000000" w:themeColor="text1"/>
        </w:rPr>
        <w:t>Deadlifts</w:t>
      </w:r>
      <w:r>
        <w:rPr>
          <w:color w:val="000000" w:themeColor="text1"/>
        </w:rPr>
        <w:t>:</w:t>
      </w:r>
    </w:p>
    <w:tbl>
      <w:tblPr>
        <w:tblStyle w:val="TableGrid"/>
        <w:tblW w:w="0" w:type="auto"/>
        <w:tblLook w:val="04A0" w:firstRow="1" w:lastRow="0" w:firstColumn="1" w:lastColumn="0" w:noHBand="0" w:noVBand="1"/>
      </w:tblPr>
      <w:tblGrid>
        <w:gridCol w:w="2157"/>
        <w:gridCol w:w="2157"/>
        <w:gridCol w:w="2158"/>
        <w:gridCol w:w="2158"/>
      </w:tblGrid>
      <w:tr w:rsidR="00E6565D" w14:paraId="5DBEE821" w14:textId="77777777" w:rsidTr="00E6565D">
        <w:tc>
          <w:tcPr>
            <w:tcW w:w="2157" w:type="dxa"/>
          </w:tcPr>
          <w:p w14:paraId="3F07C37C" w14:textId="77777777" w:rsidR="00E6565D" w:rsidRDefault="00E6565D" w:rsidP="00E6565D">
            <w:pPr>
              <w:rPr>
                <w:color w:val="auto"/>
              </w:rPr>
            </w:pPr>
            <w:r>
              <w:rPr>
                <w:color w:val="auto"/>
              </w:rPr>
              <w:t>Set</w:t>
            </w:r>
          </w:p>
        </w:tc>
        <w:tc>
          <w:tcPr>
            <w:tcW w:w="2157" w:type="dxa"/>
          </w:tcPr>
          <w:p w14:paraId="27E34883" w14:textId="77777777" w:rsidR="00E6565D" w:rsidRDefault="00E6565D" w:rsidP="00E6565D">
            <w:pPr>
              <w:rPr>
                <w:color w:val="auto"/>
              </w:rPr>
            </w:pPr>
            <w:r>
              <w:rPr>
                <w:color w:val="auto"/>
              </w:rPr>
              <w:t>%</w:t>
            </w:r>
          </w:p>
        </w:tc>
        <w:tc>
          <w:tcPr>
            <w:tcW w:w="2158" w:type="dxa"/>
          </w:tcPr>
          <w:p w14:paraId="5561829C" w14:textId="77777777" w:rsidR="00E6565D" w:rsidRDefault="00E6565D" w:rsidP="00E6565D">
            <w:pPr>
              <w:rPr>
                <w:color w:val="auto"/>
              </w:rPr>
            </w:pPr>
            <w:r>
              <w:rPr>
                <w:color w:val="auto"/>
              </w:rPr>
              <w:t>Reps</w:t>
            </w:r>
          </w:p>
        </w:tc>
        <w:tc>
          <w:tcPr>
            <w:tcW w:w="2158" w:type="dxa"/>
          </w:tcPr>
          <w:p w14:paraId="18DC7D48" w14:textId="77777777" w:rsidR="00E6565D" w:rsidRDefault="00E6565D" w:rsidP="00E6565D">
            <w:pPr>
              <w:rPr>
                <w:color w:val="auto"/>
              </w:rPr>
            </w:pPr>
            <w:r>
              <w:rPr>
                <w:color w:val="auto"/>
              </w:rPr>
              <w:t>Weight (fill in)</w:t>
            </w:r>
          </w:p>
        </w:tc>
      </w:tr>
      <w:tr w:rsidR="00E6565D" w14:paraId="52D61500" w14:textId="77777777" w:rsidTr="00E6565D">
        <w:tc>
          <w:tcPr>
            <w:tcW w:w="2157" w:type="dxa"/>
          </w:tcPr>
          <w:p w14:paraId="7FDC23EF" w14:textId="77777777" w:rsidR="00E6565D" w:rsidRDefault="00E6565D" w:rsidP="00E6565D">
            <w:pPr>
              <w:rPr>
                <w:color w:val="auto"/>
              </w:rPr>
            </w:pPr>
            <w:r>
              <w:rPr>
                <w:color w:val="auto"/>
              </w:rPr>
              <w:t>Set 1</w:t>
            </w:r>
          </w:p>
        </w:tc>
        <w:tc>
          <w:tcPr>
            <w:tcW w:w="2157" w:type="dxa"/>
          </w:tcPr>
          <w:p w14:paraId="3B5B81E2" w14:textId="14C8D260" w:rsidR="00E6565D" w:rsidRDefault="00E6565D" w:rsidP="00E6565D">
            <w:pPr>
              <w:rPr>
                <w:color w:val="auto"/>
              </w:rPr>
            </w:pPr>
            <w:r>
              <w:rPr>
                <w:color w:val="auto"/>
              </w:rPr>
              <w:t>80%</w:t>
            </w:r>
          </w:p>
        </w:tc>
        <w:tc>
          <w:tcPr>
            <w:tcW w:w="2158" w:type="dxa"/>
          </w:tcPr>
          <w:p w14:paraId="409290E5" w14:textId="039F6DF3" w:rsidR="00E6565D" w:rsidRDefault="007C47A6" w:rsidP="00E6565D">
            <w:pPr>
              <w:rPr>
                <w:color w:val="auto"/>
              </w:rPr>
            </w:pPr>
            <w:r>
              <w:rPr>
                <w:color w:val="auto"/>
              </w:rPr>
              <w:t>3</w:t>
            </w:r>
          </w:p>
        </w:tc>
        <w:tc>
          <w:tcPr>
            <w:tcW w:w="2158" w:type="dxa"/>
          </w:tcPr>
          <w:p w14:paraId="51CD7A35" w14:textId="77777777" w:rsidR="00E6565D" w:rsidRDefault="00E6565D" w:rsidP="00E6565D">
            <w:pPr>
              <w:rPr>
                <w:color w:val="auto"/>
              </w:rPr>
            </w:pPr>
          </w:p>
        </w:tc>
      </w:tr>
      <w:tr w:rsidR="00E6565D" w14:paraId="0C64B439" w14:textId="77777777" w:rsidTr="00E6565D">
        <w:tc>
          <w:tcPr>
            <w:tcW w:w="2157" w:type="dxa"/>
          </w:tcPr>
          <w:p w14:paraId="79F0815B" w14:textId="77777777" w:rsidR="00E6565D" w:rsidRDefault="00E6565D" w:rsidP="00E6565D">
            <w:pPr>
              <w:rPr>
                <w:color w:val="auto"/>
              </w:rPr>
            </w:pPr>
            <w:r>
              <w:rPr>
                <w:color w:val="auto"/>
              </w:rPr>
              <w:t>Set 2</w:t>
            </w:r>
          </w:p>
        </w:tc>
        <w:tc>
          <w:tcPr>
            <w:tcW w:w="2157" w:type="dxa"/>
          </w:tcPr>
          <w:p w14:paraId="1A9F7087" w14:textId="3F3EAA29" w:rsidR="00E6565D" w:rsidRDefault="00E6565D" w:rsidP="00E6565D">
            <w:pPr>
              <w:rPr>
                <w:color w:val="auto"/>
              </w:rPr>
            </w:pPr>
            <w:r>
              <w:rPr>
                <w:color w:val="auto"/>
              </w:rPr>
              <w:t>80%</w:t>
            </w:r>
          </w:p>
        </w:tc>
        <w:tc>
          <w:tcPr>
            <w:tcW w:w="2158" w:type="dxa"/>
          </w:tcPr>
          <w:p w14:paraId="71ACB73E" w14:textId="221ABCA3" w:rsidR="00E6565D" w:rsidRDefault="007C47A6" w:rsidP="00E6565D">
            <w:pPr>
              <w:rPr>
                <w:color w:val="auto"/>
              </w:rPr>
            </w:pPr>
            <w:r>
              <w:rPr>
                <w:color w:val="auto"/>
              </w:rPr>
              <w:t>3</w:t>
            </w:r>
          </w:p>
        </w:tc>
        <w:tc>
          <w:tcPr>
            <w:tcW w:w="2158" w:type="dxa"/>
          </w:tcPr>
          <w:p w14:paraId="09FEBB50" w14:textId="77777777" w:rsidR="00E6565D" w:rsidRDefault="00E6565D" w:rsidP="00E6565D">
            <w:pPr>
              <w:rPr>
                <w:color w:val="auto"/>
              </w:rPr>
            </w:pPr>
          </w:p>
        </w:tc>
      </w:tr>
      <w:tr w:rsidR="00E6565D" w14:paraId="43B921F1" w14:textId="77777777" w:rsidTr="00E6565D">
        <w:tc>
          <w:tcPr>
            <w:tcW w:w="2157" w:type="dxa"/>
          </w:tcPr>
          <w:p w14:paraId="0E629F1D" w14:textId="77777777" w:rsidR="00E6565D" w:rsidRDefault="00E6565D" w:rsidP="00E6565D">
            <w:pPr>
              <w:rPr>
                <w:color w:val="auto"/>
              </w:rPr>
            </w:pPr>
            <w:r>
              <w:rPr>
                <w:color w:val="auto"/>
              </w:rPr>
              <w:t>Set 3</w:t>
            </w:r>
          </w:p>
        </w:tc>
        <w:tc>
          <w:tcPr>
            <w:tcW w:w="2157" w:type="dxa"/>
          </w:tcPr>
          <w:p w14:paraId="787EDC0C" w14:textId="6279D3F4" w:rsidR="00E6565D" w:rsidRDefault="00E6565D" w:rsidP="00E6565D">
            <w:pPr>
              <w:rPr>
                <w:color w:val="auto"/>
              </w:rPr>
            </w:pPr>
            <w:r>
              <w:rPr>
                <w:color w:val="auto"/>
              </w:rPr>
              <w:t>90%</w:t>
            </w:r>
          </w:p>
        </w:tc>
        <w:tc>
          <w:tcPr>
            <w:tcW w:w="2158" w:type="dxa"/>
          </w:tcPr>
          <w:p w14:paraId="35CCA143" w14:textId="048D3F31" w:rsidR="00E6565D" w:rsidRDefault="007C47A6" w:rsidP="00E6565D">
            <w:pPr>
              <w:rPr>
                <w:color w:val="auto"/>
              </w:rPr>
            </w:pPr>
            <w:r>
              <w:rPr>
                <w:color w:val="auto"/>
              </w:rPr>
              <w:t>2</w:t>
            </w:r>
          </w:p>
        </w:tc>
        <w:tc>
          <w:tcPr>
            <w:tcW w:w="2158" w:type="dxa"/>
          </w:tcPr>
          <w:p w14:paraId="06534635" w14:textId="77777777" w:rsidR="00E6565D" w:rsidRDefault="00E6565D" w:rsidP="00E6565D">
            <w:pPr>
              <w:rPr>
                <w:color w:val="auto"/>
              </w:rPr>
            </w:pPr>
          </w:p>
        </w:tc>
      </w:tr>
      <w:tr w:rsidR="00E6565D" w14:paraId="18A4AE23" w14:textId="77777777" w:rsidTr="00E6565D">
        <w:tc>
          <w:tcPr>
            <w:tcW w:w="2157" w:type="dxa"/>
          </w:tcPr>
          <w:p w14:paraId="3057E75B" w14:textId="77777777" w:rsidR="00E6565D" w:rsidRDefault="00E6565D" w:rsidP="00E6565D">
            <w:pPr>
              <w:rPr>
                <w:color w:val="auto"/>
              </w:rPr>
            </w:pPr>
            <w:r>
              <w:rPr>
                <w:color w:val="auto"/>
              </w:rPr>
              <w:t>Set 4</w:t>
            </w:r>
          </w:p>
        </w:tc>
        <w:tc>
          <w:tcPr>
            <w:tcW w:w="2157" w:type="dxa"/>
          </w:tcPr>
          <w:p w14:paraId="37534881" w14:textId="1132E6FD" w:rsidR="00E6565D" w:rsidRDefault="00E6565D" w:rsidP="00E6565D">
            <w:pPr>
              <w:rPr>
                <w:color w:val="auto"/>
              </w:rPr>
            </w:pPr>
            <w:r>
              <w:rPr>
                <w:color w:val="auto"/>
              </w:rPr>
              <w:t>90%</w:t>
            </w:r>
          </w:p>
        </w:tc>
        <w:tc>
          <w:tcPr>
            <w:tcW w:w="2158" w:type="dxa"/>
          </w:tcPr>
          <w:p w14:paraId="11114A6B" w14:textId="43ECC82D" w:rsidR="00E6565D" w:rsidRDefault="007C47A6" w:rsidP="00E6565D">
            <w:pPr>
              <w:rPr>
                <w:color w:val="auto"/>
              </w:rPr>
            </w:pPr>
            <w:r>
              <w:rPr>
                <w:color w:val="auto"/>
              </w:rPr>
              <w:t>1</w:t>
            </w:r>
          </w:p>
        </w:tc>
        <w:tc>
          <w:tcPr>
            <w:tcW w:w="2158" w:type="dxa"/>
          </w:tcPr>
          <w:p w14:paraId="5F609E45" w14:textId="77777777" w:rsidR="00E6565D" w:rsidRDefault="00E6565D" w:rsidP="00E6565D">
            <w:pPr>
              <w:rPr>
                <w:color w:val="auto"/>
              </w:rPr>
            </w:pPr>
          </w:p>
        </w:tc>
      </w:tr>
      <w:tr w:rsidR="00E6565D" w14:paraId="33CADAFF" w14:textId="77777777" w:rsidTr="00E6565D">
        <w:tc>
          <w:tcPr>
            <w:tcW w:w="2157" w:type="dxa"/>
          </w:tcPr>
          <w:p w14:paraId="00B92BDE" w14:textId="77777777" w:rsidR="00E6565D" w:rsidRDefault="00E6565D" w:rsidP="00E6565D">
            <w:pPr>
              <w:rPr>
                <w:color w:val="auto"/>
              </w:rPr>
            </w:pPr>
            <w:r>
              <w:rPr>
                <w:color w:val="auto"/>
              </w:rPr>
              <w:t>Set 5</w:t>
            </w:r>
          </w:p>
        </w:tc>
        <w:tc>
          <w:tcPr>
            <w:tcW w:w="2157" w:type="dxa"/>
          </w:tcPr>
          <w:p w14:paraId="5AD48B22" w14:textId="47434756" w:rsidR="00E6565D" w:rsidRDefault="00E6565D" w:rsidP="00E6565D">
            <w:pPr>
              <w:rPr>
                <w:color w:val="auto"/>
              </w:rPr>
            </w:pPr>
            <w:r>
              <w:rPr>
                <w:color w:val="auto"/>
              </w:rPr>
              <w:t>50%</w:t>
            </w:r>
          </w:p>
        </w:tc>
        <w:tc>
          <w:tcPr>
            <w:tcW w:w="2158" w:type="dxa"/>
          </w:tcPr>
          <w:p w14:paraId="26EA8CFE" w14:textId="0427A3E6" w:rsidR="00E6565D" w:rsidRDefault="007C47A6" w:rsidP="00E6565D">
            <w:pPr>
              <w:rPr>
                <w:color w:val="auto"/>
              </w:rPr>
            </w:pPr>
            <w:r>
              <w:rPr>
                <w:color w:val="auto"/>
              </w:rPr>
              <w:t>6</w:t>
            </w:r>
          </w:p>
        </w:tc>
        <w:tc>
          <w:tcPr>
            <w:tcW w:w="2158" w:type="dxa"/>
          </w:tcPr>
          <w:p w14:paraId="0F2FB1F6" w14:textId="77777777" w:rsidR="00E6565D" w:rsidRDefault="00E6565D" w:rsidP="00E6565D">
            <w:pPr>
              <w:rPr>
                <w:color w:val="auto"/>
              </w:rPr>
            </w:pPr>
          </w:p>
        </w:tc>
      </w:tr>
    </w:tbl>
    <w:p w14:paraId="21463609" w14:textId="77777777" w:rsidR="00974E51" w:rsidRDefault="00974E51" w:rsidP="00DF7CAA">
      <w:pPr>
        <w:rPr>
          <w:color w:val="000000" w:themeColor="text1"/>
        </w:rPr>
      </w:pPr>
    </w:p>
    <w:p w14:paraId="6CDA0951" w14:textId="43013B21" w:rsidR="00DF7CAA" w:rsidRPr="00E756F0" w:rsidRDefault="00DF7CAA" w:rsidP="00DF7CAA">
      <w:pPr>
        <w:rPr>
          <w:color w:val="000000" w:themeColor="text1"/>
        </w:rPr>
      </w:pPr>
      <w:r>
        <w:rPr>
          <w:color w:val="000000" w:themeColor="text1"/>
        </w:rPr>
        <w:lastRenderedPageBreak/>
        <w:t>Barbell</w:t>
      </w:r>
      <w:r w:rsidRPr="00E756F0">
        <w:rPr>
          <w:color w:val="000000" w:themeColor="text1"/>
        </w:rPr>
        <w:t xml:space="preserve"> Rows:</w:t>
      </w:r>
      <w:r>
        <w:rPr>
          <w:color w:val="000000" w:themeColor="text1"/>
        </w:rPr>
        <w:t xml:space="preserve"> 6/6/6</w:t>
      </w:r>
    </w:p>
    <w:p w14:paraId="03A46569" w14:textId="77777777" w:rsidR="00DF7CAA" w:rsidRPr="00E756F0" w:rsidRDefault="00DF7CAA" w:rsidP="00DF7CAA">
      <w:pPr>
        <w:rPr>
          <w:color w:val="000000" w:themeColor="text1"/>
        </w:rPr>
      </w:pPr>
      <w:r w:rsidRPr="00E756F0">
        <w:rPr>
          <w:color w:val="000000" w:themeColor="text1"/>
        </w:rPr>
        <w:t xml:space="preserve">Lat Pull Downs </w:t>
      </w:r>
      <w:r>
        <w:rPr>
          <w:color w:val="000000" w:themeColor="text1"/>
        </w:rPr>
        <w:t xml:space="preserve">Close </w:t>
      </w:r>
      <w:r w:rsidRPr="00E756F0">
        <w:rPr>
          <w:color w:val="000000" w:themeColor="text1"/>
        </w:rPr>
        <w:t>Reverse Grip:</w:t>
      </w:r>
      <w:r>
        <w:rPr>
          <w:color w:val="000000" w:themeColor="text1"/>
        </w:rPr>
        <w:t xml:space="preserve"> 8/8/8/8</w:t>
      </w:r>
    </w:p>
    <w:p w14:paraId="54D31FB8" w14:textId="77777777" w:rsidR="00DF7CAA" w:rsidRPr="00E756F0" w:rsidRDefault="00DF7CAA" w:rsidP="00DF7CAA">
      <w:pPr>
        <w:rPr>
          <w:color w:val="000000" w:themeColor="text1"/>
        </w:rPr>
      </w:pPr>
      <w:r>
        <w:rPr>
          <w:color w:val="000000" w:themeColor="text1"/>
        </w:rPr>
        <w:t>Lat Cable straight arm cable extensions</w:t>
      </w:r>
      <w:r w:rsidRPr="00E756F0">
        <w:rPr>
          <w:color w:val="000000" w:themeColor="text1"/>
        </w:rPr>
        <w:t>:</w:t>
      </w:r>
      <w:r>
        <w:rPr>
          <w:color w:val="000000" w:themeColor="text1"/>
        </w:rPr>
        <w:t>15/15/15</w:t>
      </w:r>
    </w:p>
    <w:p w14:paraId="4274C6FC" w14:textId="77777777" w:rsidR="00DF7CAA" w:rsidRDefault="00DF7CAA" w:rsidP="00DF7CAA">
      <w:pPr>
        <w:rPr>
          <w:color w:val="000000" w:themeColor="text1"/>
        </w:rPr>
      </w:pPr>
      <w:r w:rsidRPr="00E756F0">
        <w:rPr>
          <w:color w:val="000000" w:themeColor="text1"/>
        </w:rPr>
        <w:t>Hyperextensions</w:t>
      </w:r>
      <w:r>
        <w:rPr>
          <w:color w:val="000000" w:themeColor="text1"/>
        </w:rPr>
        <w:t>: 15/15/15</w:t>
      </w:r>
    </w:p>
    <w:p w14:paraId="15029607" w14:textId="77777777" w:rsidR="00DF7CAA" w:rsidRDefault="00DF7CAA" w:rsidP="00DF7CAA">
      <w:pPr>
        <w:rPr>
          <w:color w:val="000000" w:themeColor="text1"/>
        </w:rPr>
      </w:pPr>
    </w:p>
    <w:p w14:paraId="1F425446" w14:textId="77777777" w:rsidR="00DF7CAA" w:rsidRPr="00057EE7" w:rsidRDefault="00DF7CAA" w:rsidP="00DF7CAA">
      <w:pPr>
        <w:rPr>
          <w:color w:val="FF0000"/>
          <w:sz w:val="56"/>
          <w:szCs w:val="56"/>
        </w:rPr>
      </w:pPr>
      <w:r w:rsidRPr="00057EE7">
        <w:rPr>
          <w:color w:val="FF0000"/>
          <w:sz w:val="56"/>
          <w:szCs w:val="56"/>
        </w:rPr>
        <w:t>Friday</w:t>
      </w:r>
    </w:p>
    <w:p w14:paraId="4EA7D114" w14:textId="77777777" w:rsidR="00DF7CAA" w:rsidRDefault="00DF7CAA" w:rsidP="00DF7CAA">
      <w:pPr>
        <w:rPr>
          <w:color w:val="000000" w:themeColor="text1"/>
        </w:rPr>
      </w:pPr>
      <w:r>
        <w:rPr>
          <w:color w:val="000000" w:themeColor="text1"/>
        </w:rPr>
        <w:t>Off</w:t>
      </w:r>
    </w:p>
    <w:p w14:paraId="170CC954" w14:textId="77777777" w:rsidR="00DF7CAA" w:rsidRPr="00057EE7" w:rsidRDefault="00DF7CAA" w:rsidP="00DF7CAA">
      <w:pPr>
        <w:rPr>
          <w:color w:val="FF0000"/>
          <w:sz w:val="56"/>
          <w:szCs w:val="56"/>
        </w:rPr>
      </w:pPr>
      <w:r w:rsidRPr="00057EE7">
        <w:rPr>
          <w:color w:val="FF0000"/>
          <w:sz w:val="56"/>
          <w:szCs w:val="56"/>
        </w:rPr>
        <w:t>Saturday</w:t>
      </w:r>
    </w:p>
    <w:p w14:paraId="609465EB" w14:textId="354A8BC4" w:rsidR="00DF7CAA" w:rsidRDefault="00DF7CAA" w:rsidP="00DF7CAA">
      <w:pPr>
        <w:rPr>
          <w:color w:val="000000" w:themeColor="text1"/>
        </w:rPr>
      </w:pPr>
      <w:r>
        <w:rPr>
          <w:color w:val="000000" w:themeColor="text1"/>
        </w:rPr>
        <w:t xml:space="preserve">Bench </w:t>
      </w:r>
      <w:r w:rsidR="00DE4991">
        <w:rPr>
          <w:color w:val="000000" w:themeColor="text1"/>
        </w:rPr>
        <w:t>Press: (Bodyweight)</w:t>
      </w:r>
    </w:p>
    <w:p w14:paraId="3816D05F" w14:textId="1BDC2A68" w:rsidR="00DF7CAA" w:rsidRDefault="00DF7CAA" w:rsidP="00DF7CAA">
      <w:pPr>
        <w:rPr>
          <w:color w:val="000000" w:themeColor="text1"/>
        </w:rPr>
      </w:pPr>
      <w:r>
        <w:rPr>
          <w:color w:val="000000" w:themeColor="text1"/>
        </w:rPr>
        <w:t xml:space="preserve">Set 1 </w:t>
      </w:r>
      <w:r w:rsidR="00DE4991">
        <w:rPr>
          <w:color w:val="000000" w:themeColor="text1"/>
        </w:rPr>
        <w:t>10 reps</w:t>
      </w:r>
    </w:p>
    <w:p w14:paraId="5E44AAD8" w14:textId="2181676A" w:rsidR="00DF7CAA" w:rsidRDefault="00DF7CAA" w:rsidP="00DF7CAA">
      <w:pPr>
        <w:rPr>
          <w:color w:val="000000" w:themeColor="text1"/>
        </w:rPr>
      </w:pPr>
      <w:r>
        <w:rPr>
          <w:color w:val="000000" w:themeColor="text1"/>
        </w:rPr>
        <w:t xml:space="preserve">Set 2 </w:t>
      </w:r>
      <w:r w:rsidR="00DE4991">
        <w:rPr>
          <w:color w:val="000000" w:themeColor="text1"/>
        </w:rPr>
        <w:t>10 reps</w:t>
      </w:r>
    </w:p>
    <w:p w14:paraId="0B5B149C" w14:textId="645F0D13" w:rsidR="00DF7CAA" w:rsidRDefault="00DF7CAA" w:rsidP="00DF7CAA">
      <w:pPr>
        <w:rPr>
          <w:color w:val="000000" w:themeColor="text1"/>
        </w:rPr>
      </w:pPr>
      <w:r>
        <w:rPr>
          <w:color w:val="000000" w:themeColor="text1"/>
        </w:rPr>
        <w:t xml:space="preserve">Set 3 </w:t>
      </w:r>
      <w:r w:rsidR="00DE4991">
        <w:rPr>
          <w:color w:val="000000" w:themeColor="text1"/>
        </w:rPr>
        <w:t>10 reps</w:t>
      </w:r>
    </w:p>
    <w:p w14:paraId="40326CFA" w14:textId="577ADACE" w:rsidR="00DF7CAA" w:rsidRDefault="00DF7CAA" w:rsidP="00DF7CAA">
      <w:pPr>
        <w:rPr>
          <w:color w:val="000000" w:themeColor="text1"/>
        </w:rPr>
      </w:pPr>
      <w:r>
        <w:rPr>
          <w:color w:val="000000" w:themeColor="text1"/>
        </w:rPr>
        <w:t xml:space="preserve">Set 4 </w:t>
      </w:r>
      <w:r w:rsidR="00DE4991">
        <w:rPr>
          <w:color w:val="000000" w:themeColor="text1"/>
        </w:rPr>
        <w:t>10 reps</w:t>
      </w:r>
    </w:p>
    <w:p w14:paraId="7EB4E88C" w14:textId="68FA4A14" w:rsidR="00DE4991" w:rsidRDefault="00DE4991" w:rsidP="00DF7CAA">
      <w:pPr>
        <w:rPr>
          <w:color w:val="000000" w:themeColor="text1"/>
        </w:rPr>
      </w:pPr>
      <w:r>
        <w:rPr>
          <w:color w:val="000000" w:themeColor="text1"/>
        </w:rPr>
        <w:t>Set 5 10 reps</w:t>
      </w:r>
    </w:p>
    <w:p w14:paraId="698B9786" w14:textId="05C1EB14" w:rsidR="00DF7CAA" w:rsidRDefault="00DF7CAA" w:rsidP="00DF7CAA">
      <w:pPr>
        <w:rPr>
          <w:color w:val="000000" w:themeColor="text1"/>
        </w:rPr>
      </w:pPr>
      <w:r>
        <w:rPr>
          <w:color w:val="000000" w:themeColor="text1"/>
        </w:rPr>
        <w:t>Dumbbell Floor Bench Press 6/6/6/6</w:t>
      </w:r>
    </w:p>
    <w:p w14:paraId="2B40CE51" w14:textId="579CED04" w:rsidR="00DF7CAA" w:rsidRDefault="00DF7CAA" w:rsidP="00DF7CAA">
      <w:pPr>
        <w:rPr>
          <w:color w:val="000000" w:themeColor="text1"/>
        </w:rPr>
      </w:pPr>
      <w:r>
        <w:rPr>
          <w:color w:val="000000" w:themeColor="text1"/>
        </w:rPr>
        <w:t xml:space="preserve">Incline Dumbbell Bench </w:t>
      </w:r>
      <w:r w:rsidR="00DE4991">
        <w:rPr>
          <w:color w:val="000000" w:themeColor="text1"/>
        </w:rPr>
        <w:t>Press (Single Arm):</w:t>
      </w:r>
      <w:r>
        <w:rPr>
          <w:color w:val="000000" w:themeColor="text1"/>
        </w:rPr>
        <w:t xml:space="preserve"> 10/10/8/8</w:t>
      </w:r>
    </w:p>
    <w:p w14:paraId="7037BCB5" w14:textId="65B79744" w:rsidR="00DF7CAA" w:rsidRDefault="00DF7CAA" w:rsidP="00DF7CAA">
      <w:pPr>
        <w:rPr>
          <w:color w:val="000000" w:themeColor="text1"/>
        </w:rPr>
      </w:pPr>
      <w:r>
        <w:rPr>
          <w:color w:val="000000" w:themeColor="text1"/>
        </w:rPr>
        <w:t>Cable (</w:t>
      </w:r>
      <w:r w:rsidR="00DE4991">
        <w:rPr>
          <w:color w:val="000000" w:themeColor="text1"/>
        </w:rPr>
        <w:t>decline</w:t>
      </w:r>
      <w:r>
        <w:rPr>
          <w:color w:val="000000" w:themeColor="text1"/>
        </w:rPr>
        <w:t>) Fly’s: 20/20/20</w:t>
      </w:r>
    </w:p>
    <w:p w14:paraId="7394203F" w14:textId="2D28A52A" w:rsidR="00DF7CAA" w:rsidRDefault="00DF7CAA" w:rsidP="00DF7CAA">
      <w:pPr>
        <w:rPr>
          <w:color w:val="000000" w:themeColor="text1"/>
        </w:rPr>
      </w:pPr>
      <w:r>
        <w:rPr>
          <w:color w:val="000000" w:themeColor="text1"/>
        </w:rPr>
        <w:t>Dips</w:t>
      </w:r>
      <w:r w:rsidR="00DE4991">
        <w:rPr>
          <w:color w:val="000000" w:themeColor="text1"/>
        </w:rPr>
        <w:t xml:space="preserve"> Weighted</w:t>
      </w:r>
      <w:r>
        <w:rPr>
          <w:color w:val="000000" w:themeColor="text1"/>
        </w:rPr>
        <w:t xml:space="preserve">: </w:t>
      </w:r>
      <w:r w:rsidR="00DE4991">
        <w:rPr>
          <w:color w:val="000000" w:themeColor="text1"/>
        </w:rPr>
        <w:t>12/12/12</w:t>
      </w:r>
    </w:p>
    <w:p w14:paraId="14A60EC5" w14:textId="77777777" w:rsidR="00DF7CAA" w:rsidRDefault="00DF7CAA" w:rsidP="00DF7CAA">
      <w:pPr>
        <w:rPr>
          <w:color w:val="000000" w:themeColor="text1"/>
        </w:rPr>
      </w:pPr>
      <w:r>
        <w:rPr>
          <w:color w:val="000000" w:themeColor="text1"/>
        </w:rPr>
        <w:t>Push Ups: 100</w:t>
      </w:r>
    </w:p>
    <w:p w14:paraId="41915509" w14:textId="77777777" w:rsidR="00DF7CAA" w:rsidRPr="00E756F0" w:rsidRDefault="00DF7CAA" w:rsidP="00DF7CAA">
      <w:pPr>
        <w:rPr>
          <w:color w:val="000000" w:themeColor="text1"/>
        </w:rPr>
      </w:pPr>
    </w:p>
    <w:p w14:paraId="7F782051" w14:textId="77777777" w:rsidR="00DF7CAA" w:rsidRDefault="00DF7CAA" w:rsidP="00DF7CAA">
      <w:pPr>
        <w:rPr>
          <w:color w:val="FF0000"/>
          <w:sz w:val="56"/>
          <w:szCs w:val="56"/>
        </w:rPr>
      </w:pPr>
      <w:r w:rsidRPr="00057EE7">
        <w:rPr>
          <w:color w:val="FF0000"/>
          <w:sz w:val="56"/>
          <w:szCs w:val="56"/>
        </w:rPr>
        <w:t xml:space="preserve">Sunday </w:t>
      </w:r>
    </w:p>
    <w:p w14:paraId="7659360A" w14:textId="38AB8B11" w:rsidR="00A431CD" w:rsidRDefault="00DE4991" w:rsidP="00A6673E">
      <w:pPr>
        <w:rPr>
          <w:color w:val="000000" w:themeColor="text1"/>
        </w:rPr>
      </w:pPr>
      <w:r>
        <w:rPr>
          <w:color w:val="000000" w:themeColor="text1"/>
        </w:rPr>
        <w:t>Off</w:t>
      </w:r>
    </w:p>
    <w:p w14:paraId="6B51BF21" w14:textId="31599E5C" w:rsidR="00DE4991" w:rsidRDefault="00DE4991" w:rsidP="00A6673E">
      <w:pPr>
        <w:rPr>
          <w:color w:val="60B4FF" w:themeColor="background2" w:themeShade="BF"/>
          <w:sz w:val="56"/>
          <w:szCs w:val="56"/>
        </w:rPr>
      </w:pPr>
      <w:r w:rsidRPr="00DE4991">
        <w:rPr>
          <w:color w:val="60B4FF" w:themeColor="background2" w:themeShade="BF"/>
          <w:sz w:val="56"/>
          <w:szCs w:val="56"/>
        </w:rPr>
        <w:lastRenderedPageBreak/>
        <w:t>Week 5</w:t>
      </w:r>
    </w:p>
    <w:p w14:paraId="561D05F7" w14:textId="66792374" w:rsidR="00DE4991" w:rsidRDefault="00DE4991" w:rsidP="00A6673E">
      <w:pPr>
        <w:rPr>
          <w:color w:val="C00000"/>
          <w:sz w:val="56"/>
          <w:szCs w:val="56"/>
        </w:rPr>
      </w:pPr>
      <w:r w:rsidRPr="00DE4991">
        <w:rPr>
          <w:color w:val="C00000"/>
          <w:sz w:val="56"/>
          <w:szCs w:val="56"/>
        </w:rPr>
        <w:t>Monday</w:t>
      </w:r>
    </w:p>
    <w:p w14:paraId="5052032A" w14:textId="03D2D184" w:rsidR="00E9686A" w:rsidRDefault="00E9686A" w:rsidP="00A6673E">
      <w:pPr>
        <w:rPr>
          <w:color w:val="auto"/>
        </w:rPr>
      </w:pPr>
      <w:r>
        <w:rPr>
          <w:color w:val="auto"/>
        </w:rPr>
        <w:t>Single leg hip thrust:</w:t>
      </w:r>
      <w:r w:rsidR="00BA605A">
        <w:rPr>
          <w:color w:val="auto"/>
        </w:rPr>
        <w:t xml:space="preserve"> 8/8/8 (each leg)</w:t>
      </w:r>
    </w:p>
    <w:p w14:paraId="27FF0DC4" w14:textId="3260144E" w:rsidR="00E9686A" w:rsidRDefault="00BA605A" w:rsidP="00A6673E">
      <w:pPr>
        <w:rPr>
          <w:color w:val="auto"/>
        </w:rPr>
      </w:pPr>
      <w:r>
        <w:rPr>
          <w:color w:val="auto"/>
        </w:rPr>
        <w:t>Dumbbell squat jumps: 6/6/6</w:t>
      </w:r>
    </w:p>
    <w:p w14:paraId="1D760D34" w14:textId="08403E0F" w:rsidR="00BA605A" w:rsidRDefault="00BA605A" w:rsidP="00A6673E">
      <w:pPr>
        <w:rPr>
          <w:color w:val="auto"/>
        </w:rPr>
      </w:pPr>
      <w:r>
        <w:rPr>
          <w:color w:val="auto"/>
        </w:rPr>
        <w:t>Squat:</w:t>
      </w:r>
    </w:p>
    <w:tbl>
      <w:tblPr>
        <w:tblStyle w:val="TableGrid"/>
        <w:tblW w:w="0" w:type="auto"/>
        <w:tblLook w:val="04A0" w:firstRow="1" w:lastRow="0" w:firstColumn="1" w:lastColumn="0" w:noHBand="0" w:noVBand="1"/>
      </w:tblPr>
      <w:tblGrid>
        <w:gridCol w:w="2157"/>
        <w:gridCol w:w="2157"/>
        <w:gridCol w:w="2158"/>
        <w:gridCol w:w="2158"/>
      </w:tblGrid>
      <w:tr w:rsidR="00E6565D" w14:paraId="13B65D0D" w14:textId="77777777" w:rsidTr="00E6565D">
        <w:tc>
          <w:tcPr>
            <w:tcW w:w="2157" w:type="dxa"/>
          </w:tcPr>
          <w:p w14:paraId="5228691D" w14:textId="77777777" w:rsidR="00E6565D" w:rsidRDefault="00E6565D" w:rsidP="00E6565D">
            <w:pPr>
              <w:rPr>
                <w:color w:val="auto"/>
              </w:rPr>
            </w:pPr>
            <w:r>
              <w:rPr>
                <w:color w:val="auto"/>
              </w:rPr>
              <w:t>Set</w:t>
            </w:r>
          </w:p>
        </w:tc>
        <w:tc>
          <w:tcPr>
            <w:tcW w:w="2157" w:type="dxa"/>
          </w:tcPr>
          <w:p w14:paraId="73555C04" w14:textId="77777777" w:rsidR="00E6565D" w:rsidRDefault="00E6565D" w:rsidP="00E6565D">
            <w:pPr>
              <w:rPr>
                <w:color w:val="auto"/>
              </w:rPr>
            </w:pPr>
            <w:r>
              <w:rPr>
                <w:color w:val="auto"/>
              </w:rPr>
              <w:t>%</w:t>
            </w:r>
          </w:p>
        </w:tc>
        <w:tc>
          <w:tcPr>
            <w:tcW w:w="2158" w:type="dxa"/>
          </w:tcPr>
          <w:p w14:paraId="2CB80788" w14:textId="77777777" w:rsidR="00E6565D" w:rsidRDefault="00E6565D" w:rsidP="00E6565D">
            <w:pPr>
              <w:rPr>
                <w:color w:val="auto"/>
              </w:rPr>
            </w:pPr>
            <w:r>
              <w:rPr>
                <w:color w:val="auto"/>
              </w:rPr>
              <w:t>Reps</w:t>
            </w:r>
          </w:p>
        </w:tc>
        <w:tc>
          <w:tcPr>
            <w:tcW w:w="2158" w:type="dxa"/>
          </w:tcPr>
          <w:p w14:paraId="2B05AC79" w14:textId="77777777" w:rsidR="00E6565D" w:rsidRDefault="00E6565D" w:rsidP="00E6565D">
            <w:pPr>
              <w:rPr>
                <w:color w:val="auto"/>
              </w:rPr>
            </w:pPr>
            <w:r>
              <w:rPr>
                <w:color w:val="auto"/>
              </w:rPr>
              <w:t>Weight (fill in)</w:t>
            </w:r>
          </w:p>
        </w:tc>
      </w:tr>
      <w:tr w:rsidR="00E6565D" w14:paraId="5F4F5F6A" w14:textId="77777777" w:rsidTr="00E6565D">
        <w:tc>
          <w:tcPr>
            <w:tcW w:w="2157" w:type="dxa"/>
          </w:tcPr>
          <w:p w14:paraId="561C6CF3" w14:textId="77777777" w:rsidR="00E6565D" w:rsidRDefault="00E6565D" w:rsidP="00E6565D">
            <w:pPr>
              <w:rPr>
                <w:color w:val="auto"/>
              </w:rPr>
            </w:pPr>
            <w:r>
              <w:rPr>
                <w:color w:val="auto"/>
              </w:rPr>
              <w:t>Set 1</w:t>
            </w:r>
          </w:p>
        </w:tc>
        <w:tc>
          <w:tcPr>
            <w:tcW w:w="2157" w:type="dxa"/>
          </w:tcPr>
          <w:p w14:paraId="1B8C8D15" w14:textId="56B94B9F" w:rsidR="00E6565D" w:rsidRDefault="00E6565D" w:rsidP="00E6565D">
            <w:pPr>
              <w:rPr>
                <w:color w:val="auto"/>
              </w:rPr>
            </w:pPr>
            <w:r>
              <w:rPr>
                <w:color w:val="auto"/>
              </w:rPr>
              <w:t>80%</w:t>
            </w:r>
          </w:p>
        </w:tc>
        <w:tc>
          <w:tcPr>
            <w:tcW w:w="2158" w:type="dxa"/>
          </w:tcPr>
          <w:p w14:paraId="7A0D1A32" w14:textId="5F332D97" w:rsidR="00E6565D" w:rsidRDefault="00E6565D" w:rsidP="00E6565D">
            <w:pPr>
              <w:rPr>
                <w:color w:val="auto"/>
              </w:rPr>
            </w:pPr>
            <w:r>
              <w:rPr>
                <w:color w:val="auto"/>
              </w:rPr>
              <w:t>5</w:t>
            </w:r>
          </w:p>
        </w:tc>
        <w:tc>
          <w:tcPr>
            <w:tcW w:w="2158" w:type="dxa"/>
          </w:tcPr>
          <w:p w14:paraId="63B2D983" w14:textId="77777777" w:rsidR="00E6565D" w:rsidRDefault="00E6565D" w:rsidP="00E6565D">
            <w:pPr>
              <w:rPr>
                <w:color w:val="auto"/>
              </w:rPr>
            </w:pPr>
          </w:p>
        </w:tc>
      </w:tr>
      <w:tr w:rsidR="00E6565D" w14:paraId="04F49475" w14:textId="77777777" w:rsidTr="00E6565D">
        <w:tc>
          <w:tcPr>
            <w:tcW w:w="2157" w:type="dxa"/>
          </w:tcPr>
          <w:p w14:paraId="030C43C6" w14:textId="77777777" w:rsidR="00E6565D" w:rsidRDefault="00E6565D" w:rsidP="00E6565D">
            <w:pPr>
              <w:rPr>
                <w:color w:val="auto"/>
              </w:rPr>
            </w:pPr>
            <w:r>
              <w:rPr>
                <w:color w:val="auto"/>
              </w:rPr>
              <w:t>Set 2</w:t>
            </w:r>
          </w:p>
        </w:tc>
        <w:tc>
          <w:tcPr>
            <w:tcW w:w="2157" w:type="dxa"/>
          </w:tcPr>
          <w:p w14:paraId="0890A361" w14:textId="5E62350B" w:rsidR="00E6565D" w:rsidRDefault="00E6565D" w:rsidP="00E6565D">
            <w:pPr>
              <w:rPr>
                <w:color w:val="auto"/>
              </w:rPr>
            </w:pPr>
            <w:r>
              <w:rPr>
                <w:color w:val="auto"/>
              </w:rPr>
              <w:t>80%</w:t>
            </w:r>
          </w:p>
        </w:tc>
        <w:tc>
          <w:tcPr>
            <w:tcW w:w="2158" w:type="dxa"/>
          </w:tcPr>
          <w:p w14:paraId="2FD8664E" w14:textId="5812085E" w:rsidR="00E6565D" w:rsidRDefault="00E6565D" w:rsidP="00E6565D">
            <w:pPr>
              <w:rPr>
                <w:color w:val="auto"/>
              </w:rPr>
            </w:pPr>
            <w:r>
              <w:rPr>
                <w:color w:val="auto"/>
              </w:rPr>
              <w:t>5</w:t>
            </w:r>
          </w:p>
        </w:tc>
        <w:tc>
          <w:tcPr>
            <w:tcW w:w="2158" w:type="dxa"/>
          </w:tcPr>
          <w:p w14:paraId="1BD9934C" w14:textId="77777777" w:rsidR="00E6565D" w:rsidRDefault="00E6565D" w:rsidP="00E6565D">
            <w:pPr>
              <w:rPr>
                <w:color w:val="auto"/>
              </w:rPr>
            </w:pPr>
          </w:p>
        </w:tc>
      </w:tr>
      <w:tr w:rsidR="00E6565D" w14:paraId="7D5AA612" w14:textId="77777777" w:rsidTr="00E6565D">
        <w:tc>
          <w:tcPr>
            <w:tcW w:w="2157" w:type="dxa"/>
          </w:tcPr>
          <w:p w14:paraId="35EFED10" w14:textId="77777777" w:rsidR="00E6565D" w:rsidRDefault="00E6565D" w:rsidP="00E6565D">
            <w:pPr>
              <w:rPr>
                <w:color w:val="auto"/>
              </w:rPr>
            </w:pPr>
            <w:r>
              <w:rPr>
                <w:color w:val="auto"/>
              </w:rPr>
              <w:t>Set 3</w:t>
            </w:r>
          </w:p>
        </w:tc>
        <w:tc>
          <w:tcPr>
            <w:tcW w:w="2157" w:type="dxa"/>
          </w:tcPr>
          <w:p w14:paraId="50664282" w14:textId="44506769" w:rsidR="00E6565D" w:rsidRDefault="00E6565D" w:rsidP="00E6565D">
            <w:pPr>
              <w:rPr>
                <w:color w:val="auto"/>
              </w:rPr>
            </w:pPr>
            <w:r>
              <w:rPr>
                <w:color w:val="auto"/>
              </w:rPr>
              <w:t>80%</w:t>
            </w:r>
          </w:p>
        </w:tc>
        <w:tc>
          <w:tcPr>
            <w:tcW w:w="2158" w:type="dxa"/>
          </w:tcPr>
          <w:p w14:paraId="7E126684" w14:textId="61189B7F" w:rsidR="00E6565D" w:rsidRDefault="00E6565D" w:rsidP="00E6565D">
            <w:pPr>
              <w:rPr>
                <w:color w:val="auto"/>
              </w:rPr>
            </w:pPr>
            <w:r>
              <w:rPr>
                <w:color w:val="auto"/>
              </w:rPr>
              <w:t>5</w:t>
            </w:r>
          </w:p>
        </w:tc>
        <w:tc>
          <w:tcPr>
            <w:tcW w:w="2158" w:type="dxa"/>
          </w:tcPr>
          <w:p w14:paraId="22F3C85F" w14:textId="77777777" w:rsidR="00E6565D" w:rsidRDefault="00E6565D" w:rsidP="00E6565D">
            <w:pPr>
              <w:rPr>
                <w:color w:val="auto"/>
              </w:rPr>
            </w:pPr>
          </w:p>
        </w:tc>
      </w:tr>
      <w:tr w:rsidR="00E6565D" w14:paraId="2E85F8C9" w14:textId="77777777" w:rsidTr="00E6565D">
        <w:tc>
          <w:tcPr>
            <w:tcW w:w="2157" w:type="dxa"/>
          </w:tcPr>
          <w:p w14:paraId="19A1FE45" w14:textId="77777777" w:rsidR="00E6565D" w:rsidRDefault="00E6565D" w:rsidP="00E6565D">
            <w:pPr>
              <w:rPr>
                <w:color w:val="auto"/>
              </w:rPr>
            </w:pPr>
            <w:r>
              <w:rPr>
                <w:color w:val="auto"/>
              </w:rPr>
              <w:t>Set 4</w:t>
            </w:r>
          </w:p>
        </w:tc>
        <w:tc>
          <w:tcPr>
            <w:tcW w:w="2157" w:type="dxa"/>
          </w:tcPr>
          <w:p w14:paraId="76A46F1C" w14:textId="386889DA" w:rsidR="00E6565D" w:rsidRDefault="00E6565D" w:rsidP="00E6565D">
            <w:pPr>
              <w:rPr>
                <w:color w:val="auto"/>
              </w:rPr>
            </w:pPr>
            <w:r>
              <w:rPr>
                <w:color w:val="auto"/>
              </w:rPr>
              <w:t>80%</w:t>
            </w:r>
          </w:p>
        </w:tc>
        <w:tc>
          <w:tcPr>
            <w:tcW w:w="2158" w:type="dxa"/>
          </w:tcPr>
          <w:p w14:paraId="1D478168" w14:textId="3D5533D6" w:rsidR="00E6565D" w:rsidRDefault="00E6565D" w:rsidP="00E6565D">
            <w:pPr>
              <w:rPr>
                <w:color w:val="auto"/>
              </w:rPr>
            </w:pPr>
            <w:r>
              <w:rPr>
                <w:color w:val="auto"/>
              </w:rPr>
              <w:t>5</w:t>
            </w:r>
          </w:p>
        </w:tc>
        <w:tc>
          <w:tcPr>
            <w:tcW w:w="2158" w:type="dxa"/>
          </w:tcPr>
          <w:p w14:paraId="5B3C2C8D" w14:textId="77777777" w:rsidR="00E6565D" w:rsidRDefault="00E6565D" w:rsidP="00E6565D">
            <w:pPr>
              <w:rPr>
                <w:color w:val="auto"/>
              </w:rPr>
            </w:pPr>
          </w:p>
        </w:tc>
      </w:tr>
      <w:tr w:rsidR="00E6565D" w14:paraId="4EE171AA" w14:textId="77777777" w:rsidTr="00E6565D">
        <w:tc>
          <w:tcPr>
            <w:tcW w:w="2157" w:type="dxa"/>
          </w:tcPr>
          <w:p w14:paraId="64A60F82" w14:textId="77777777" w:rsidR="00E6565D" w:rsidRDefault="00E6565D" w:rsidP="00E6565D">
            <w:pPr>
              <w:rPr>
                <w:color w:val="auto"/>
              </w:rPr>
            </w:pPr>
            <w:r>
              <w:rPr>
                <w:color w:val="auto"/>
              </w:rPr>
              <w:t>Set 5</w:t>
            </w:r>
          </w:p>
        </w:tc>
        <w:tc>
          <w:tcPr>
            <w:tcW w:w="2157" w:type="dxa"/>
          </w:tcPr>
          <w:p w14:paraId="51ADDBEC" w14:textId="58DB188A" w:rsidR="00E6565D" w:rsidRDefault="00E6565D" w:rsidP="00E6565D">
            <w:pPr>
              <w:rPr>
                <w:color w:val="auto"/>
              </w:rPr>
            </w:pPr>
            <w:r>
              <w:rPr>
                <w:color w:val="auto"/>
              </w:rPr>
              <w:t>80%</w:t>
            </w:r>
          </w:p>
        </w:tc>
        <w:tc>
          <w:tcPr>
            <w:tcW w:w="2158" w:type="dxa"/>
          </w:tcPr>
          <w:p w14:paraId="15DAC394" w14:textId="03C12A16" w:rsidR="00E6565D" w:rsidRDefault="00E6565D" w:rsidP="00E6565D">
            <w:pPr>
              <w:rPr>
                <w:color w:val="auto"/>
              </w:rPr>
            </w:pPr>
            <w:r>
              <w:rPr>
                <w:color w:val="auto"/>
              </w:rPr>
              <w:t>5</w:t>
            </w:r>
          </w:p>
        </w:tc>
        <w:tc>
          <w:tcPr>
            <w:tcW w:w="2158" w:type="dxa"/>
          </w:tcPr>
          <w:p w14:paraId="048DCC40" w14:textId="77777777" w:rsidR="00E6565D" w:rsidRDefault="00E6565D" w:rsidP="00E6565D">
            <w:pPr>
              <w:rPr>
                <w:color w:val="auto"/>
              </w:rPr>
            </w:pPr>
          </w:p>
        </w:tc>
      </w:tr>
    </w:tbl>
    <w:p w14:paraId="083A1DDE" w14:textId="175D4113" w:rsidR="00BA605A" w:rsidRDefault="00BA605A" w:rsidP="00A6673E">
      <w:pPr>
        <w:rPr>
          <w:color w:val="auto"/>
        </w:rPr>
      </w:pPr>
      <w:r>
        <w:rPr>
          <w:color w:val="auto"/>
        </w:rPr>
        <w:t>Goblet Squats: 10/10/10/10</w:t>
      </w:r>
    </w:p>
    <w:p w14:paraId="4EDC3F74" w14:textId="66AE54F0" w:rsidR="00BA605A" w:rsidRDefault="00BA605A" w:rsidP="00A6673E">
      <w:pPr>
        <w:rPr>
          <w:color w:val="auto"/>
        </w:rPr>
      </w:pPr>
      <w:r>
        <w:rPr>
          <w:color w:val="auto"/>
        </w:rPr>
        <w:t>Single Leg, Leg Press: 8/8/8 (each leg)</w:t>
      </w:r>
    </w:p>
    <w:p w14:paraId="0F6B0030" w14:textId="19FDEA9B" w:rsidR="00BA605A" w:rsidRPr="00E9686A" w:rsidRDefault="00BA605A" w:rsidP="00A6673E">
      <w:pPr>
        <w:rPr>
          <w:color w:val="auto"/>
        </w:rPr>
      </w:pPr>
      <w:r>
        <w:rPr>
          <w:color w:val="auto"/>
        </w:rPr>
        <w:t>Box Jumps: 6/6/6/6</w:t>
      </w:r>
    </w:p>
    <w:p w14:paraId="56AA236D" w14:textId="2510E5B6" w:rsidR="00DE4991" w:rsidRDefault="00DE4991" w:rsidP="00A6673E">
      <w:pPr>
        <w:rPr>
          <w:color w:val="C00000"/>
          <w:sz w:val="56"/>
          <w:szCs w:val="56"/>
        </w:rPr>
      </w:pPr>
      <w:r>
        <w:rPr>
          <w:color w:val="C00000"/>
          <w:sz w:val="56"/>
          <w:szCs w:val="56"/>
        </w:rPr>
        <w:t>Tuesday</w:t>
      </w:r>
    </w:p>
    <w:p w14:paraId="14493097" w14:textId="39D26C5C" w:rsidR="00EC34B0" w:rsidRDefault="00E25739" w:rsidP="00A6673E">
      <w:pPr>
        <w:rPr>
          <w:color w:val="auto"/>
        </w:rPr>
      </w:pPr>
      <w:r>
        <w:rPr>
          <w:color w:val="auto"/>
        </w:rPr>
        <w:t>Barbell Bench Press:</w:t>
      </w:r>
    </w:p>
    <w:tbl>
      <w:tblPr>
        <w:tblStyle w:val="TableGrid"/>
        <w:tblW w:w="0" w:type="auto"/>
        <w:tblLook w:val="04A0" w:firstRow="1" w:lastRow="0" w:firstColumn="1" w:lastColumn="0" w:noHBand="0" w:noVBand="1"/>
      </w:tblPr>
      <w:tblGrid>
        <w:gridCol w:w="2157"/>
        <w:gridCol w:w="2157"/>
        <w:gridCol w:w="2158"/>
        <w:gridCol w:w="2158"/>
      </w:tblGrid>
      <w:tr w:rsidR="00E6565D" w14:paraId="57119F70" w14:textId="77777777" w:rsidTr="00E6565D">
        <w:tc>
          <w:tcPr>
            <w:tcW w:w="2157" w:type="dxa"/>
          </w:tcPr>
          <w:p w14:paraId="3DA94AD6" w14:textId="77777777" w:rsidR="00E6565D" w:rsidRDefault="00E6565D" w:rsidP="00E6565D">
            <w:pPr>
              <w:rPr>
                <w:color w:val="auto"/>
              </w:rPr>
            </w:pPr>
            <w:r>
              <w:rPr>
                <w:color w:val="auto"/>
              </w:rPr>
              <w:t>Set</w:t>
            </w:r>
          </w:p>
        </w:tc>
        <w:tc>
          <w:tcPr>
            <w:tcW w:w="2157" w:type="dxa"/>
          </w:tcPr>
          <w:p w14:paraId="22A8D66D" w14:textId="77777777" w:rsidR="00E6565D" w:rsidRDefault="00E6565D" w:rsidP="00E6565D">
            <w:pPr>
              <w:rPr>
                <w:color w:val="auto"/>
              </w:rPr>
            </w:pPr>
            <w:r>
              <w:rPr>
                <w:color w:val="auto"/>
              </w:rPr>
              <w:t>%</w:t>
            </w:r>
          </w:p>
        </w:tc>
        <w:tc>
          <w:tcPr>
            <w:tcW w:w="2158" w:type="dxa"/>
          </w:tcPr>
          <w:p w14:paraId="4236CF8A" w14:textId="77777777" w:rsidR="00E6565D" w:rsidRDefault="00E6565D" w:rsidP="00E6565D">
            <w:pPr>
              <w:rPr>
                <w:color w:val="auto"/>
              </w:rPr>
            </w:pPr>
            <w:r>
              <w:rPr>
                <w:color w:val="auto"/>
              </w:rPr>
              <w:t>Reps</w:t>
            </w:r>
          </w:p>
        </w:tc>
        <w:tc>
          <w:tcPr>
            <w:tcW w:w="2158" w:type="dxa"/>
          </w:tcPr>
          <w:p w14:paraId="4BC4C6F6" w14:textId="77777777" w:rsidR="00E6565D" w:rsidRDefault="00E6565D" w:rsidP="00E6565D">
            <w:pPr>
              <w:rPr>
                <w:color w:val="auto"/>
              </w:rPr>
            </w:pPr>
            <w:r>
              <w:rPr>
                <w:color w:val="auto"/>
              </w:rPr>
              <w:t>Weight (fill in)</w:t>
            </w:r>
          </w:p>
        </w:tc>
      </w:tr>
      <w:tr w:rsidR="00E6565D" w14:paraId="6648B36C" w14:textId="77777777" w:rsidTr="00E6565D">
        <w:tc>
          <w:tcPr>
            <w:tcW w:w="2157" w:type="dxa"/>
          </w:tcPr>
          <w:p w14:paraId="5A1E5DE2" w14:textId="77777777" w:rsidR="00E6565D" w:rsidRDefault="00E6565D" w:rsidP="00E6565D">
            <w:pPr>
              <w:rPr>
                <w:color w:val="auto"/>
              </w:rPr>
            </w:pPr>
            <w:r>
              <w:rPr>
                <w:color w:val="auto"/>
              </w:rPr>
              <w:t>Set 1</w:t>
            </w:r>
          </w:p>
        </w:tc>
        <w:tc>
          <w:tcPr>
            <w:tcW w:w="2157" w:type="dxa"/>
          </w:tcPr>
          <w:p w14:paraId="5A048AE8" w14:textId="5DF111AE" w:rsidR="00E6565D" w:rsidRDefault="00E6565D" w:rsidP="00E6565D">
            <w:pPr>
              <w:rPr>
                <w:color w:val="auto"/>
              </w:rPr>
            </w:pPr>
            <w:r>
              <w:rPr>
                <w:color w:val="auto"/>
              </w:rPr>
              <w:t>80%</w:t>
            </w:r>
          </w:p>
        </w:tc>
        <w:tc>
          <w:tcPr>
            <w:tcW w:w="2158" w:type="dxa"/>
          </w:tcPr>
          <w:p w14:paraId="7B51BE05" w14:textId="72282C24" w:rsidR="00E6565D" w:rsidRDefault="00E6565D" w:rsidP="00E6565D">
            <w:pPr>
              <w:rPr>
                <w:color w:val="auto"/>
              </w:rPr>
            </w:pPr>
            <w:r>
              <w:rPr>
                <w:color w:val="auto"/>
              </w:rPr>
              <w:t>3</w:t>
            </w:r>
          </w:p>
        </w:tc>
        <w:tc>
          <w:tcPr>
            <w:tcW w:w="2158" w:type="dxa"/>
          </w:tcPr>
          <w:p w14:paraId="09F3BA8F" w14:textId="77777777" w:rsidR="00E6565D" w:rsidRDefault="00E6565D" w:rsidP="00E6565D">
            <w:pPr>
              <w:rPr>
                <w:color w:val="auto"/>
              </w:rPr>
            </w:pPr>
          </w:p>
        </w:tc>
      </w:tr>
      <w:tr w:rsidR="00E6565D" w14:paraId="13841CEB" w14:textId="77777777" w:rsidTr="00E6565D">
        <w:tc>
          <w:tcPr>
            <w:tcW w:w="2157" w:type="dxa"/>
          </w:tcPr>
          <w:p w14:paraId="0E182E46" w14:textId="77777777" w:rsidR="00E6565D" w:rsidRDefault="00E6565D" w:rsidP="00E6565D">
            <w:pPr>
              <w:rPr>
                <w:color w:val="auto"/>
              </w:rPr>
            </w:pPr>
            <w:r>
              <w:rPr>
                <w:color w:val="auto"/>
              </w:rPr>
              <w:t>Set 2</w:t>
            </w:r>
          </w:p>
        </w:tc>
        <w:tc>
          <w:tcPr>
            <w:tcW w:w="2157" w:type="dxa"/>
          </w:tcPr>
          <w:p w14:paraId="50B3E675" w14:textId="4114678D" w:rsidR="00E6565D" w:rsidRDefault="00E6565D" w:rsidP="00E6565D">
            <w:pPr>
              <w:rPr>
                <w:color w:val="auto"/>
              </w:rPr>
            </w:pPr>
            <w:r>
              <w:rPr>
                <w:color w:val="auto"/>
              </w:rPr>
              <w:t>85%</w:t>
            </w:r>
          </w:p>
        </w:tc>
        <w:tc>
          <w:tcPr>
            <w:tcW w:w="2158" w:type="dxa"/>
          </w:tcPr>
          <w:p w14:paraId="209CE4BB" w14:textId="46F9594A" w:rsidR="00E6565D" w:rsidRDefault="00E6565D" w:rsidP="00E6565D">
            <w:pPr>
              <w:rPr>
                <w:color w:val="auto"/>
              </w:rPr>
            </w:pPr>
            <w:r>
              <w:rPr>
                <w:color w:val="auto"/>
              </w:rPr>
              <w:t>3</w:t>
            </w:r>
          </w:p>
        </w:tc>
        <w:tc>
          <w:tcPr>
            <w:tcW w:w="2158" w:type="dxa"/>
          </w:tcPr>
          <w:p w14:paraId="3DFFA5B0" w14:textId="77777777" w:rsidR="00E6565D" w:rsidRDefault="00E6565D" w:rsidP="00E6565D">
            <w:pPr>
              <w:rPr>
                <w:color w:val="auto"/>
              </w:rPr>
            </w:pPr>
          </w:p>
        </w:tc>
      </w:tr>
      <w:tr w:rsidR="00E6565D" w14:paraId="467D598B" w14:textId="77777777" w:rsidTr="00E6565D">
        <w:tc>
          <w:tcPr>
            <w:tcW w:w="2157" w:type="dxa"/>
          </w:tcPr>
          <w:p w14:paraId="4E561DE4" w14:textId="77777777" w:rsidR="00E6565D" w:rsidRDefault="00E6565D" w:rsidP="00E6565D">
            <w:pPr>
              <w:rPr>
                <w:color w:val="auto"/>
              </w:rPr>
            </w:pPr>
            <w:r>
              <w:rPr>
                <w:color w:val="auto"/>
              </w:rPr>
              <w:t>Set 3</w:t>
            </w:r>
          </w:p>
        </w:tc>
        <w:tc>
          <w:tcPr>
            <w:tcW w:w="2157" w:type="dxa"/>
          </w:tcPr>
          <w:p w14:paraId="58C58859" w14:textId="16932E90" w:rsidR="00E6565D" w:rsidRDefault="00E6565D" w:rsidP="00E6565D">
            <w:pPr>
              <w:rPr>
                <w:color w:val="auto"/>
              </w:rPr>
            </w:pPr>
            <w:r>
              <w:rPr>
                <w:color w:val="auto"/>
              </w:rPr>
              <w:t>95%</w:t>
            </w:r>
          </w:p>
        </w:tc>
        <w:tc>
          <w:tcPr>
            <w:tcW w:w="2158" w:type="dxa"/>
          </w:tcPr>
          <w:p w14:paraId="2D0C93FA" w14:textId="37AEBF1D" w:rsidR="00E6565D" w:rsidRDefault="00E6565D" w:rsidP="00E6565D">
            <w:pPr>
              <w:rPr>
                <w:color w:val="auto"/>
              </w:rPr>
            </w:pPr>
            <w:r>
              <w:rPr>
                <w:color w:val="auto"/>
              </w:rPr>
              <w:t>1</w:t>
            </w:r>
          </w:p>
        </w:tc>
        <w:tc>
          <w:tcPr>
            <w:tcW w:w="2158" w:type="dxa"/>
          </w:tcPr>
          <w:p w14:paraId="5695A8E6" w14:textId="77777777" w:rsidR="00E6565D" w:rsidRDefault="00E6565D" w:rsidP="00E6565D">
            <w:pPr>
              <w:rPr>
                <w:color w:val="auto"/>
              </w:rPr>
            </w:pPr>
          </w:p>
        </w:tc>
      </w:tr>
      <w:tr w:rsidR="00E6565D" w14:paraId="25806953" w14:textId="77777777" w:rsidTr="00E6565D">
        <w:tc>
          <w:tcPr>
            <w:tcW w:w="2157" w:type="dxa"/>
          </w:tcPr>
          <w:p w14:paraId="51E1091B" w14:textId="77777777" w:rsidR="00E6565D" w:rsidRDefault="00E6565D" w:rsidP="00E6565D">
            <w:pPr>
              <w:rPr>
                <w:color w:val="auto"/>
              </w:rPr>
            </w:pPr>
            <w:r>
              <w:rPr>
                <w:color w:val="auto"/>
              </w:rPr>
              <w:t>Set 4</w:t>
            </w:r>
          </w:p>
        </w:tc>
        <w:tc>
          <w:tcPr>
            <w:tcW w:w="2157" w:type="dxa"/>
          </w:tcPr>
          <w:p w14:paraId="412721F5" w14:textId="2506D747" w:rsidR="00E6565D" w:rsidRDefault="00E6565D" w:rsidP="00E6565D">
            <w:pPr>
              <w:rPr>
                <w:color w:val="auto"/>
              </w:rPr>
            </w:pPr>
            <w:r>
              <w:rPr>
                <w:color w:val="auto"/>
              </w:rPr>
              <w:t>80%</w:t>
            </w:r>
          </w:p>
        </w:tc>
        <w:tc>
          <w:tcPr>
            <w:tcW w:w="2158" w:type="dxa"/>
          </w:tcPr>
          <w:p w14:paraId="154E82FB" w14:textId="381D4B25" w:rsidR="00E6565D" w:rsidRDefault="00E6565D" w:rsidP="00E6565D">
            <w:pPr>
              <w:rPr>
                <w:color w:val="auto"/>
              </w:rPr>
            </w:pPr>
            <w:r>
              <w:rPr>
                <w:color w:val="auto"/>
              </w:rPr>
              <w:t>3</w:t>
            </w:r>
          </w:p>
        </w:tc>
        <w:tc>
          <w:tcPr>
            <w:tcW w:w="2158" w:type="dxa"/>
          </w:tcPr>
          <w:p w14:paraId="00039BE6" w14:textId="77777777" w:rsidR="00E6565D" w:rsidRDefault="00E6565D" w:rsidP="00E6565D">
            <w:pPr>
              <w:rPr>
                <w:color w:val="auto"/>
              </w:rPr>
            </w:pPr>
          </w:p>
        </w:tc>
      </w:tr>
      <w:tr w:rsidR="00E6565D" w14:paraId="2EE988A2" w14:textId="77777777" w:rsidTr="00E6565D">
        <w:tc>
          <w:tcPr>
            <w:tcW w:w="2157" w:type="dxa"/>
          </w:tcPr>
          <w:p w14:paraId="4A55536B" w14:textId="77777777" w:rsidR="00E6565D" w:rsidRDefault="00E6565D" w:rsidP="00E6565D">
            <w:pPr>
              <w:rPr>
                <w:color w:val="auto"/>
              </w:rPr>
            </w:pPr>
            <w:r>
              <w:rPr>
                <w:color w:val="auto"/>
              </w:rPr>
              <w:t>Set 5</w:t>
            </w:r>
          </w:p>
        </w:tc>
        <w:tc>
          <w:tcPr>
            <w:tcW w:w="2157" w:type="dxa"/>
          </w:tcPr>
          <w:p w14:paraId="466E155D" w14:textId="77777777" w:rsidR="00E6565D" w:rsidRDefault="00E6565D" w:rsidP="00E6565D">
            <w:pPr>
              <w:rPr>
                <w:color w:val="auto"/>
              </w:rPr>
            </w:pPr>
            <w:r>
              <w:rPr>
                <w:color w:val="auto"/>
              </w:rPr>
              <w:t>50%</w:t>
            </w:r>
          </w:p>
        </w:tc>
        <w:tc>
          <w:tcPr>
            <w:tcW w:w="2158" w:type="dxa"/>
          </w:tcPr>
          <w:p w14:paraId="083658B8" w14:textId="5BEDCE91" w:rsidR="00E6565D" w:rsidRDefault="007C47A6" w:rsidP="00E6565D">
            <w:pPr>
              <w:rPr>
                <w:color w:val="auto"/>
              </w:rPr>
            </w:pPr>
            <w:r>
              <w:rPr>
                <w:color w:val="auto"/>
              </w:rPr>
              <w:t>10</w:t>
            </w:r>
          </w:p>
        </w:tc>
        <w:tc>
          <w:tcPr>
            <w:tcW w:w="2158" w:type="dxa"/>
          </w:tcPr>
          <w:p w14:paraId="27F64CB5" w14:textId="77777777" w:rsidR="00E6565D" w:rsidRDefault="00E6565D" w:rsidP="00E6565D">
            <w:pPr>
              <w:rPr>
                <w:color w:val="auto"/>
              </w:rPr>
            </w:pPr>
          </w:p>
        </w:tc>
      </w:tr>
    </w:tbl>
    <w:p w14:paraId="70E79533" w14:textId="7F53B76A" w:rsidR="004D7663" w:rsidRDefault="004D7663" w:rsidP="00A6673E">
      <w:pPr>
        <w:rPr>
          <w:color w:val="auto"/>
        </w:rPr>
      </w:pPr>
    </w:p>
    <w:p w14:paraId="03E32C36" w14:textId="77777777" w:rsidR="00482D7D" w:rsidRDefault="004D7663" w:rsidP="00482D7D">
      <w:pPr>
        <w:rPr>
          <w:color w:val="auto"/>
        </w:rPr>
      </w:pPr>
      <w:r>
        <w:rPr>
          <w:color w:val="auto"/>
        </w:rPr>
        <w:t xml:space="preserve">Single </w:t>
      </w:r>
      <w:r w:rsidR="00482D7D">
        <w:rPr>
          <w:color w:val="auto"/>
        </w:rPr>
        <w:t>Dumbbell Single Arm Floor press: 8/8/8</w:t>
      </w:r>
    </w:p>
    <w:p w14:paraId="49B0614E" w14:textId="1FEF774C" w:rsidR="004D7663" w:rsidRDefault="004D7663" w:rsidP="00A6673E">
      <w:pPr>
        <w:rPr>
          <w:color w:val="auto"/>
        </w:rPr>
      </w:pPr>
      <w:r>
        <w:rPr>
          <w:color w:val="auto"/>
        </w:rPr>
        <w:t>Arm Incline Dumbbell Press</w:t>
      </w:r>
      <w:r w:rsidR="00535DB2">
        <w:rPr>
          <w:color w:val="auto"/>
        </w:rPr>
        <w:t>; 5/5/5/5</w:t>
      </w:r>
    </w:p>
    <w:p w14:paraId="6DC412B9" w14:textId="3D23B87B" w:rsidR="00535DB2" w:rsidRDefault="00535DB2" w:rsidP="00A6673E">
      <w:pPr>
        <w:rPr>
          <w:color w:val="auto"/>
        </w:rPr>
      </w:pPr>
      <w:r>
        <w:rPr>
          <w:color w:val="auto"/>
        </w:rPr>
        <w:t>Explosive bench pushups: 6/6/6</w:t>
      </w:r>
    </w:p>
    <w:p w14:paraId="2DF4BDF2" w14:textId="4B282B20" w:rsidR="00535DB2" w:rsidRDefault="00535DB2" w:rsidP="00A6673E">
      <w:pPr>
        <w:rPr>
          <w:color w:val="auto"/>
        </w:rPr>
      </w:pPr>
      <w:r>
        <w:rPr>
          <w:color w:val="auto"/>
        </w:rPr>
        <w:t>Dips (Fast): 10/10/10/10</w:t>
      </w:r>
    </w:p>
    <w:p w14:paraId="5F0B52A0" w14:textId="5BC357F2" w:rsidR="00535DB2" w:rsidRDefault="00535DB2" w:rsidP="00A6673E">
      <w:pPr>
        <w:rPr>
          <w:color w:val="auto"/>
        </w:rPr>
      </w:pPr>
      <w:r>
        <w:rPr>
          <w:color w:val="auto"/>
        </w:rPr>
        <w:lastRenderedPageBreak/>
        <w:t>A1 Pull Ups (Wide): 12/12/12</w:t>
      </w:r>
    </w:p>
    <w:p w14:paraId="76A5831E" w14:textId="6EC35AE3" w:rsidR="00535DB2" w:rsidRDefault="00535DB2" w:rsidP="00A6673E">
      <w:pPr>
        <w:rPr>
          <w:color w:val="auto"/>
        </w:rPr>
      </w:pPr>
      <w:r>
        <w:rPr>
          <w:color w:val="auto"/>
        </w:rPr>
        <w:t>A2 Lat pull downs: 10/10/10</w:t>
      </w:r>
    </w:p>
    <w:p w14:paraId="4A67219A" w14:textId="560E055A" w:rsidR="00535DB2" w:rsidRDefault="00535DB2" w:rsidP="00A6673E">
      <w:pPr>
        <w:rPr>
          <w:color w:val="auto"/>
        </w:rPr>
      </w:pPr>
      <w:r>
        <w:rPr>
          <w:color w:val="auto"/>
        </w:rPr>
        <w:t>A1 Chin Ups: 10/10/10</w:t>
      </w:r>
    </w:p>
    <w:p w14:paraId="4EC2339F" w14:textId="0F0D9946" w:rsidR="00535DB2" w:rsidRPr="00E25739" w:rsidRDefault="00535DB2" w:rsidP="00A6673E">
      <w:pPr>
        <w:rPr>
          <w:color w:val="auto"/>
        </w:rPr>
      </w:pPr>
      <w:r>
        <w:rPr>
          <w:color w:val="auto"/>
        </w:rPr>
        <w:t>A2 Lat pull downs reverse grip: 12/12/12</w:t>
      </w:r>
    </w:p>
    <w:p w14:paraId="015E9F2E" w14:textId="54827D86" w:rsidR="00DE4991" w:rsidRDefault="00DE4991" w:rsidP="00A6673E">
      <w:pPr>
        <w:rPr>
          <w:color w:val="C00000"/>
          <w:sz w:val="56"/>
          <w:szCs w:val="56"/>
        </w:rPr>
      </w:pPr>
      <w:r>
        <w:rPr>
          <w:color w:val="C00000"/>
          <w:sz w:val="56"/>
          <w:szCs w:val="56"/>
        </w:rPr>
        <w:t xml:space="preserve">Wednesday </w:t>
      </w:r>
    </w:p>
    <w:p w14:paraId="2D1670D9" w14:textId="655DBDBB" w:rsidR="00A20BEE" w:rsidRPr="00A20BEE" w:rsidRDefault="00A20BEE" w:rsidP="00A6673E">
      <w:pPr>
        <w:rPr>
          <w:color w:val="auto"/>
        </w:rPr>
      </w:pPr>
      <w:r w:rsidRPr="00A20BEE">
        <w:rPr>
          <w:color w:val="auto"/>
        </w:rPr>
        <w:t>off</w:t>
      </w:r>
    </w:p>
    <w:p w14:paraId="1BF9B654" w14:textId="55D46EBC" w:rsidR="00A20BEE" w:rsidRDefault="00DE4991" w:rsidP="00A6673E">
      <w:pPr>
        <w:rPr>
          <w:color w:val="C00000"/>
          <w:sz w:val="56"/>
          <w:szCs w:val="56"/>
        </w:rPr>
      </w:pPr>
      <w:r>
        <w:rPr>
          <w:color w:val="C00000"/>
          <w:sz w:val="56"/>
          <w:szCs w:val="56"/>
        </w:rPr>
        <w:t>Thursday</w:t>
      </w:r>
    </w:p>
    <w:p w14:paraId="5BBAFD82" w14:textId="502B7043" w:rsidR="00A20BEE" w:rsidRDefault="00A20BEE" w:rsidP="00A6673E">
      <w:pPr>
        <w:rPr>
          <w:color w:val="auto"/>
        </w:rPr>
      </w:pPr>
      <w:r>
        <w:rPr>
          <w:color w:val="auto"/>
        </w:rPr>
        <w:t>Front Squat</w:t>
      </w:r>
    </w:p>
    <w:tbl>
      <w:tblPr>
        <w:tblStyle w:val="TableGrid"/>
        <w:tblW w:w="0" w:type="auto"/>
        <w:tblLook w:val="04A0" w:firstRow="1" w:lastRow="0" w:firstColumn="1" w:lastColumn="0" w:noHBand="0" w:noVBand="1"/>
      </w:tblPr>
      <w:tblGrid>
        <w:gridCol w:w="2157"/>
        <w:gridCol w:w="2157"/>
        <w:gridCol w:w="2158"/>
        <w:gridCol w:w="2158"/>
      </w:tblGrid>
      <w:tr w:rsidR="00E6565D" w14:paraId="103F2064" w14:textId="77777777" w:rsidTr="00E6565D">
        <w:tc>
          <w:tcPr>
            <w:tcW w:w="2157" w:type="dxa"/>
          </w:tcPr>
          <w:p w14:paraId="2DABDC0F" w14:textId="77777777" w:rsidR="00E6565D" w:rsidRDefault="00E6565D" w:rsidP="00E6565D">
            <w:pPr>
              <w:rPr>
                <w:color w:val="auto"/>
              </w:rPr>
            </w:pPr>
            <w:bookmarkStart w:id="14" w:name="_Hlk529920216"/>
            <w:r>
              <w:rPr>
                <w:color w:val="auto"/>
              </w:rPr>
              <w:t>Set</w:t>
            </w:r>
          </w:p>
        </w:tc>
        <w:tc>
          <w:tcPr>
            <w:tcW w:w="2157" w:type="dxa"/>
          </w:tcPr>
          <w:p w14:paraId="3526091C" w14:textId="77777777" w:rsidR="00E6565D" w:rsidRDefault="00E6565D" w:rsidP="00E6565D">
            <w:pPr>
              <w:rPr>
                <w:color w:val="auto"/>
              </w:rPr>
            </w:pPr>
            <w:r>
              <w:rPr>
                <w:color w:val="auto"/>
              </w:rPr>
              <w:t>%</w:t>
            </w:r>
          </w:p>
        </w:tc>
        <w:tc>
          <w:tcPr>
            <w:tcW w:w="2158" w:type="dxa"/>
          </w:tcPr>
          <w:p w14:paraId="0F3852F6" w14:textId="77777777" w:rsidR="00E6565D" w:rsidRDefault="00E6565D" w:rsidP="00E6565D">
            <w:pPr>
              <w:rPr>
                <w:color w:val="auto"/>
              </w:rPr>
            </w:pPr>
            <w:r>
              <w:rPr>
                <w:color w:val="auto"/>
              </w:rPr>
              <w:t>Reps</w:t>
            </w:r>
          </w:p>
        </w:tc>
        <w:tc>
          <w:tcPr>
            <w:tcW w:w="2158" w:type="dxa"/>
          </w:tcPr>
          <w:p w14:paraId="7ED36E65" w14:textId="77777777" w:rsidR="00E6565D" w:rsidRDefault="00E6565D" w:rsidP="00E6565D">
            <w:pPr>
              <w:rPr>
                <w:color w:val="auto"/>
              </w:rPr>
            </w:pPr>
            <w:r>
              <w:rPr>
                <w:color w:val="auto"/>
              </w:rPr>
              <w:t>Weight (fill in)</w:t>
            </w:r>
          </w:p>
        </w:tc>
      </w:tr>
      <w:tr w:rsidR="00E6565D" w14:paraId="1D472706" w14:textId="77777777" w:rsidTr="00E6565D">
        <w:tc>
          <w:tcPr>
            <w:tcW w:w="2157" w:type="dxa"/>
          </w:tcPr>
          <w:p w14:paraId="60CA4E01" w14:textId="77777777" w:rsidR="00E6565D" w:rsidRDefault="00E6565D" w:rsidP="00E6565D">
            <w:pPr>
              <w:rPr>
                <w:color w:val="auto"/>
              </w:rPr>
            </w:pPr>
            <w:r>
              <w:rPr>
                <w:color w:val="auto"/>
              </w:rPr>
              <w:t>Set 1</w:t>
            </w:r>
          </w:p>
        </w:tc>
        <w:tc>
          <w:tcPr>
            <w:tcW w:w="2157" w:type="dxa"/>
          </w:tcPr>
          <w:p w14:paraId="4C1F669C" w14:textId="77777777" w:rsidR="00E6565D" w:rsidRDefault="00E6565D" w:rsidP="00E6565D">
            <w:pPr>
              <w:rPr>
                <w:color w:val="auto"/>
              </w:rPr>
            </w:pPr>
            <w:r>
              <w:rPr>
                <w:color w:val="auto"/>
              </w:rPr>
              <w:t>50%</w:t>
            </w:r>
          </w:p>
        </w:tc>
        <w:tc>
          <w:tcPr>
            <w:tcW w:w="2158" w:type="dxa"/>
          </w:tcPr>
          <w:p w14:paraId="6BB05E3D" w14:textId="77777777" w:rsidR="00E6565D" w:rsidRDefault="00E6565D" w:rsidP="00E6565D">
            <w:pPr>
              <w:rPr>
                <w:color w:val="auto"/>
              </w:rPr>
            </w:pPr>
            <w:r>
              <w:rPr>
                <w:color w:val="auto"/>
              </w:rPr>
              <w:t>8</w:t>
            </w:r>
          </w:p>
        </w:tc>
        <w:tc>
          <w:tcPr>
            <w:tcW w:w="2158" w:type="dxa"/>
          </w:tcPr>
          <w:p w14:paraId="681C35C1" w14:textId="77777777" w:rsidR="00E6565D" w:rsidRDefault="00E6565D" w:rsidP="00E6565D">
            <w:pPr>
              <w:rPr>
                <w:color w:val="auto"/>
              </w:rPr>
            </w:pPr>
          </w:p>
        </w:tc>
      </w:tr>
      <w:tr w:rsidR="00E6565D" w14:paraId="5A0870DA" w14:textId="77777777" w:rsidTr="00E6565D">
        <w:tc>
          <w:tcPr>
            <w:tcW w:w="2157" w:type="dxa"/>
          </w:tcPr>
          <w:p w14:paraId="4DB0D8F6" w14:textId="77777777" w:rsidR="00E6565D" w:rsidRDefault="00E6565D" w:rsidP="00E6565D">
            <w:pPr>
              <w:rPr>
                <w:color w:val="auto"/>
              </w:rPr>
            </w:pPr>
            <w:r>
              <w:rPr>
                <w:color w:val="auto"/>
              </w:rPr>
              <w:t>Set 2</w:t>
            </w:r>
          </w:p>
        </w:tc>
        <w:tc>
          <w:tcPr>
            <w:tcW w:w="2157" w:type="dxa"/>
          </w:tcPr>
          <w:p w14:paraId="14802FA9" w14:textId="77777777" w:rsidR="00E6565D" w:rsidRDefault="00E6565D" w:rsidP="00E6565D">
            <w:pPr>
              <w:rPr>
                <w:color w:val="auto"/>
              </w:rPr>
            </w:pPr>
            <w:r>
              <w:rPr>
                <w:color w:val="auto"/>
              </w:rPr>
              <w:t>65%</w:t>
            </w:r>
          </w:p>
        </w:tc>
        <w:tc>
          <w:tcPr>
            <w:tcW w:w="2158" w:type="dxa"/>
          </w:tcPr>
          <w:p w14:paraId="14B11527" w14:textId="0ACE0C1C" w:rsidR="00E6565D" w:rsidRDefault="007C47A6" w:rsidP="00E6565D">
            <w:pPr>
              <w:rPr>
                <w:color w:val="auto"/>
              </w:rPr>
            </w:pPr>
            <w:r>
              <w:rPr>
                <w:color w:val="auto"/>
              </w:rPr>
              <w:t>5</w:t>
            </w:r>
          </w:p>
        </w:tc>
        <w:tc>
          <w:tcPr>
            <w:tcW w:w="2158" w:type="dxa"/>
          </w:tcPr>
          <w:p w14:paraId="688539D4" w14:textId="77777777" w:rsidR="00E6565D" w:rsidRDefault="00E6565D" w:rsidP="00E6565D">
            <w:pPr>
              <w:rPr>
                <w:color w:val="auto"/>
              </w:rPr>
            </w:pPr>
          </w:p>
        </w:tc>
      </w:tr>
      <w:tr w:rsidR="00E6565D" w14:paraId="61178FB1" w14:textId="77777777" w:rsidTr="00E6565D">
        <w:tc>
          <w:tcPr>
            <w:tcW w:w="2157" w:type="dxa"/>
          </w:tcPr>
          <w:p w14:paraId="10DE382F" w14:textId="77777777" w:rsidR="00E6565D" w:rsidRDefault="00E6565D" w:rsidP="00E6565D">
            <w:pPr>
              <w:rPr>
                <w:color w:val="auto"/>
              </w:rPr>
            </w:pPr>
            <w:r>
              <w:rPr>
                <w:color w:val="auto"/>
              </w:rPr>
              <w:t>Set 3</w:t>
            </w:r>
          </w:p>
        </w:tc>
        <w:tc>
          <w:tcPr>
            <w:tcW w:w="2157" w:type="dxa"/>
          </w:tcPr>
          <w:p w14:paraId="381E2683" w14:textId="77777777" w:rsidR="00E6565D" w:rsidRDefault="00E6565D" w:rsidP="00E6565D">
            <w:pPr>
              <w:rPr>
                <w:color w:val="auto"/>
              </w:rPr>
            </w:pPr>
            <w:r>
              <w:rPr>
                <w:color w:val="auto"/>
              </w:rPr>
              <w:t>75%</w:t>
            </w:r>
          </w:p>
        </w:tc>
        <w:tc>
          <w:tcPr>
            <w:tcW w:w="2158" w:type="dxa"/>
          </w:tcPr>
          <w:p w14:paraId="77B83558" w14:textId="77777777" w:rsidR="00E6565D" w:rsidRDefault="00E6565D" w:rsidP="00E6565D">
            <w:pPr>
              <w:rPr>
                <w:color w:val="auto"/>
              </w:rPr>
            </w:pPr>
            <w:r>
              <w:rPr>
                <w:color w:val="auto"/>
              </w:rPr>
              <w:t>4</w:t>
            </w:r>
          </w:p>
        </w:tc>
        <w:tc>
          <w:tcPr>
            <w:tcW w:w="2158" w:type="dxa"/>
          </w:tcPr>
          <w:p w14:paraId="70E3754A" w14:textId="77777777" w:rsidR="00E6565D" w:rsidRDefault="00E6565D" w:rsidP="00E6565D">
            <w:pPr>
              <w:rPr>
                <w:color w:val="auto"/>
              </w:rPr>
            </w:pPr>
          </w:p>
        </w:tc>
      </w:tr>
      <w:tr w:rsidR="00E6565D" w14:paraId="62BB7B38" w14:textId="77777777" w:rsidTr="00E6565D">
        <w:tc>
          <w:tcPr>
            <w:tcW w:w="2157" w:type="dxa"/>
          </w:tcPr>
          <w:p w14:paraId="5FF06439" w14:textId="77777777" w:rsidR="00E6565D" w:rsidRDefault="00E6565D" w:rsidP="00E6565D">
            <w:pPr>
              <w:rPr>
                <w:color w:val="auto"/>
              </w:rPr>
            </w:pPr>
            <w:r>
              <w:rPr>
                <w:color w:val="auto"/>
              </w:rPr>
              <w:t>Set 4</w:t>
            </w:r>
          </w:p>
        </w:tc>
        <w:tc>
          <w:tcPr>
            <w:tcW w:w="2157" w:type="dxa"/>
          </w:tcPr>
          <w:p w14:paraId="2441C044" w14:textId="77777777" w:rsidR="00E6565D" w:rsidRDefault="00E6565D" w:rsidP="00E6565D">
            <w:pPr>
              <w:rPr>
                <w:color w:val="auto"/>
              </w:rPr>
            </w:pPr>
            <w:r>
              <w:rPr>
                <w:color w:val="auto"/>
              </w:rPr>
              <w:t>85%</w:t>
            </w:r>
          </w:p>
        </w:tc>
        <w:tc>
          <w:tcPr>
            <w:tcW w:w="2158" w:type="dxa"/>
          </w:tcPr>
          <w:p w14:paraId="0979B737" w14:textId="77777777" w:rsidR="00E6565D" w:rsidRDefault="00E6565D" w:rsidP="00E6565D">
            <w:pPr>
              <w:rPr>
                <w:color w:val="auto"/>
              </w:rPr>
            </w:pPr>
            <w:r>
              <w:rPr>
                <w:color w:val="auto"/>
              </w:rPr>
              <w:t>3</w:t>
            </w:r>
          </w:p>
        </w:tc>
        <w:tc>
          <w:tcPr>
            <w:tcW w:w="2158" w:type="dxa"/>
          </w:tcPr>
          <w:p w14:paraId="1D766989" w14:textId="77777777" w:rsidR="00E6565D" w:rsidRDefault="00E6565D" w:rsidP="00E6565D">
            <w:pPr>
              <w:rPr>
                <w:color w:val="auto"/>
              </w:rPr>
            </w:pPr>
          </w:p>
        </w:tc>
      </w:tr>
      <w:tr w:rsidR="00E6565D" w14:paraId="192269A6" w14:textId="77777777" w:rsidTr="00E6565D">
        <w:tc>
          <w:tcPr>
            <w:tcW w:w="2157" w:type="dxa"/>
          </w:tcPr>
          <w:p w14:paraId="4D72F400" w14:textId="77777777" w:rsidR="00E6565D" w:rsidRDefault="00E6565D" w:rsidP="00E6565D">
            <w:pPr>
              <w:rPr>
                <w:color w:val="auto"/>
              </w:rPr>
            </w:pPr>
            <w:r>
              <w:rPr>
                <w:color w:val="auto"/>
              </w:rPr>
              <w:t>Set 5</w:t>
            </w:r>
          </w:p>
        </w:tc>
        <w:tc>
          <w:tcPr>
            <w:tcW w:w="2157" w:type="dxa"/>
          </w:tcPr>
          <w:p w14:paraId="4E0789FA" w14:textId="77777777" w:rsidR="00E6565D" w:rsidRDefault="00E6565D" w:rsidP="00E6565D">
            <w:pPr>
              <w:rPr>
                <w:color w:val="auto"/>
              </w:rPr>
            </w:pPr>
            <w:r>
              <w:rPr>
                <w:color w:val="auto"/>
              </w:rPr>
              <w:t>50%</w:t>
            </w:r>
          </w:p>
        </w:tc>
        <w:tc>
          <w:tcPr>
            <w:tcW w:w="2158" w:type="dxa"/>
          </w:tcPr>
          <w:p w14:paraId="12451DD4" w14:textId="41A554BE" w:rsidR="00E6565D" w:rsidRDefault="007C47A6" w:rsidP="00E6565D">
            <w:pPr>
              <w:rPr>
                <w:color w:val="auto"/>
              </w:rPr>
            </w:pPr>
            <w:r>
              <w:rPr>
                <w:color w:val="auto"/>
              </w:rPr>
              <w:t>8</w:t>
            </w:r>
          </w:p>
        </w:tc>
        <w:tc>
          <w:tcPr>
            <w:tcW w:w="2158" w:type="dxa"/>
          </w:tcPr>
          <w:p w14:paraId="009617F9" w14:textId="77777777" w:rsidR="00E6565D" w:rsidRDefault="00E6565D" w:rsidP="00E6565D">
            <w:pPr>
              <w:rPr>
                <w:color w:val="auto"/>
              </w:rPr>
            </w:pPr>
          </w:p>
        </w:tc>
      </w:tr>
      <w:bookmarkEnd w:id="14"/>
    </w:tbl>
    <w:p w14:paraId="2D7EAA22" w14:textId="77777777" w:rsidR="00E6565D" w:rsidRDefault="00E6565D" w:rsidP="00A6673E">
      <w:pPr>
        <w:rPr>
          <w:color w:val="auto"/>
        </w:rPr>
      </w:pPr>
    </w:p>
    <w:p w14:paraId="478FFC5D" w14:textId="761FB49D" w:rsidR="00A20BEE" w:rsidRDefault="00A20BEE" w:rsidP="00A6673E">
      <w:pPr>
        <w:rPr>
          <w:color w:val="auto"/>
        </w:rPr>
      </w:pPr>
      <w:r>
        <w:rPr>
          <w:color w:val="auto"/>
        </w:rPr>
        <w:t xml:space="preserve">Wide </w:t>
      </w:r>
      <w:r w:rsidR="00D16D42">
        <w:rPr>
          <w:color w:val="auto"/>
        </w:rPr>
        <w:t>S</w:t>
      </w:r>
      <w:r>
        <w:rPr>
          <w:color w:val="auto"/>
        </w:rPr>
        <w:t xml:space="preserve">tance </w:t>
      </w:r>
      <w:r w:rsidR="00D16D42">
        <w:rPr>
          <w:color w:val="auto"/>
        </w:rPr>
        <w:t>Squat (50% squat max</w:t>
      </w:r>
      <w:r w:rsidR="007C47A6">
        <w:rPr>
          <w:color w:val="auto"/>
        </w:rPr>
        <w:t>)</w:t>
      </w:r>
      <w:r>
        <w:rPr>
          <w:color w:val="auto"/>
        </w:rPr>
        <w:t>:</w:t>
      </w:r>
      <w:r w:rsidR="00D16D42">
        <w:rPr>
          <w:color w:val="auto"/>
        </w:rPr>
        <w:t xml:space="preserve"> </w:t>
      </w:r>
      <w:r w:rsidR="00F70AAE">
        <w:rPr>
          <w:color w:val="auto"/>
        </w:rPr>
        <w:t>12</w:t>
      </w:r>
      <w:r w:rsidR="00D16D42">
        <w:rPr>
          <w:color w:val="auto"/>
        </w:rPr>
        <w:t>/1</w:t>
      </w:r>
      <w:r w:rsidR="00F70AAE">
        <w:rPr>
          <w:color w:val="auto"/>
        </w:rPr>
        <w:t>2</w:t>
      </w:r>
      <w:r w:rsidR="00D16D42">
        <w:rPr>
          <w:color w:val="auto"/>
        </w:rPr>
        <w:t>/1</w:t>
      </w:r>
      <w:r w:rsidR="00F70AAE">
        <w:rPr>
          <w:color w:val="auto"/>
        </w:rPr>
        <w:t>2</w:t>
      </w:r>
    </w:p>
    <w:p w14:paraId="55F3D77E" w14:textId="36721FB3" w:rsidR="00F70AAE" w:rsidRDefault="00F70AAE" w:rsidP="00A6673E">
      <w:pPr>
        <w:rPr>
          <w:color w:val="auto"/>
        </w:rPr>
      </w:pPr>
      <w:r>
        <w:rPr>
          <w:color w:val="auto"/>
        </w:rPr>
        <w:t xml:space="preserve">A1 </w:t>
      </w:r>
      <w:r w:rsidR="00A20BEE">
        <w:rPr>
          <w:color w:val="auto"/>
        </w:rPr>
        <w:t>Glute Bridges:</w:t>
      </w:r>
      <w:r w:rsidR="00D16D42">
        <w:rPr>
          <w:color w:val="auto"/>
        </w:rPr>
        <w:t xml:space="preserve"> 10/10/10</w:t>
      </w:r>
    </w:p>
    <w:p w14:paraId="4AF0A2E8" w14:textId="1356520A" w:rsidR="00F70AAE" w:rsidRDefault="00F70AAE" w:rsidP="00A6673E">
      <w:pPr>
        <w:rPr>
          <w:color w:val="auto"/>
        </w:rPr>
      </w:pPr>
      <w:r>
        <w:rPr>
          <w:color w:val="auto"/>
        </w:rPr>
        <w:t>A2 Jump Squats: 5/5/5</w:t>
      </w:r>
    </w:p>
    <w:p w14:paraId="71960652" w14:textId="43EB9F6E" w:rsidR="00F70AAE" w:rsidRDefault="00F70AAE" w:rsidP="00A6673E">
      <w:pPr>
        <w:rPr>
          <w:color w:val="auto"/>
        </w:rPr>
      </w:pPr>
      <w:r>
        <w:rPr>
          <w:color w:val="auto"/>
        </w:rPr>
        <w:t>Leg extensions: 20/20/20</w:t>
      </w:r>
    </w:p>
    <w:p w14:paraId="1C555E8D" w14:textId="77777777" w:rsidR="00067A76" w:rsidRDefault="00067A76" w:rsidP="00067A76">
      <w:pPr>
        <w:rPr>
          <w:color w:val="auto"/>
        </w:rPr>
      </w:pPr>
      <w:r>
        <w:rPr>
          <w:color w:val="auto"/>
        </w:rPr>
        <w:t>Bulgarian Split Squats: 8/8/8</w:t>
      </w:r>
    </w:p>
    <w:p w14:paraId="4BF6014C" w14:textId="32A2FC5B" w:rsidR="00F70AAE" w:rsidRDefault="00F70AAE" w:rsidP="00A6673E">
      <w:pPr>
        <w:rPr>
          <w:color w:val="auto"/>
        </w:rPr>
      </w:pPr>
      <w:r>
        <w:rPr>
          <w:color w:val="auto"/>
        </w:rPr>
        <w:t>Dumbbell Straight Leg Deadlifts: 8/8/8/8</w:t>
      </w:r>
    </w:p>
    <w:p w14:paraId="5F396AFC" w14:textId="77777777" w:rsidR="00A20BEE" w:rsidRPr="00A20BEE" w:rsidRDefault="00A20BEE" w:rsidP="00A6673E">
      <w:pPr>
        <w:rPr>
          <w:color w:val="auto"/>
        </w:rPr>
      </w:pPr>
    </w:p>
    <w:p w14:paraId="79A29540" w14:textId="583BD601" w:rsidR="00DE4991" w:rsidRDefault="00DE4991" w:rsidP="00A6673E">
      <w:pPr>
        <w:rPr>
          <w:color w:val="C00000"/>
          <w:sz w:val="56"/>
          <w:szCs w:val="56"/>
        </w:rPr>
      </w:pPr>
      <w:r>
        <w:rPr>
          <w:color w:val="C00000"/>
          <w:sz w:val="56"/>
          <w:szCs w:val="56"/>
        </w:rPr>
        <w:t>Friday</w:t>
      </w:r>
    </w:p>
    <w:p w14:paraId="0A8DBB65" w14:textId="44DB502A" w:rsidR="00E6565D" w:rsidRDefault="004E7D0F" w:rsidP="00A6673E">
      <w:pPr>
        <w:rPr>
          <w:color w:val="auto"/>
        </w:rPr>
      </w:pPr>
      <w:r>
        <w:rPr>
          <w:color w:val="auto"/>
        </w:rPr>
        <w:t>Dumbbell Bench Press: 8/8/8/8</w:t>
      </w:r>
    </w:p>
    <w:p w14:paraId="2C9F4788" w14:textId="0D1A2E5E" w:rsidR="004E7D0F" w:rsidRDefault="004E7D0F" w:rsidP="00A6673E">
      <w:pPr>
        <w:rPr>
          <w:color w:val="auto"/>
        </w:rPr>
      </w:pPr>
      <w:r>
        <w:rPr>
          <w:color w:val="auto"/>
        </w:rPr>
        <w:lastRenderedPageBreak/>
        <w:t>Dumbbell Incline Press: 8/8/8</w:t>
      </w:r>
    </w:p>
    <w:p w14:paraId="40718CBD" w14:textId="358C6830" w:rsidR="004E7D0F" w:rsidRDefault="004E7D0F" w:rsidP="00A6673E">
      <w:pPr>
        <w:rPr>
          <w:color w:val="auto"/>
        </w:rPr>
      </w:pPr>
      <w:r>
        <w:rPr>
          <w:color w:val="auto"/>
        </w:rPr>
        <w:t>Barbell Floor Press:</w:t>
      </w:r>
    </w:p>
    <w:tbl>
      <w:tblPr>
        <w:tblStyle w:val="TableGrid"/>
        <w:tblW w:w="0" w:type="auto"/>
        <w:tblLook w:val="04A0" w:firstRow="1" w:lastRow="0" w:firstColumn="1" w:lastColumn="0" w:noHBand="0" w:noVBand="1"/>
      </w:tblPr>
      <w:tblGrid>
        <w:gridCol w:w="2157"/>
        <w:gridCol w:w="2157"/>
        <w:gridCol w:w="2158"/>
        <w:gridCol w:w="2158"/>
      </w:tblGrid>
      <w:tr w:rsidR="004E7D0F" w14:paraId="149F2658" w14:textId="77777777" w:rsidTr="00A85F2C">
        <w:tc>
          <w:tcPr>
            <w:tcW w:w="2157" w:type="dxa"/>
          </w:tcPr>
          <w:p w14:paraId="7617C6EF" w14:textId="77777777" w:rsidR="004E7D0F" w:rsidRDefault="004E7D0F" w:rsidP="00A85F2C">
            <w:pPr>
              <w:rPr>
                <w:color w:val="auto"/>
              </w:rPr>
            </w:pPr>
            <w:bookmarkStart w:id="15" w:name="_Hlk529920586"/>
            <w:r>
              <w:rPr>
                <w:color w:val="auto"/>
              </w:rPr>
              <w:t>Set</w:t>
            </w:r>
          </w:p>
        </w:tc>
        <w:tc>
          <w:tcPr>
            <w:tcW w:w="2157" w:type="dxa"/>
          </w:tcPr>
          <w:p w14:paraId="0937AC73" w14:textId="77777777" w:rsidR="004E7D0F" w:rsidRDefault="004E7D0F" w:rsidP="00A85F2C">
            <w:pPr>
              <w:rPr>
                <w:color w:val="auto"/>
              </w:rPr>
            </w:pPr>
            <w:r>
              <w:rPr>
                <w:color w:val="auto"/>
              </w:rPr>
              <w:t>%</w:t>
            </w:r>
          </w:p>
        </w:tc>
        <w:tc>
          <w:tcPr>
            <w:tcW w:w="2158" w:type="dxa"/>
          </w:tcPr>
          <w:p w14:paraId="37DF615D" w14:textId="77777777" w:rsidR="004E7D0F" w:rsidRDefault="004E7D0F" w:rsidP="00A85F2C">
            <w:pPr>
              <w:rPr>
                <w:color w:val="auto"/>
              </w:rPr>
            </w:pPr>
            <w:r>
              <w:rPr>
                <w:color w:val="auto"/>
              </w:rPr>
              <w:t>Reps</w:t>
            </w:r>
          </w:p>
        </w:tc>
        <w:tc>
          <w:tcPr>
            <w:tcW w:w="2158" w:type="dxa"/>
          </w:tcPr>
          <w:p w14:paraId="0FA6FF5C" w14:textId="77777777" w:rsidR="004E7D0F" w:rsidRDefault="004E7D0F" w:rsidP="00A85F2C">
            <w:pPr>
              <w:rPr>
                <w:color w:val="auto"/>
              </w:rPr>
            </w:pPr>
            <w:r>
              <w:rPr>
                <w:color w:val="auto"/>
              </w:rPr>
              <w:t>Weight (fill in)</w:t>
            </w:r>
          </w:p>
        </w:tc>
      </w:tr>
      <w:tr w:rsidR="004E7D0F" w14:paraId="36C7DEE4" w14:textId="77777777" w:rsidTr="00A85F2C">
        <w:tc>
          <w:tcPr>
            <w:tcW w:w="2157" w:type="dxa"/>
          </w:tcPr>
          <w:p w14:paraId="388EC11B" w14:textId="77777777" w:rsidR="004E7D0F" w:rsidRDefault="004E7D0F" w:rsidP="00A85F2C">
            <w:pPr>
              <w:rPr>
                <w:color w:val="auto"/>
              </w:rPr>
            </w:pPr>
            <w:r>
              <w:rPr>
                <w:color w:val="auto"/>
              </w:rPr>
              <w:t>Set 1</w:t>
            </w:r>
          </w:p>
        </w:tc>
        <w:tc>
          <w:tcPr>
            <w:tcW w:w="2157" w:type="dxa"/>
          </w:tcPr>
          <w:p w14:paraId="5792F90E" w14:textId="77777777" w:rsidR="004E7D0F" w:rsidRDefault="004E7D0F" w:rsidP="00A85F2C">
            <w:pPr>
              <w:rPr>
                <w:color w:val="auto"/>
              </w:rPr>
            </w:pPr>
            <w:r>
              <w:rPr>
                <w:color w:val="auto"/>
              </w:rPr>
              <w:t>50%</w:t>
            </w:r>
          </w:p>
        </w:tc>
        <w:tc>
          <w:tcPr>
            <w:tcW w:w="2158" w:type="dxa"/>
          </w:tcPr>
          <w:p w14:paraId="3C697C88" w14:textId="77777777" w:rsidR="004E7D0F" w:rsidRDefault="004E7D0F" w:rsidP="00A85F2C">
            <w:pPr>
              <w:rPr>
                <w:color w:val="auto"/>
              </w:rPr>
            </w:pPr>
            <w:r>
              <w:rPr>
                <w:color w:val="auto"/>
              </w:rPr>
              <w:t>8</w:t>
            </w:r>
          </w:p>
        </w:tc>
        <w:tc>
          <w:tcPr>
            <w:tcW w:w="2158" w:type="dxa"/>
          </w:tcPr>
          <w:p w14:paraId="35DB3D35" w14:textId="77777777" w:rsidR="004E7D0F" w:rsidRDefault="004E7D0F" w:rsidP="00A85F2C">
            <w:pPr>
              <w:rPr>
                <w:color w:val="auto"/>
              </w:rPr>
            </w:pPr>
          </w:p>
        </w:tc>
      </w:tr>
      <w:tr w:rsidR="004E7D0F" w14:paraId="62FE98B3" w14:textId="77777777" w:rsidTr="00A85F2C">
        <w:tc>
          <w:tcPr>
            <w:tcW w:w="2157" w:type="dxa"/>
          </w:tcPr>
          <w:p w14:paraId="2CBE92FE" w14:textId="77777777" w:rsidR="004E7D0F" w:rsidRDefault="004E7D0F" w:rsidP="00A85F2C">
            <w:pPr>
              <w:rPr>
                <w:color w:val="auto"/>
              </w:rPr>
            </w:pPr>
            <w:r>
              <w:rPr>
                <w:color w:val="auto"/>
              </w:rPr>
              <w:t>Set 2</w:t>
            </w:r>
          </w:p>
        </w:tc>
        <w:tc>
          <w:tcPr>
            <w:tcW w:w="2157" w:type="dxa"/>
          </w:tcPr>
          <w:p w14:paraId="2619DCA9" w14:textId="77777777" w:rsidR="004E7D0F" w:rsidRDefault="004E7D0F" w:rsidP="00A85F2C">
            <w:pPr>
              <w:rPr>
                <w:color w:val="auto"/>
              </w:rPr>
            </w:pPr>
            <w:r>
              <w:rPr>
                <w:color w:val="auto"/>
              </w:rPr>
              <w:t>65%</w:t>
            </w:r>
          </w:p>
        </w:tc>
        <w:tc>
          <w:tcPr>
            <w:tcW w:w="2158" w:type="dxa"/>
          </w:tcPr>
          <w:p w14:paraId="493316B0" w14:textId="77777777" w:rsidR="004E7D0F" w:rsidRDefault="004E7D0F" w:rsidP="00A85F2C">
            <w:pPr>
              <w:rPr>
                <w:color w:val="auto"/>
              </w:rPr>
            </w:pPr>
            <w:r>
              <w:rPr>
                <w:color w:val="auto"/>
              </w:rPr>
              <w:t>5</w:t>
            </w:r>
          </w:p>
        </w:tc>
        <w:tc>
          <w:tcPr>
            <w:tcW w:w="2158" w:type="dxa"/>
          </w:tcPr>
          <w:p w14:paraId="47FA28DE" w14:textId="77777777" w:rsidR="004E7D0F" w:rsidRDefault="004E7D0F" w:rsidP="00A85F2C">
            <w:pPr>
              <w:rPr>
                <w:color w:val="auto"/>
              </w:rPr>
            </w:pPr>
          </w:p>
        </w:tc>
      </w:tr>
      <w:tr w:rsidR="004E7D0F" w14:paraId="61D5CC04" w14:textId="77777777" w:rsidTr="00A85F2C">
        <w:tc>
          <w:tcPr>
            <w:tcW w:w="2157" w:type="dxa"/>
          </w:tcPr>
          <w:p w14:paraId="5C34F2E0" w14:textId="77777777" w:rsidR="004E7D0F" w:rsidRDefault="004E7D0F" w:rsidP="00A85F2C">
            <w:pPr>
              <w:rPr>
                <w:color w:val="auto"/>
              </w:rPr>
            </w:pPr>
            <w:r>
              <w:rPr>
                <w:color w:val="auto"/>
              </w:rPr>
              <w:t>Set 3</w:t>
            </w:r>
          </w:p>
        </w:tc>
        <w:tc>
          <w:tcPr>
            <w:tcW w:w="2157" w:type="dxa"/>
          </w:tcPr>
          <w:p w14:paraId="76567222" w14:textId="77777777" w:rsidR="004E7D0F" w:rsidRDefault="004E7D0F" w:rsidP="00A85F2C">
            <w:pPr>
              <w:rPr>
                <w:color w:val="auto"/>
              </w:rPr>
            </w:pPr>
            <w:r>
              <w:rPr>
                <w:color w:val="auto"/>
              </w:rPr>
              <w:t>75%</w:t>
            </w:r>
          </w:p>
        </w:tc>
        <w:tc>
          <w:tcPr>
            <w:tcW w:w="2158" w:type="dxa"/>
          </w:tcPr>
          <w:p w14:paraId="6D657EBB" w14:textId="77777777" w:rsidR="004E7D0F" w:rsidRDefault="004E7D0F" w:rsidP="00A85F2C">
            <w:pPr>
              <w:rPr>
                <w:color w:val="auto"/>
              </w:rPr>
            </w:pPr>
            <w:r>
              <w:rPr>
                <w:color w:val="auto"/>
              </w:rPr>
              <w:t>4</w:t>
            </w:r>
          </w:p>
        </w:tc>
        <w:tc>
          <w:tcPr>
            <w:tcW w:w="2158" w:type="dxa"/>
          </w:tcPr>
          <w:p w14:paraId="69BBB9DA" w14:textId="77777777" w:rsidR="004E7D0F" w:rsidRDefault="004E7D0F" w:rsidP="00A85F2C">
            <w:pPr>
              <w:rPr>
                <w:color w:val="auto"/>
              </w:rPr>
            </w:pPr>
          </w:p>
        </w:tc>
      </w:tr>
      <w:tr w:rsidR="004E7D0F" w14:paraId="7FD484E1" w14:textId="77777777" w:rsidTr="00A85F2C">
        <w:tc>
          <w:tcPr>
            <w:tcW w:w="2157" w:type="dxa"/>
          </w:tcPr>
          <w:p w14:paraId="62009DE7" w14:textId="77777777" w:rsidR="004E7D0F" w:rsidRDefault="004E7D0F" w:rsidP="00A85F2C">
            <w:pPr>
              <w:rPr>
                <w:color w:val="auto"/>
              </w:rPr>
            </w:pPr>
            <w:r>
              <w:rPr>
                <w:color w:val="auto"/>
              </w:rPr>
              <w:t>Set 4</w:t>
            </w:r>
          </w:p>
        </w:tc>
        <w:tc>
          <w:tcPr>
            <w:tcW w:w="2157" w:type="dxa"/>
          </w:tcPr>
          <w:p w14:paraId="4CB688B3" w14:textId="77777777" w:rsidR="004E7D0F" w:rsidRDefault="004E7D0F" w:rsidP="00A85F2C">
            <w:pPr>
              <w:rPr>
                <w:color w:val="auto"/>
              </w:rPr>
            </w:pPr>
            <w:r>
              <w:rPr>
                <w:color w:val="auto"/>
              </w:rPr>
              <w:t>85%</w:t>
            </w:r>
          </w:p>
        </w:tc>
        <w:tc>
          <w:tcPr>
            <w:tcW w:w="2158" w:type="dxa"/>
          </w:tcPr>
          <w:p w14:paraId="11A71671" w14:textId="77777777" w:rsidR="004E7D0F" w:rsidRDefault="004E7D0F" w:rsidP="00A85F2C">
            <w:pPr>
              <w:rPr>
                <w:color w:val="auto"/>
              </w:rPr>
            </w:pPr>
            <w:r>
              <w:rPr>
                <w:color w:val="auto"/>
              </w:rPr>
              <w:t>3</w:t>
            </w:r>
          </w:p>
        </w:tc>
        <w:tc>
          <w:tcPr>
            <w:tcW w:w="2158" w:type="dxa"/>
          </w:tcPr>
          <w:p w14:paraId="5214B79B" w14:textId="77777777" w:rsidR="004E7D0F" w:rsidRDefault="004E7D0F" w:rsidP="00A85F2C">
            <w:pPr>
              <w:rPr>
                <w:color w:val="auto"/>
              </w:rPr>
            </w:pPr>
          </w:p>
        </w:tc>
      </w:tr>
      <w:tr w:rsidR="004E7D0F" w14:paraId="04AAE535" w14:textId="77777777" w:rsidTr="00A85F2C">
        <w:tc>
          <w:tcPr>
            <w:tcW w:w="2157" w:type="dxa"/>
          </w:tcPr>
          <w:p w14:paraId="16FAA832" w14:textId="77777777" w:rsidR="004E7D0F" w:rsidRDefault="004E7D0F" w:rsidP="00A85F2C">
            <w:pPr>
              <w:rPr>
                <w:color w:val="auto"/>
              </w:rPr>
            </w:pPr>
            <w:r>
              <w:rPr>
                <w:color w:val="auto"/>
              </w:rPr>
              <w:t>Set 5</w:t>
            </w:r>
          </w:p>
        </w:tc>
        <w:tc>
          <w:tcPr>
            <w:tcW w:w="2157" w:type="dxa"/>
          </w:tcPr>
          <w:p w14:paraId="291354C4" w14:textId="77777777" w:rsidR="004E7D0F" w:rsidRDefault="004E7D0F" w:rsidP="00A85F2C">
            <w:pPr>
              <w:rPr>
                <w:color w:val="auto"/>
              </w:rPr>
            </w:pPr>
            <w:r>
              <w:rPr>
                <w:color w:val="auto"/>
              </w:rPr>
              <w:t>50%</w:t>
            </w:r>
          </w:p>
        </w:tc>
        <w:tc>
          <w:tcPr>
            <w:tcW w:w="2158" w:type="dxa"/>
          </w:tcPr>
          <w:p w14:paraId="65A7AB6F" w14:textId="77777777" w:rsidR="004E7D0F" w:rsidRDefault="004E7D0F" w:rsidP="00A85F2C">
            <w:pPr>
              <w:rPr>
                <w:color w:val="auto"/>
              </w:rPr>
            </w:pPr>
            <w:r>
              <w:rPr>
                <w:color w:val="auto"/>
              </w:rPr>
              <w:t>8</w:t>
            </w:r>
          </w:p>
        </w:tc>
        <w:tc>
          <w:tcPr>
            <w:tcW w:w="2158" w:type="dxa"/>
          </w:tcPr>
          <w:p w14:paraId="6C689F0F" w14:textId="77777777" w:rsidR="004E7D0F" w:rsidRDefault="004E7D0F" w:rsidP="00A85F2C">
            <w:pPr>
              <w:rPr>
                <w:color w:val="auto"/>
              </w:rPr>
            </w:pPr>
          </w:p>
        </w:tc>
      </w:tr>
      <w:bookmarkEnd w:id="15"/>
    </w:tbl>
    <w:p w14:paraId="6685B6CD" w14:textId="777E6B33" w:rsidR="004E7D0F" w:rsidRDefault="004E7D0F" w:rsidP="00A6673E">
      <w:pPr>
        <w:rPr>
          <w:color w:val="auto"/>
        </w:rPr>
      </w:pPr>
    </w:p>
    <w:p w14:paraId="47E36981" w14:textId="094D970C" w:rsidR="004E7D0F" w:rsidRDefault="004E7D0F" w:rsidP="00A6673E">
      <w:pPr>
        <w:rPr>
          <w:color w:val="auto"/>
        </w:rPr>
      </w:pPr>
      <w:r>
        <w:rPr>
          <w:color w:val="auto"/>
        </w:rPr>
        <w:t>A1 Cable Mid Chest Fly’s: 12/12/12</w:t>
      </w:r>
    </w:p>
    <w:p w14:paraId="656BD757" w14:textId="39AE9591" w:rsidR="004E7D0F" w:rsidRDefault="004E7D0F" w:rsidP="00A6673E">
      <w:pPr>
        <w:rPr>
          <w:color w:val="auto"/>
        </w:rPr>
      </w:pPr>
      <w:r>
        <w:rPr>
          <w:color w:val="auto"/>
        </w:rPr>
        <w:t>A2 Pushups: 15/15/15</w:t>
      </w:r>
    </w:p>
    <w:p w14:paraId="34951DB5" w14:textId="3FF7C262" w:rsidR="004E7D0F" w:rsidRDefault="004E7D0F" w:rsidP="00A6673E">
      <w:pPr>
        <w:rPr>
          <w:color w:val="auto"/>
        </w:rPr>
      </w:pPr>
      <w:r>
        <w:rPr>
          <w:color w:val="auto"/>
        </w:rPr>
        <w:t>Barbell Rows: 8/6/6/10</w:t>
      </w:r>
    </w:p>
    <w:p w14:paraId="1EE912BA" w14:textId="42A707D1" w:rsidR="004E7D0F" w:rsidRDefault="004E7D0F" w:rsidP="00A6673E">
      <w:pPr>
        <w:rPr>
          <w:color w:val="auto"/>
        </w:rPr>
      </w:pPr>
      <w:r>
        <w:rPr>
          <w:color w:val="auto"/>
        </w:rPr>
        <w:t>Barbell Chest Supported Rows: 8/8/8</w:t>
      </w:r>
    </w:p>
    <w:p w14:paraId="1CE3A948" w14:textId="526E9607" w:rsidR="004E7D0F" w:rsidRDefault="004E7D0F" w:rsidP="00A6673E">
      <w:pPr>
        <w:rPr>
          <w:color w:val="auto"/>
        </w:rPr>
      </w:pPr>
      <w:r>
        <w:rPr>
          <w:color w:val="auto"/>
        </w:rPr>
        <w:t>Wide Grip Pull Ups: 10/10/10</w:t>
      </w:r>
    </w:p>
    <w:p w14:paraId="4B58EEA0" w14:textId="77777777" w:rsidR="004E7D0F" w:rsidRPr="00F70AAE" w:rsidRDefault="004E7D0F" w:rsidP="00A6673E">
      <w:pPr>
        <w:rPr>
          <w:color w:val="auto"/>
        </w:rPr>
      </w:pPr>
    </w:p>
    <w:p w14:paraId="174B3BBB" w14:textId="00A85824" w:rsidR="00DE4991" w:rsidRDefault="00DE4991" w:rsidP="00A6673E">
      <w:pPr>
        <w:rPr>
          <w:color w:val="C00000"/>
          <w:sz w:val="56"/>
          <w:szCs w:val="56"/>
        </w:rPr>
      </w:pPr>
      <w:r>
        <w:rPr>
          <w:color w:val="C00000"/>
          <w:sz w:val="56"/>
          <w:szCs w:val="56"/>
        </w:rPr>
        <w:t>Saturday</w:t>
      </w:r>
    </w:p>
    <w:p w14:paraId="554A1A12" w14:textId="4F2C1456" w:rsidR="004E7D0F" w:rsidRPr="004E7D0F" w:rsidRDefault="004E7D0F" w:rsidP="00A6673E">
      <w:pPr>
        <w:rPr>
          <w:color w:val="auto"/>
          <w:sz w:val="20"/>
          <w:szCs w:val="20"/>
        </w:rPr>
      </w:pPr>
      <w:r w:rsidRPr="004E7D0F">
        <w:rPr>
          <w:color w:val="auto"/>
          <w:sz w:val="20"/>
          <w:szCs w:val="20"/>
        </w:rPr>
        <w:t>off</w:t>
      </w:r>
    </w:p>
    <w:p w14:paraId="0E007483" w14:textId="2871D5B0" w:rsidR="00DE4991" w:rsidRDefault="00DE4991" w:rsidP="00A6673E">
      <w:pPr>
        <w:rPr>
          <w:color w:val="C00000"/>
          <w:sz w:val="56"/>
          <w:szCs w:val="56"/>
        </w:rPr>
      </w:pPr>
      <w:r>
        <w:rPr>
          <w:color w:val="C00000"/>
          <w:sz w:val="56"/>
          <w:szCs w:val="56"/>
        </w:rPr>
        <w:t>Sunday</w:t>
      </w:r>
    </w:p>
    <w:p w14:paraId="321F83A0" w14:textId="25E38324" w:rsidR="004E7D0F" w:rsidRDefault="004E7D0F" w:rsidP="00A6673E">
      <w:pPr>
        <w:rPr>
          <w:color w:val="auto"/>
        </w:rPr>
      </w:pPr>
      <w:r>
        <w:rPr>
          <w:color w:val="auto"/>
        </w:rPr>
        <w:t xml:space="preserve">Box Squats: </w:t>
      </w:r>
    </w:p>
    <w:tbl>
      <w:tblPr>
        <w:tblStyle w:val="TableGrid"/>
        <w:tblW w:w="0" w:type="auto"/>
        <w:tblLook w:val="04A0" w:firstRow="1" w:lastRow="0" w:firstColumn="1" w:lastColumn="0" w:noHBand="0" w:noVBand="1"/>
      </w:tblPr>
      <w:tblGrid>
        <w:gridCol w:w="2157"/>
        <w:gridCol w:w="2157"/>
        <w:gridCol w:w="2158"/>
        <w:gridCol w:w="2158"/>
      </w:tblGrid>
      <w:tr w:rsidR="004E7D0F" w14:paraId="2944D598" w14:textId="77777777" w:rsidTr="00A85F2C">
        <w:tc>
          <w:tcPr>
            <w:tcW w:w="2157" w:type="dxa"/>
          </w:tcPr>
          <w:p w14:paraId="5A76C2B8" w14:textId="77777777" w:rsidR="004E7D0F" w:rsidRDefault="004E7D0F" w:rsidP="00A85F2C">
            <w:pPr>
              <w:rPr>
                <w:color w:val="auto"/>
              </w:rPr>
            </w:pPr>
            <w:r>
              <w:rPr>
                <w:color w:val="auto"/>
              </w:rPr>
              <w:t>Set</w:t>
            </w:r>
          </w:p>
        </w:tc>
        <w:tc>
          <w:tcPr>
            <w:tcW w:w="2157" w:type="dxa"/>
          </w:tcPr>
          <w:p w14:paraId="1918ECC1" w14:textId="77777777" w:rsidR="004E7D0F" w:rsidRDefault="004E7D0F" w:rsidP="00A85F2C">
            <w:pPr>
              <w:rPr>
                <w:color w:val="auto"/>
              </w:rPr>
            </w:pPr>
            <w:r>
              <w:rPr>
                <w:color w:val="auto"/>
              </w:rPr>
              <w:t>%</w:t>
            </w:r>
          </w:p>
        </w:tc>
        <w:tc>
          <w:tcPr>
            <w:tcW w:w="2158" w:type="dxa"/>
          </w:tcPr>
          <w:p w14:paraId="6C3F6EC5" w14:textId="77777777" w:rsidR="004E7D0F" w:rsidRDefault="004E7D0F" w:rsidP="00A85F2C">
            <w:pPr>
              <w:rPr>
                <w:color w:val="auto"/>
              </w:rPr>
            </w:pPr>
            <w:r>
              <w:rPr>
                <w:color w:val="auto"/>
              </w:rPr>
              <w:t>Reps</w:t>
            </w:r>
          </w:p>
        </w:tc>
        <w:tc>
          <w:tcPr>
            <w:tcW w:w="2158" w:type="dxa"/>
          </w:tcPr>
          <w:p w14:paraId="5889606B" w14:textId="77777777" w:rsidR="004E7D0F" w:rsidRDefault="004E7D0F" w:rsidP="00A85F2C">
            <w:pPr>
              <w:rPr>
                <w:color w:val="auto"/>
              </w:rPr>
            </w:pPr>
            <w:r>
              <w:rPr>
                <w:color w:val="auto"/>
              </w:rPr>
              <w:t>Weight (fill in)</w:t>
            </w:r>
          </w:p>
        </w:tc>
      </w:tr>
      <w:tr w:rsidR="004E7D0F" w14:paraId="635FBBEB" w14:textId="77777777" w:rsidTr="00A85F2C">
        <w:tc>
          <w:tcPr>
            <w:tcW w:w="2157" w:type="dxa"/>
          </w:tcPr>
          <w:p w14:paraId="50C2F133" w14:textId="77777777" w:rsidR="004E7D0F" w:rsidRDefault="004E7D0F" w:rsidP="00A85F2C">
            <w:pPr>
              <w:rPr>
                <w:color w:val="auto"/>
              </w:rPr>
            </w:pPr>
            <w:r>
              <w:rPr>
                <w:color w:val="auto"/>
              </w:rPr>
              <w:t>Set 1</w:t>
            </w:r>
          </w:p>
        </w:tc>
        <w:tc>
          <w:tcPr>
            <w:tcW w:w="2157" w:type="dxa"/>
          </w:tcPr>
          <w:p w14:paraId="61AC0838" w14:textId="77777777" w:rsidR="004E7D0F" w:rsidRDefault="004E7D0F" w:rsidP="00A85F2C">
            <w:pPr>
              <w:rPr>
                <w:color w:val="auto"/>
              </w:rPr>
            </w:pPr>
            <w:r>
              <w:rPr>
                <w:color w:val="auto"/>
              </w:rPr>
              <w:t>50%</w:t>
            </w:r>
          </w:p>
        </w:tc>
        <w:tc>
          <w:tcPr>
            <w:tcW w:w="2158" w:type="dxa"/>
          </w:tcPr>
          <w:p w14:paraId="1FC42C41" w14:textId="77777777" w:rsidR="004E7D0F" w:rsidRDefault="004E7D0F" w:rsidP="00A85F2C">
            <w:pPr>
              <w:rPr>
                <w:color w:val="auto"/>
              </w:rPr>
            </w:pPr>
            <w:r>
              <w:rPr>
                <w:color w:val="auto"/>
              </w:rPr>
              <w:t>8</w:t>
            </w:r>
          </w:p>
        </w:tc>
        <w:tc>
          <w:tcPr>
            <w:tcW w:w="2158" w:type="dxa"/>
          </w:tcPr>
          <w:p w14:paraId="43E28045" w14:textId="77777777" w:rsidR="004E7D0F" w:rsidRDefault="004E7D0F" w:rsidP="00A85F2C">
            <w:pPr>
              <w:rPr>
                <w:color w:val="auto"/>
              </w:rPr>
            </w:pPr>
          </w:p>
        </w:tc>
      </w:tr>
      <w:tr w:rsidR="004E7D0F" w14:paraId="5B458708" w14:textId="77777777" w:rsidTr="00A85F2C">
        <w:tc>
          <w:tcPr>
            <w:tcW w:w="2157" w:type="dxa"/>
          </w:tcPr>
          <w:p w14:paraId="6AB912F1" w14:textId="77777777" w:rsidR="004E7D0F" w:rsidRDefault="004E7D0F" w:rsidP="00A85F2C">
            <w:pPr>
              <w:rPr>
                <w:color w:val="auto"/>
              </w:rPr>
            </w:pPr>
            <w:r>
              <w:rPr>
                <w:color w:val="auto"/>
              </w:rPr>
              <w:t>Set 2</w:t>
            </w:r>
          </w:p>
        </w:tc>
        <w:tc>
          <w:tcPr>
            <w:tcW w:w="2157" w:type="dxa"/>
          </w:tcPr>
          <w:p w14:paraId="591888F5" w14:textId="3E41E11E" w:rsidR="004E7D0F" w:rsidRDefault="004E7D0F" w:rsidP="00A85F2C">
            <w:pPr>
              <w:rPr>
                <w:color w:val="auto"/>
              </w:rPr>
            </w:pPr>
            <w:r>
              <w:rPr>
                <w:color w:val="auto"/>
              </w:rPr>
              <w:t>6</w:t>
            </w:r>
            <w:r w:rsidR="00067A76">
              <w:rPr>
                <w:color w:val="auto"/>
              </w:rPr>
              <w:t>0</w:t>
            </w:r>
            <w:r>
              <w:rPr>
                <w:color w:val="auto"/>
              </w:rPr>
              <w:t>%</w:t>
            </w:r>
          </w:p>
        </w:tc>
        <w:tc>
          <w:tcPr>
            <w:tcW w:w="2158" w:type="dxa"/>
          </w:tcPr>
          <w:p w14:paraId="1D4AFDF1" w14:textId="77777777" w:rsidR="004E7D0F" w:rsidRDefault="004E7D0F" w:rsidP="00A85F2C">
            <w:pPr>
              <w:rPr>
                <w:color w:val="auto"/>
              </w:rPr>
            </w:pPr>
            <w:r>
              <w:rPr>
                <w:color w:val="auto"/>
              </w:rPr>
              <w:t>5</w:t>
            </w:r>
          </w:p>
        </w:tc>
        <w:tc>
          <w:tcPr>
            <w:tcW w:w="2158" w:type="dxa"/>
          </w:tcPr>
          <w:p w14:paraId="60FCBF58" w14:textId="77777777" w:rsidR="004E7D0F" w:rsidRDefault="004E7D0F" w:rsidP="00A85F2C">
            <w:pPr>
              <w:rPr>
                <w:color w:val="auto"/>
              </w:rPr>
            </w:pPr>
          </w:p>
        </w:tc>
      </w:tr>
      <w:tr w:rsidR="004E7D0F" w14:paraId="580B2DE5" w14:textId="77777777" w:rsidTr="00A85F2C">
        <w:tc>
          <w:tcPr>
            <w:tcW w:w="2157" w:type="dxa"/>
          </w:tcPr>
          <w:p w14:paraId="155A259C" w14:textId="77777777" w:rsidR="004E7D0F" w:rsidRDefault="004E7D0F" w:rsidP="00A85F2C">
            <w:pPr>
              <w:rPr>
                <w:color w:val="auto"/>
              </w:rPr>
            </w:pPr>
            <w:r>
              <w:rPr>
                <w:color w:val="auto"/>
              </w:rPr>
              <w:t>Set 3</w:t>
            </w:r>
          </w:p>
        </w:tc>
        <w:tc>
          <w:tcPr>
            <w:tcW w:w="2157" w:type="dxa"/>
          </w:tcPr>
          <w:p w14:paraId="3E619422" w14:textId="77777777" w:rsidR="004E7D0F" w:rsidRDefault="004E7D0F" w:rsidP="00A85F2C">
            <w:pPr>
              <w:rPr>
                <w:color w:val="auto"/>
              </w:rPr>
            </w:pPr>
            <w:r>
              <w:rPr>
                <w:color w:val="auto"/>
              </w:rPr>
              <w:t>75%</w:t>
            </w:r>
          </w:p>
        </w:tc>
        <w:tc>
          <w:tcPr>
            <w:tcW w:w="2158" w:type="dxa"/>
          </w:tcPr>
          <w:p w14:paraId="407CBA9D" w14:textId="740E605C" w:rsidR="004E7D0F" w:rsidRDefault="00067A76" w:rsidP="00A85F2C">
            <w:pPr>
              <w:rPr>
                <w:color w:val="auto"/>
              </w:rPr>
            </w:pPr>
            <w:r>
              <w:rPr>
                <w:color w:val="auto"/>
              </w:rPr>
              <w:t>3</w:t>
            </w:r>
          </w:p>
        </w:tc>
        <w:tc>
          <w:tcPr>
            <w:tcW w:w="2158" w:type="dxa"/>
          </w:tcPr>
          <w:p w14:paraId="0C0FDFD9" w14:textId="77777777" w:rsidR="004E7D0F" w:rsidRDefault="004E7D0F" w:rsidP="00A85F2C">
            <w:pPr>
              <w:rPr>
                <w:color w:val="auto"/>
              </w:rPr>
            </w:pPr>
          </w:p>
        </w:tc>
      </w:tr>
      <w:tr w:rsidR="004E7D0F" w14:paraId="5E83F8C2" w14:textId="77777777" w:rsidTr="00A85F2C">
        <w:tc>
          <w:tcPr>
            <w:tcW w:w="2157" w:type="dxa"/>
          </w:tcPr>
          <w:p w14:paraId="3FEC8E85" w14:textId="77777777" w:rsidR="004E7D0F" w:rsidRDefault="004E7D0F" w:rsidP="00A85F2C">
            <w:pPr>
              <w:rPr>
                <w:color w:val="auto"/>
              </w:rPr>
            </w:pPr>
            <w:r>
              <w:rPr>
                <w:color w:val="auto"/>
              </w:rPr>
              <w:t>Set 4</w:t>
            </w:r>
          </w:p>
        </w:tc>
        <w:tc>
          <w:tcPr>
            <w:tcW w:w="2157" w:type="dxa"/>
          </w:tcPr>
          <w:p w14:paraId="71246678" w14:textId="3BA6EC73" w:rsidR="004E7D0F" w:rsidRDefault="00067A76" w:rsidP="00A85F2C">
            <w:pPr>
              <w:rPr>
                <w:color w:val="auto"/>
              </w:rPr>
            </w:pPr>
            <w:r>
              <w:rPr>
                <w:color w:val="auto"/>
              </w:rPr>
              <w:t>75</w:t>
            </w:r>
            <w:r w:rsidR="004E7D0F">
              <w:rPr>
                <w:color w:val="auto"/>
              </w:rPr>
              <w:t>%</w:t>
            </w:r>
          </w:p>
        </w:tc>
        <w:tc>
          <w:tcPr>
            <w:tcW w:w="2158" w:type="dxa"/>
          </w:tcPr>
          <w:p w14:paraId="1C7C07DA" w14:textId="77777777" w:rsidR="004E7D0F" w:rsidRDefault="004E7D0F" w:rsidP="00A85F2C">
            <w:pPr>
              <w:rPr>
                <w:color w:val="auto"/>
              </w:rPr>
            </w:pPr>
            <w:r>
              <w:rPr>
                <w:color w:val="auto"/>
              </w:rPr>
              <w:t>3</w:t>
            </w:r>
          </w:p>
        </w:tc>
        <w:tc>
          <w:tcPr>
            <w:tcW w:w="2158" w:type="dxa"/>
          </w:tcPr>
          <w:p w14:paraId="5D45EC38" w14:textId="77777777" w:rsidR="004E7D0F" w:rsidRDefault="004E7D0F" w:rsidP="00A85F2C">
            <w:pPr>
              <w:rPr>
                <w:color w:val="auto"/>
              </w:rPr>
            </w:pPr>
          </w:p>
        </w:tc>
      </w:tr>
      <w:tr w:rsidR="004E7D0F" w14:paraId="64A01F4B" w14:textId="77777777" w:rsidTr="00A85F2C">
        <w:tc>
          <w:tcPr>
            <w:tcW w:w="2157" w:type="dxa"/>
          </w:tcPr>
          <w:p w14:paraId="07EB1135" w14:textId="77777777" w:rsidR="004E7D0F" w:rsidRDefault="004E7D0F" w:rsidP="00A85F2C">
            <w:pPr>
              <w:rPr>
                <w:color w:val="auto"/>
              </w:rPr>
            </w:pPr>
            <w:r>
              <w:rPr>
                <w:color w:val="auto"/>
              </w:rPr>
              <w:t>Set 5</w:t>
            </w:r>
          </w:p>
        </w:tc>
        <w:tc>
          <w:tcPr>
            <w:tcW w:w="2157" w:type="dxa"/>
          </w:tcPr>
          <w:p w14:paraId="5FFFD2DA" w14:textId="457A619A" w:rsidR="004E7D0F" w:rsidRDefault="00067A76" w:rsidP="00A85F2C">
            <w:pPr>
              <w:rPr>
                <w:color w:val="auto"/>
              </w:rPr>
            </w:pPr>
            <w:r>
              <w:rPr>
                <w:color w:val="auto"/>
              </w:rPr>
              <w:t>75</w:t>
            </w:r>
            <w:r w:rsidR="004E7D0F">
              <w:rPr>
                <w:color w:val="auto"/>
              </w:rPr>
              <w:t>%</w:t>
            </w:r>
          </w:p>
        </w:tc>
        <w:tc>
          <w:tcPr>
            <w:tcW w:w="2158" w:type="dxa"/>
          </w:tcPr>
          <w:p w14:paraId="7448E2AA" w14:textId="49C831E8" w:rsidR="004E7D0F" w:rsidRDefault="00067A76" w:rsidP="00A85F2C">
            <w:pPr>
              <w:rPr>
                <w:color w:val="auto"/>
              </w:rPr>
            </w:pPr>
            <w:r>
              <w:rPr>
                <w:color w:val="auto"/>
              </w:rPr>
              <w:t>3</w:t>
            </w:r>
          </w:p>
        </w:tc>
        <w:tc>
          <w:tcPr>
            <w:tcW w:w="2158" w:type="dxa"/>
          </w:tcPr>
          <w:p w14:paraId="2B2C7C0F" w14:textId="77777777" w:rsidR="004E7D0F" w:rsidRDefault="004E7D0F" w:rsidP="00A85F2C">
            <w:pPr>
              <w:rPr>
                <w:color w:val="auto"/>
              </w:rPr>
            </w:pPr>
          </w:p>
        </w:tc>
      </w:tr>
    </w:tbl>
    <w:p w14:paraId="242AB8EC" w14:textId="202F6C3F" w:rsidR="004E7D0F" w:rsidRDefault="004E7D0F" w:rsidP="00A6673E">
      <w:pPr>
        <w:rPr>
          <w:color w:val="auto"/>
        </w:rPr>
      </w:pPr>
    </w:p>
    <w:p w14:paraId="565873FE" w14:textId="665EC0F9" w:rsidR="00067A76" w:rsidRDefault="00067A76" w:rsidP="00A6673E">
      <w:pPr>
        <w:rPr>
          <w:color w:val="auto"/>
        </w:rPr>
      </w:pPr>
      <w:r>
        <w:rPr>
          <w:color w:val="auto"/>
        </w:rPr>
        <w:t>Depth Jumps: 4/4/4</w:t>
      </w:r>
    </w:p>
    <w:p w14:paraId="09C274C1" w14:textId="5C1DF17D" w:rsidR="00067A76" w:rsidRDefault="00067A76" w:rsidP="00A6673E">
      <w:pPr>
        <w:rPr>
          <w:color w:val="auto"/>
        </w:rPr>
      </w:pPr>
      <w:r>
        <w:rPr>
          <w:color w:val="auto"/>
        </w:rPr>
        <w:t>(stand on bench/step down/ and immediately jump up as high as you can)</w:t>
      </w:r>
    </w:p>
    <w:p w14:paraId="03C62ADF" w14:textId="3F11B78D" w:rsidR="00067A76" w:rsidRDefault="00067A76" w:rsidP="00A6673E">
      <w:pPr>
        <w:rPr>
          <w:color w:val="auto"/>
        </w:rPr>
      </w:pPr>
      <w:r>
        <w:rPr>
          <w:color w:val="auto"/>
        </w:rPr>
        <w:lastRenderedPageBreak/>
        <w:t>Broad Jumps: 4/4/4</w:t>
      </w:r>
    </w:p>
    <w:p w14:paraId="25BB68BA" w14:textId="36154E0B" w:rsidR="00067A76" w:rsidRDefault="00067A76" w:rsidP="00A6673E">
      <w:pPr>
        <w:rPr>
          <w:color w:val="auto"/>
        </w:rPr>
      </w:pPr>
      <w:r>
        <w:rPr>
          <w:color w:val="auto"/>
        </w:rPr>
        <w:t>Leg Press: 15/12/10/8</w:t>
      </w:r>
    </w:p>
    <w:p w14:paraId="6A5FC7E5" w14:textId="5B2D0B49" w:rsidR="00067A76" w:rsidRDefault="00067A76" w:rsidP="00A6673E">
      <w:pPr>
        <w:rPr>
          <w:color w:val="auto"/>
        </w:rPr>
      </w:pPr>
      <w:r>
        <w:rPr>
          <w:color w:val="auto"/>
        </w:rPr>
        <w:t>Bulgarian Split Squats: 8/8/8</w:t>
      </w:r>
    </w:p>
    <w:p w14:paraId="6A16CFCD" w14:textId="0066C483" w:rsidR="00067A76" w:rsidRDefault="00067A76" w:rsidP="00A6673E">
      <w:pPr>
        <w:rPr>
          <w:color w:val="auto"/>
        </w:rPr>
      </w:pPr>
      <w:r>
        <w:rPr>
          <w:color w:val="auto"/>
        </w:rPr>
        <w:t>Hamstring Curls: 15/12/10/8/8</w:t>
      </w:r>
    </w:p>
    <w:p w14:paraId="018D7EF4" w14:textId="5ACAAC3F" w:rsidR="00067A76" w:rsidRDefault="00067A76" w:rsidP="00A6673E">
      <w:pPr>
        <w:rPr>
          <w:color w:val="60B4FF" w:themeColor="background2" w:themeShade="BF"/>
          <w:sz w:val="56"/>
          <w:szCs w:val="56"/>
        </w:rPr>
      </w:pPr>
      <w:r w:rsidRPr="00067A76">
        <w:rPr>
          <w:color w:val="60B4FF" w:themeColor="background2" w:themeShade="BF"/>
          <w:sz w:val="56"/>
          <w:szCs w:val="56"/>
        </w:rPr>
        <w:t>Week 6</w:t>
      </w:r>
    </w:p>
    <w:p w14:paraId="2C3EC501" w14:textId="74DED4B7" w:rsidR="00067A76" w:rsidRPr="00826ACC" w:rsidRDefault="00067A76" w:rsidP="00A6673E">
      <w:pPr>
        <w:rPr>
          <w:color w:val="C00000"/>
          <w:sz w:val="56"/>
          <w:szCs w:val="56"/>
        </w:rPr>
      </w:pPr>
      <w:r w:rsidRPr="00826ACC">
        <w:rPr>
          <w:color w:val="C00000"/>
          <w:sz w:val="56"/>
          <w:szCs w:val="56"/>
        </w:rPr>
        <w:t>Monday</w:t>
      </w:r>
    </w:p>
    <w:p w14:paraId="23936D8A" w14:textId="4DD0CE25" w:rsidR="00067A76" w:rsidRDefault="00067A76" w:rsidP="00A6673E">
      <w:pPr>
        <w:rPr>
          <w:color w:val="auto"/>
        </w:rPr>
      </w:pPr>
      <w:r>
        <w:rPr>
          <w:color w:val="auto"/>
        </w:rPr>
        <w:t>Off</w:t>
      </w:r>
    </w:p>
    <w:p w14:paraId="20169BF5" w14:textId="343FE181" w:rsidR="00067A76" w:rsidRPr="00826ACC" w:rsidRDefault="00067A76" w:rsidP="00A6673E">
      <w:pPr>
        <w:rPr>
          <w:color w:val="C00000"/>
          <w:sz w:val="56"/>
          <w:szCs w:val="56"/>
        </w:rPr>
      </w:pPr>
      <w:r w:rsidRPr="00826ACC">
        <w:rPr>
          <w:color w:val="C00000"/>
          <w:sz w:val="56"/>
          <w:szCs w:val="56"/>
        </w:rPr>
        <w:t>Tuesday</w:t>
      </w:r>
    </w:p>
    <w:p w14:paraId="11BAEF14" w14:textId="79C94BFC" w:rsidR="00067A76" w:rsidRDefault="00C27B1E" w:rsidP="00A6673E">
      <w:pPr>
        <w:rPr>
          <w:color w:val="auto"/>
        </w:rPr>
      </w:pPr>
      <w:r>
        <w:rPr>
          <w:color w:val="auto"/>
        </w:rPr>
        <w:t>Barbell Bench Press:</w:t>
      </w:r>
    </w:p>
    <w:tbl>
      <w:tblPr>
        <w:tblStyle w:val="TableGrid"/>
        <w:tblW w:w="0" w:type="auto"/>
        <w:tblLook w:val="04A0" w:firstRow="1" w:lastRow="0" w:firstColumn="1" w:lastColumn="0" w:noHBand="0" w:noVBand="1"/>
      </w:tblPr>
      <w:tblGrid>
        <w:gridCol w:w="2157"/>
        <w:gridCol w:w="2157"/>
        <w:gridCol w:w="2158"/>
        <w:gridCol w:w="2158"/>
      </w:tblGrid>
      <w:tr w:rsidR="00C27B1E" w14:paraId="7ED5F916" w14:textId="77777777" w:rsidTr="00A85F2C">
        <w:tc>
          <w:tcPr>
            <w:tcW w:w="2157" w:type="dxa"/>
          </w:tcPr>
          <w:p w14:paraId="08FCAA6C" w14:textId="77777777" w:rsidR="00C27B1E" w:rsidRDefault="00C27B1E" w:rsidP="00A85F2C">
            <w:pPr>
              <w:rPr>
                <w:color w:val="auto"/>
              </w:rPr>
            </w:pPr>
            <w:bookmarkStart w:id="16" w:name="_Hlk529922736"/>
            <w:r>
              <w:rPr>
                <w:color w:val="auto"/>
              </w:rPr>
              <w:t>Set</w:t>
            </w:r>
          </w:p>
        </w:tc>
        <w:tc>
          <w:tcPr>
            <w:tcW w:w="2157" w:type="dxa"/>
          </w:tcPr>
          <w:p w14:paraId="6022B8A4" w14:textId="77777777" w:rsidR="00C27B1E" w:rsidRDefault="00C27B1E" w:rsidP="00A85F2C">
            <w:pPr>
              <w:rPr>
                <w:color w:val="auto"/>
              </w:rPr>
            </w:pPr>
            <w:r>
              <w:rPr>
                <w:color w:val="auto"/>
              </w:rPr>
              <w:t>%</w:t>
            </w:r>
          </w:p>
        </w:tc>
        <w:tc>
          <w:tcPr>
            <w:tcW w:w="2158" w:type="dxa"/>
          </w:tcPr>
          <w:p w14:paraId="2F124964" w14:textId="77777777" w:rsidR="00C27B1E" w:rsidRDefault="00C27B1E" w:rsidP="00A85F2C">
            <w:pPr>
              <w:rPr>
                <w:color w:val="auto"/>
              </w:rPr>
            </w:pPr>
            <w:r>
              <w:rPr>
                <w:color w:val="auto"/>
              </w:rPr>
              <w:t>Reps</w:t>
            </w:r>
          </w:p>
        </w:tc>
        <w:tc>
          <w:tcPr>
            <w:tcW w:w="2158" w:type="dxa"/>
          </w:tcPr>
          <w:p w14:paraId="6B9644B0" w14:textId="77777777" w:rsidR="00C27B1E" w:rsidRDefault="00C27B1E" w:rsidP="00A85F2C">
            <w:pPr>
              <w:rPr>
                <w:color w:val="auto"/>
              </w:rPr>
            </w:pPr>
            <w:r>
              <w:rPr>
                <w:color w:val="auto"/>
              </w:rPr>
              <w:t>Weight (fill in)</w:t>
            </w:r>
          </w:p>
        </w:tc>
      </w:tr>
      <w:tr w:rsidR="00C27B1E" w14:paraId="3B6F19F1" w14:textId="77777777" w:rsidTr="00A85F2C">
        <w:tc>
          <w:tcPr>
            <w:tcW w:w="2157" w:type="dxa"/>
          </w:tcPr>
          <w:p w14:paraId="71C1C995" w14:textId="77777777" w:rsidR="00C27B1E" w:rsidRDefault="00C27B1E" w:rsidP="00A85F2C">
            <w:pPr>
              <w:rPr>
                <w:color w:val="auto"/>
              </w:rPr>
            </w:pPr>
            <w:r>
              <w:rPr>
                <w:color w:val="auto"/>
              </w:rPr>
              <w:t>Set 1</w:t>
            </w:r>
          </w:p>
        </w:tc>
        <w:tc>
          <w:tcPr>
            <w:tcW w:w="2157" w:type="dxa"/>
          </w:tcPr>
          <w:p w14:paraId="325F5E6D" w14:textId="77777777" w:rsidR="00C27B1E" w:rsidRDefault="00C27B1E" w:rsidP="00A85F2C">
            <w:pPr>
              <w:rPr>
                <w:color w:val="auto"/>
              </w:rPr>
            </w:pPr>
            <w:r>
              <w:rPr>
                <w:color w:val="auto"/>
              </w:rPr>
              <w:t>50%</w:t>
            </w:r>
          </w:p>
        </w:tc>
        <w:tc>
          <w:tcPr>
            <w:tcW w:w="2158" w:type="dxa"/>
          </w:tcPr>
          <w:p w14:paraId="0FB65AD6" w14:textId="7120BBD4" w:rsidR="00C27B1E" w:rsidRDefault="00482D7D" w:rsidP="00A85F2C">
            <w:pPr>
              <w:rPr>
                <w:color w:val="auto"/>
              </w:rPr>
            </w:pPr>
            <w:r>
              <w:rPr>
                <w:color w:val="auto"/>
              </w:rPr>
              <w:t>5</w:t>
            </w:r>
          </w:p>
        </w:tc>
        <w:tc>
          <w:tcPr>
            <w:tcW w:w="2158" w:type="dxa"/>
          </w:tcPr>
          <w:p w14:paraId="61C7720C" w14:textId="77777777" w:rsidR="00C27B1E" w:rsidRDefault="00C27B1E" w:rsidP="00A85F2C">
            <w:pPr>
              <w:rPr>
                <w:color w:val="auto"/>
              </w:rPr>
            </w:pPr>
          </w:p>
        </w:tc>
      </w:tr>
      <w:tr w:rsidR="00C27B1E" w14:paraId="2CAB620F" w14:textId="77777777" w:rsidTr="00A85F2C">
        <w:tc>
          <w:tcPr>
            <w:tcW w:w="2157" w:type="dxa"/>
          </w:tcPr>
          <w:p w14:paraId="3042F563" w14:textId="77777777" w:rsidR="00C27B1E" w:rsidRDefault="00C27B1E" w:rsidP="00A85F2C">
            <w:pPr>
              <w:rPr>
                <w:color w:val="auto"/>
              </w:rPr>
            </w:pPr>
            <w:r>
              <w:rPr>
                <w:color w:val="auto"/>
              </w:rPr>
              <w:t>Set 2</w:t>
            </w:r>
          </w:p>
        </w:tc>
        <w:tc>
          <w:tcPr>
            <w:tcW w:w="2157" w:type="dxa"/>
          </w:tcPr>
          <w:p w14:paraId="13CCB1B5" w14:textId="3CF456D2" w:rsidR="00C27B1E" w:rsidRDefault="00482D7D" w:rsidP="00A85F2C">
            <w:pPr>
              <w:rPr>
                <w:color w:val="auto"/>
              </w:rPr>
            </w:pPr>
            <w:r>
              <w:rPr>
                <w:color w:val="auto"/>
              </w:rPr>
              <w:t>60</w:t>
            </w:r>
            <w:r w:rsidR="00C27B1E">
              <w:rPr>
                <w:color w:val="auto"/>
              </w:rPr>
              <w:t>%</w:t>
            </w:r>
          </w:p>
        </w:tc>
        <w:tc>
          <w:tcPr>
            <w:tcW w:w="2158" w:type="dxa"/>
          </w:tcPr>
          <w:p w14:paraId="2ECA1EF5" w14:textId="0FD2B7D1" w:rsidR="00C27B1E" w:rsidRDefault="00482D7D" w:rsidP="00A85F2C">
            <w:pPr>
              <w:rPr>
                <w:color w:val="auto"/>
              </w:rPr>
            </w:pPr>
            <w:r>
              <w:rPr>
                <w:color w:val="auto"/>
              </w:rPr>
              <w:t>3</w:t>
            </w:r>
          </w:p>
        </w:tc>
        <w:tc>
          <w:tcPr>
            <w:tcW w:w="2158" w:type="dxa"/>
          </w:tcPr>
          <w:p w14:paraId="1B126B4E" w14:textId="77777777" w:rsidR="00C27B1E" w:rsidRDefault="00C27B1E" w:rsidP="00A85F2C">
            <w:pPr>
              <w:rPr>
                <w:color w:val="auto"/>
              </w:rPr>
            </w:pPr>
          </w:p>
        </w:tc>
      </w:tr>
      <w:tr w:rsidR="00C27B1E" w14:paraId="24EC8B8E" w14:textId="77777777" w:rsidTr="00A85F2C">
        <w:tc>
          <w:tcPr>
            <w:tcW w:w="2157" w:type="dxa"/>
          </w:tcPr>
          <w:p w14:paraId="45DDA14E" w14:textId="77777777" w:rsidR="00C27B1E" w:rsidRDefault="00C27B1E" w:rsidP="00A85F2C">
            <w:pPr>
              <w:rPr>
                <w:color w:val="auto"/>
              </w:rPr>
            </w:pPr>
            <w:r>
              <w:rPr>
                <w:color w:val="auto"/>
              </w:rPr>
              <w:t>Set 3</w:t>
            </w:r>
          </w:p>
        </w:tc>
        <w:tc>
          <w:tcPr>
            <w:tcW w:w="2157" w:type="dxa"/>
          </w:tcPr>
          <w:p w14:paraId="62820E97" w14:textId="74BED569" w:rsidR="00C27B1E" w:rsidRDefault="00482D7D" w:rsidP="00A85F2C">
            <w:pPr>
              <w:rPr>
                <w:color w:val="auto"/>
              </w:rPr>
            </w:pPr>
            <w:r>
              <w:rPr>
                <w:color w:val="auto"/>
              </w:rPr>
              <w:t>7</w:t>
            </w:r>
            <w:r w:rsidR="00C27B1E">
              <w:rPr>
                <w:color w:val="auto"/>
              </w:rPr>
              <w:t>0</w:t>
            </w:r>
            <w:r w:rsidR="00C27B1E">
              <w:rPr>
                <w:color w:val="auto"/>
              </w:rPr>
              <w:t>%</w:t>
            </w:r>
          </w:p>
        </w:tc>
        <w:tc>
          <w:tcPr>
            <w:tcW w:w="2158" w:type="dxa"/>
          </w:tcPr>
          <w:p w14:paraId="3276AE38" w14:textId="21E293E3" w:rsidR="00C27B1E" w:rsidRDefault="00482D7D" w:rsidP="00A85F2C">
            <w:pPr>
              <w:rPr>
                <w:color w:val="auto"/>
              </w:rPr>
            </w:pPr>
            <w:r>
              <w:rPr>
                <w:color w:val="auto"/>
              </w:rPr>
              <w:t>1</w:t>
            </w:r>
          </w:p>
        </w:tc>
        <w:tc>
          <w:tcPr>
            <w:tcW w:w="2158" w:type="dxa"/>
          </w:tcPr>
          <w:p w14:paraId="0E065B63" w14:textId="77777777" w:rsidR="00C27B1E" w:rsidRDefault="00C27B1E" w:rsidP="00A85F2C">
            <w:pPr>
              <w:rPr>
                <w:color w:val="auto"/>
              </w:rPr>
            </w:pPr>
          </w:p>
        </w:tc>
      </w:tr>
      <w:tr w:rsidR="00C27B1E" w14:paraId="75711DB5" w14:textId="77777777" w:rsidTr="00A85F2C">
        <w:tc>
          <w:tcPr>
            <w:tcW w:w="2157" w:type="dxa"/>
          </w:tcPr>
          <w:p w14:paraId="21B28EF8" w14:textId="77777777" w:rsidR="00C27B1E" w:rsidRDefault="00C27B1E" w:rsidP="00A85F2C">
            <w:pPr>
              <w:rPr>
                <w:color w:val="auto"/>
              </w:rPr>
            </w:pPr>
            <w:r>
              <w:rPr>
                <w:color w:val="auto"/>
              </w:rPr>
              <w:t>Set 4</w:t>
            </w:r>
          </w:p>
        </w:tc>
        <w:tc>
          <w:tcPr>
            <w:tcW w:w="2157" w:type="dxa"/>
          </w:tcPr>
          <w:p w14:paraId="5A238567" w14:textId="37740328" w:rsidR="00C27B1E" w:rsidRDefault="00482D7D" w:rsidP="00A85F2C">
            <w:pPr>
              <w:rPr>
                <w:color w:val="auto"/>
              </w:rPr>
            </w:pPr>
            <w:r>
              <w:rPr>
                <w:color w:val="auto"/>
              </w:rPr>
              <w:t>80</w:t>
            </w:r>
            <w:r w:rsidR="00C27B1E">
              <w:rPr>
                <w:color w:val="auto"/>
              </w:rPr>
              <w:t>%</w:t>
            </w:r>
          </w:p>
        </w:tc>
        <w:tc>
          <w:tcPr>
            <w:tcW w:w="2158" w:type="dxa"/>
          </w:tcPr>
          <w:p w14:paraId="1FC19AEF" w14:textId="0C501F78" w:rsidR="00C27B1E" w:rsidRDefault="00482D7D" w:rsidP="00A85F2C">
            <w:pPr>
              <w:rPr>
                <w:color w:val="auto"/>
              </w:rPr>
            </w:pPr>
            <w:r>
              <w:rPr>
                <w:color w:val="auto"/>
              </w:rPr>
              <w:t>1</w:t>
            </w:r>
          </w:p>
        </w:tc>
        <w:tc>
          <w:tcPr>
            <w:tcW w:w="2158" w:type="dxa"/>
          </w:tcPr>
          <w:p w14:paraId="6161867C" w14:textId="77777777" w:rsidR="00C27B1E" w:rsidRDefault="00C27B1E" w:rsidP="00A85F2C">
            <w:pPr>
              <w:rPr>
                <w:color w:val="auto"/>
              </w:rPr>
            </w:pPr>
          </w:p>
        </w:tc>
      </w:tr>
      <w:tr w:rsidR="00C27B1E" w14:paraId="0D459756" w14:textId="77777777" w:rsidTr="00A85F2C">
        <w:tc>
          <w:tcPr>
            <w:tcW w:w="2157" w:type="dxa"/>
          </w:tcPr>
          <w:p w14:paraId="0F8DA0B8" w14:textId="77777777" w:rsidR="00C27B1E" w:rsidRDefault="00C27B1E" w:rsidP="00A85F2C">
            <w:pPr>
              <w:rPr>
                <w:color w:val="auto"/>
              </w:rPr>
            </w:pPr>
            <w:r>
              <w:rPr>
                <w:color w:val="auto"/>
              </w:rPr>
              <w:t>Set 5</w:t>
            </w:r>
          </w:p>
        </w:tc>
        <w:tc>
          <w:tcPr>
            <w:tcW w:w="2157" w:type="dxa"/>
          </w:tcPr>
          <w:p w14:paraId="475B5EFA" w14:textId="0A7908E7" w:rsidR="00C27B1E" w:rsidRDefault="00482D7D" w:rsidP="00A85F2C">
            <w:pPr>
              <w:rPr>
                <w:color w:val="auto"/>
              </w:rPr>
            </w:pPr>
            <w:r>
              <w:rPr>
                <w:color w:val="auto"/>
              </w:rPr>
              <w:t>90</w:t>
            </w:r>
            <w:r w:rsidR="00C27B1E">
              <w:rPr>
                <w:color w:val="auto"/>
              </w:rPr>
              <w:t>%</w:t>
            </w:r>
          </w:p>
        </w:tc>
        <w:tc>
          <w:tcPr>
            <w:tcW w:w="2158" w:type="dxa"/>
          </w:tcPr>
          <w:p w14:paraId="17577623" w14:textId="78D3F450" w:rsidR="00C27B1E" w:rsidRDefault="00482D7D" w:rsidP="00A85F2C">
            <w:pPr>
              <w:rPr>
                <w:color w:val="auto"/>
              </w:rPr>
            </w:pPr>
            <w:r>
              <w:rPr>
                <w:color w:val="auto"/>
              </w:rPr>
              <w:t>1</w:t>
            </w:r>
          </w:p>
        </w:tc>
        <w:tc>
          <w:tcPr>
            <w:tcW w:w="2158" w:type="dxa"/>
          </w:tcPr>
          <w:p w14:paraId="115BE3FA" w14:textId="77777777" w:rsidR="00C27B1E" w:rsidRDefault="00C27B1E" w:rsidP="00A85F2C">
            <w:pPr>
              <w:rPr>
                <w:color w:val="auto"/>
              </w:rPr>
            </w:pPr>
          </w:p>
        </w:tc>
      </w:tr>
      <w:tr w:rsidR="00482D7D" w14:paraId="536F6D6E" w14:textId="77777777" w:rsidTr="00A85F2C">
        <w:tc>
          <w:tcPr>
            <w:tcW w:w="2157" w:type="dxa"/>
          </w:tcPr>
          <w:p w14:paraId="3E763756" w14:textId="44F985B7" w:rsidR="00482D7D" w:rsidRDefault="00482D7D" w:rsidP="00A85F2C">
            <w:pPr>
              <w:rPr>
                <w:color w:val="auto"/>
              </w:rPr>
            </w:pPr>
            <w:r>
              <w:rPr>
                <w:color w:val="auto"/>
              </w:rPr>
              <w:t>Set 6</w:t>
            </w:r>
          </w:p>
        </w:tc>
        <w:tc>
          <w:tcPr>
            <w:tcW w:w="2157" w:type="dxa"/>
          </w:tcPr>
          <w:p w14:paraId="5835B89B" w14:textId="594A179F" w:rsidR="00482D7D" w:rsidRDefault="00482D7D" w:rsidP="00A85F2C">
            <w:pPr>
              <w:rPr>
                <w:color w:val="auto"/>
              </w:rPr>
            </w:pPr>
            <w:r>
              <w:rPr>
                <w:color w:val="auto"/>
              </w:rPr>
              <w:t>100%</w:t>
            </w:r>
          </w:p>
        </w:tc>
        <w:tc>
          <w:tcPr>
            <w:tcW w:w="2158" w:type="dxa"/>
          </w:tcPr>
          <w:p w14:paraId="1FF7EE66" w14:textId="7650AA54" w:rsidR="00482D7D" w:rsidRDefault="00482D7D" w:rsidP="00A85F2C">
            <w:pPr>
              <w:rPr>
                <w:color w:val="auto"/>
              </w:rPr>
            </w:pPr>
            <w:r>
              <w:rPr>
                <w:color w:val="auto"/>
              </w:rPr>
              <w:t>1</w:t>
            </w:r>
          </w:p>
        </w:tc>
        <w:tc>
          <w:tcPr>
            <w:tcW w:w="2158" w:type="dxa"/>
          </w:tcPr>
          <w:p w14:paraId="05817B9A" w14:textId="77777777" w:rsidR="00482D7D" w:rsidRDefault="00482D7D" w:rsidP="00A85F2C">
            <w:pPr>
              <w:rPr>
                <w:color w:val="auto"/>
              </w:rPr>
            </w:pPr>
          </w:p>
        </w:tc>
      </w:tr>
      <w:tr w:rsidR="00482D7D" w14:paraId="398C2E84" w14:textId="77777777" w:rsidTr="00A85F2C">
        <w:tc>
          <w:tcPr>
            <w:tcW w:w="2157" w:type="dxa"/>
          </w:tcPr>
          <w:p w14:paraId="5E42F41B" w14:textId="1E69DEE2" w:rsidR="00482D7D" w:rsidRDefault="00482D7D" w:rsidP="00A85F2C">
            <w:pPr>
              <w:rPr>
                <w:color w:val="auto"/>
              </w:rPr>
            </w:pPr>
            <w:r>
              <w:rPr>
                <w:color w:val="auto"/>
              </w:rPr>
              <w:t>Set 7</w:t>
            </w:r>
          </w:p>
        </w:tc>
        <w:tc>
          <w:tcPr>
            <w:tcW w:w="2157" w:type="dxa"/>
          </w:tcPr>
          <w:p w14:paraId="499B9676" w14:textId="1035A75B" w:rsidR="00482D7D" w:rsidRDefault="00482D7D" w:rsidP="00A85F2C">
            <w:pPr>
              <w:rPr>
                <w:color w:val="auto"/>
              </w:rPr>
            </w:pPr>
            <w:r>
              <w:rPr>
                <w:color w:val="auto"/>
              </w:rPr>
              <w:t>100% +</w:t>
            </w:r>
          </w:p>
        </w:tc>
        <w:tc>
          <w:tcPr>
            <w:tcW w:w="2158" w:type="dxa"/>
          </w:tcPr>
          <w:p w14:paraId="70E800DC" w14:textId="0FA34FBB" w:rsidR="00482D7D" w:rsidRDefault="00482D7D" w:rsidP="00A85F2C">
            <w:pPr>
              <w:rPr>
                <w:color w:val="auto"/>
              </w:rPr>
            </w:pPr>
            <w:r>
              <w:rPr>
                <w:color w:val="auto"/>
              </w:rPr>
              <w:t>1</w:t>
            </w:r>
          </w:p>
        </w:tc>
        <w:tc>
          <w:tcPr>
            <w:tcW w:w="2158" w:type="dxa"/>
          </w:tcPr>
          <w:p w14:paraId="0F75E984" w14:textId="77777777" w:rsidR="00482D7D" w:rsidRDefault="00482D7D" w:rsidP="00A85F2C">
            <w:pPr>
              <w:rPr>
                <w:color w:val="auto"/>
              </w:rPr>
            </w:pPr>
          </w:p>
        </w:tc>
      </w:tr>
      <w:bookmarkEnd w:id="16"/>
    </w:tbl>
    <w:p w14:paraId="1112D2D2" w14:textId="1A2E7757" w:rsidR="00482D7D" w:rsidRDefault="00482D7D" w:rsidP="00A6673E">
      <w:pPr>
        <w:rPr>
          <w:color w:val="auto"/>
        </w:rPr>
      </w:pPr>
    </w:p>
    <w:p w14:paraId="131C015D" w14:textId="5446D652" w:rsidR="00482D7D" w:rsidRDefault="00482D7D" w:rsidP="00A6673E">
      <w:pPr>
        <w:rPr>
          <w:color w:val="auto"/>
        </w:rPr>
      </w:pPr>
      <w:r>
        <w:rPr>
          <w:color w:val="auto"/>
        </w:rPr>
        <w:t>Dumbbell Incline Bench Press: 10/10/10</w:t>
      </w:r>
    </w:p>
    <w:p w14:paraId="2B271CD3" w14:textId="2718BA88" w:rsidR="00482D7D" w:rsidRDefault="00482D7D" w:rsidP="00A6673E">
      <w:pPr>
        <w:rPr>
          <w:color w:val="auto"/>
        </w:rPr>
      </w:pPr>
      <w:bookmarkStart w:id="17" w:name="_Hlk529922655"/>
      <w:r>
        <w:rPr>
          <w:color w:val="auto"/>
        </w:rPr>
        <w:t>Dumbbell Single Arm Floor press: 8/8/8</w:t>
      </w:r>
    </w:p>
    <w:bookmarkEnd w:id="17"/>
    <w:p w14:paraId="7AB8B2CB" w14:textId="273E6683" w:rsidR="00482D7D" w:rsidRDefault="00482D7D" w:rsidP="00A6673E">
      <w:pPr>
        <w:rPr>
          <w:color w:val="auto"/>
        </w:rPr>
      </w:pPr>
      <w:r>
        <w:rPr>
          <w:color w:val="auto"/>
        </w:rPr>
        <w:t>Dips: 12/12/12/12</w:t>
      </w:r>
    </w:p>
    <w:p w14:paraId="11D9C2C0" w14:textId="77777777" w:rsidR="00826ACC" w:rsidRDefault="00826ACC" w:rsidP="00A6673E">
      <w:pPr>
        <w:rPr>
          <w:color w:val="auto"/>
        </w:rPr>
      </w:pPr>
    </w:p>
    <w:p w14:paraId="29553277" w14:textId="77777777" w:rsidR="00826ACC" w:rsidRDefault="00826ACC" w:rsidP="00A6673E">
      <w:pPr>
        <w:rPr>
          <w:color w:val="auto"/>
        </w:rPr>
      </w:pPr>
    </w:p>
    <w:p w14:paraId="28FDB03C" w14:textId="77777777" w:rsidR="00826ACC" w:rsidRDefault="00826ACC" w:rsidP="00A6673E">
      <w:pPr>
        <w:rPr>
          <w:color w:val="auto"/>
        </w:rPr>
      </w:pPr>
    </w:p>
    <w:p w14:paraId="74FEC4DB" w14:textId="77777777" w:rsidR="00826ACC" w:rsidRDefault="00826ACC" w:rsidP="00A6673E">
      <w:pPr>
        <w:rPr>
          <w:color w:val="auto"/>
        </w:rPr>
      </w:pPr>
    </w:p>
    <w:p w14:paraId="76689D65" w14:textId="77777777" w:rsidR="00826ACC" w:rsidRDefault="00826ACC" w:rsidP="00A6673E">
      <w:pPr>
        <w:rPr>
          <w:color w:val="auto"/>
        </w:rPr>
      </w:pPr>
    </w:p>
    <w:p w14:paraId="76A29767" w14:textId="77777777" w:rsidR="00826ACC" w:rsidRDefault="00826ACC" w:rsidP="00A6673E">
      <w:pPr>
        <w:rPr>
          <w:color w:val="auto"/>
        </w:rPr>
      </w:pPr>
    </w:p>
    <w:p w14:paraId="6F449986" w14:textId="266B1F75" w:rsidR="00067A76" w:rsidRPr="00826ACC" w:rsidRDefault="00826ACC" w:rsidP="00A6673E">
      <w:pPr>
        <w:rPr>
          <w:color w:val="C00000"/>
          <w:sz w:val="56"/>
          <w:szCs w:val="56"/>
        </w:rPr>
      </w:pPr>
      <w:r w:rsidRPr="00826ACC">
        <w:rPr>
          <w:color w:val="C00000"/>
          <w:sz w:val="56"/>
          <w:szCs w:val="56"/>
        </w:rPr>
        <w:t>Wednesday</w:t>
      </w:r>
    </w:p>
    <w:p w14:paraId="49FA0614" w14:textId="5050F9BB" w:rsidR="00826ACC" w:rsidRDefault="00826ACC" w:rsidP="00A6673E">
      <w:pPr>
        <w:rPr>
          <w:color w:val="auto"/>
        </w:rPr>
      </w:pPr>
      <w:r>
        <w:rPr>
          <w:color w:val="auto"/>
        </w:rPr>
        <w:t xml:space="preserve">Back Squat: </w:t>
      </w:r>
    </w:p>
    <w:tbl>
      <w:tblPr>
        <w:tblStyle w:val="TableGrid"/>
        <w:tblW w:w="0" w:type="auto"/>
        <w:tblLook w:val="04A0" w:firstRow="1" w:lastRow="0" w:firstColumn="1" w:lastColumn="0" w:noHBand="0" w:noVBand="1"/>
      </w:tblPr>
      <w:tblGrid>
        <w:gridCol w:w="2157"/>
        <w:gridCol w:w="2157"/>
        <w:gridCol w:w="2158"/>
        <w:gridCol w:w="2158"/>
      </w:tblGrid>
      <w:tr w:rsidR="00826ACC" w14:paraId="08B17E1F" w14:textId="77777777" w:rsidTr="00A85F2C">
        <w:tc>
          <w:tcPr>
            <w:tcW w:w="2157" w:type="dxa"/>
          </w:tcPr>
          <w:p w14:paraId="124096CA" w14:textId="77777777" w:rsidR="00826ACC" w:rsidRDefault="00826ACC" w:rsidP="00A85F2C">
            <w:pPr>
              <w:rPr>
                <w:color w:val="auto"/>
              </w:rPr>
            </w:pPr>
            <w:bookmarkStart w:id="18" w:name="_Hlk529927088"/>
            <w:r>
              <w:rPr>
                <w:color w:val="auto"/>
              </w:rPr>
              <w:t>Set</w:t>
            </w:r>
          </w:p>
        </w:tc>
        <w:tc>
          <w:tcPr>
            <w:tcW w:w="2157" w:type="dxa"/>
          </w:tcPr>
          <w:p w14:paraId="52E57CDA" w14:textId="77777777" w:rsidR="00826ACC" w:rsidRDefault="00826ACC" w:rsidP="00A85F2C">
            <w:pPr>
              <w:rPr>
                <w:color w:val="auto"/>
              </w:rPr>
            </w:pPr>
            <w:r>
              <w:rPr>
                <w:color w:val="auto"/>
              </w:rPr>
              <w:t>%</w:t>
            </w:r>
          </w:p>
        </w:tc>
        <w:tc>
          <w:tcPr>
            <w:tcW w:w="2158" w:type="dxa"/>
          </w:tcPr>
          <w:p w14:paraId="48F39D3F" w14:textId="77777777" w:rsidR="00826ACC" w:rsidRDefault="00826ACC" w:rsidP="00A85F2C">
            <w:pPr>
              <w:rPr>
                <w:color w:val="auto"/>
              </w:rPr>
            </w:pPr>
            <w:r>
              <w:rPr>
                <w:color w:val="auto"/>
              </w:rPr>
              <w:t>Reps</w:t>
            </w:r>
          </w:p>
        </w:tc>
        <w:tc>
          <w:tcPr>
            <w:tcW w:w="2158" w:type="dxa"/>
          </w:tcPr>
          <w:p w14:paraId="44E462DC" w14:textId="77777777" w:rsidR="00826ACC" w:rsidRDefault="00826ACC" w:rsidP="00A85F2C">
            <w:pPr>
              <w:rPr>
                <w:color w:val="auto"/>
              </w:rPr>
            </w:pPr>
            <w:r>
              <w:rPr>
                <w:color w:val="auto"/>
              </w:rPr>
              <w:t>Weight (fill in)</w:t>
            </w:r>
          </w:p>
        </w:tc>
      </w:tr>
      <w:tr w:rsidR="00826ACC" w14:paraId="4027F49C" w14:textId="77777777" w:rsidTr="00A85F2C">
        <w:tc>
          <w:tcPr>
            <w:tcW w:w="2157" w:type="dxa"/>
          </w:tcPr>
          <w:p w14:paraId="1C4029D4" w14:textId="77777777" w:rsidR="00826ACC" w:rsidRDefault="00826ACC" w:rsidP="00A85F2C">
            <w:pPr>
              <w:rPr>
                <w:color w:val="auto"/>
              </w:rPr>
            </w:pPr>
            <w:r>
              <w:rPr>
                <w:color w:val="auto"/>
              </w:rPr>
              <w:t>Set 1</w:t>
            </w:r>
          </w:p>
        </w:tc>
        <w:tc>
          <w:tcPr>
            <w:tcW w:w="2157" w:type="dxa"/>
          </w:tcPr>
          <w:p w14:paraId="64917731" w14:textId="77777777" w:rsidR="00826ACC" w:rsidRDefault="00826ACC" w:rsidP="00A85F2C">
            <w:pPr>
              <w:rPr>
                <w:color w:val="auto"/>
              </w:rPr>
            </w:pPr>
            <w:r>
              <w:rPr>
                <w:color w:val="auto"/>
              </w:rPr>
              <w:t>50%</w:t>
            </w:r>
          </w:p>
        </w:tc>
        <w:tc>
          <w:tcPr>
            <w:tcW w:w="2158" w:type="dxa"/>
          </w:tcPr>
          <w:p w14:paraId="3B967016" w14:textId="77777777" w:rsidR="00826ACC" w:rsidRDefault="00826ACC" w:rsidP="00A85F2C">
            <w:pPr>
              <w:rPr>
                <w:color w:val="auto"/>
              </w:rPr>
            </w:pPr>
            <w:r>
              <w:rPr>
                <w:color w:val="auto"/>
              </w:rPr>
              <w:t>5</w:t>
            </w:r>
          </w:p>
        </w:tc>
        <w:tc>
          <w:tcPr>
            <w:tcW w:w="2158" w:type="dxa"/>
          </w:tcPr>
          <w:p w14:paraId="1556DB4E" w14:textId="77777777" w:rsidR="00826ACC" w:rsidRDefault="00826ACC" w:rsidP="00A85F2C">
            <w:pPr>
              <w:rPr>
                <w:color w:val="auto"/>
              </w:rPr>
            </w:pPr>
          </w:p>
        </w:tc>
      </w:tr>
      <w:tr w:rsidR="00826ACC" w14:paraId="3B9EC566" w14:textId="77777777" w:rsidTr="00A85F2C">
        <w:tc>
          <w:tcPr>
            <w:tcW w:w="2157" w:type="dxa"/>
          </w:tcPr>
          <w:p w14:paraId="57DFE421" w14:textId="77777777" w:rsidR="00826ACC" w:rsidRDefault="00826ACC" w:rsidP="00A85F2C">
            <w:pPr>
              <w:rPr>
                <w:color w:val="auto"/>
              </w:rPr>
            </w:pPr>
            <w:r>
              <w:rPr>
                <w:color w:val="auto"/>
              </w:rPr>
              <w:t>Set 2</w:t>
            </w:r>
          </w:p>
        </w:tc>
        <w:tc>
          <w:tcPr>
            <w:tcW w:w="2157" w:type="dxa"/>
          </w:tcPr>
          <w:p w14:paraId="433FAF90" w14:textId="77777777" w:rsidR="00826ACC" w:rsidRDefault="00826ACC" w:rsidP="00A85F2C">
            <w:pPr>
              <w:rPr>
                <w:color w:val="auto"/>
              </w:rPr>
            </w:pPr>
            <w:r>
              <w:rPr>
                <w:color w:val="auto"/>
              </w:rPr>
              <w:t>60%</w:t>
            </w:r>
          </w:p>
        </w:tc>
        <w:tc>
          <w:tcPr>
            <w:tcW w:w="2158" w:type="dxa"/>
          </w:tcPr>
          <w:p w14:paraId="7D3EFE87" w14:textId="77777777" w:rsidR="00826ACC" w:rsidRDefault="00826ACC" w:rsidP="00A85F2C">
            <w:pPr>
              <w:rPr>
                <w:color w:val="auto"/>
              </w:rPr>
            </w:pPr>
            <w:r>
              <w:rPr>
                <w:color w:val="auto"/>
              </w:rPr>
              <w:t>3</w:t>
            </w:r>
          </w:p>
        </w:tc>
        <w:tc>
          <w:tcPr>
            <w:tcW w:w="2158" w:type="dxa"/>
          </w:tcPr>
          <w:p w14:paraId="74B76B5D" w14:textId="77777777" w:rsidR="00826ACC" w:rsidRDefault="00826ACC" w:rsidP="00A85F2C">
            <w:pPr>
              <w:rPr>
                <w:color w:val="auto"/>
              </w:rPr>
            </w:pPr>
          </w:p>
        </w:tc>
      </w:tr>
      <w:tr w:rsidR="00826ACC" w14:paraId="6FD8C492" w14:textId="77777777" w:rsidTr="00A85F2C">
        <w:tc>
          <w:tcPr>
            <w:tcW w:w="2157" w:type="dxa"/>
          </w:tcPr>
          <w:p w14:paraId="5507A236" w14:textId="77777777" w:rsidR="00826ACC" w:rsidRDefault="00826ACC" w:rsidP="00A85F2C">
            <w:pPr>
              <w:rPr>
                <w:color w:val="auto"/>
              </w:rPr>
            </w:pPr>
            <w:r>
              <w:rPr>
                <w:color w:val="auto"/>
              </w:rPr>
              <w:t>Set 3</w:t>
            </w:r>
          </w:p>
        </w:tc>
        <w:tc>
          <w:tcPr>
            <w:tcW w:w="2157" w:type="dxa"/>
          </w:tcPr>
          <w:p w14:paraId="20E6C863" w14:textId="77777777" w:rsidR="00826ACC" w:rsidRDefault="00826ACC" w:rsidP="00A85F2C">
            <w:pPr>
              <w:rPr>
                <w:color w:val="auto"/>
              </w:rPr>
            </w:pPr>
            <w:r>
              <w:rPr>
                <w:color w:val="auto"/>
              </w:rPr>
              <w:t>70%</w:t>
            </w:r>
          </w:p>
        </w:tc>
        <w:tc>
          <w:tcPr>
            <w:tcW w:w="2158" w:type="dxa"/>
          </w:tcPr>
          <w:p w14:paraId="50A23E7A" w14:textId="77777777" w:rsidR="00826ACC" w:rsidRDefault="00826ACC" w:rsidP="00A85F2C">
            <w:pPr>
              <w:rPr>
                <w:color w:val="auto"/>
              </w:rPr>
            </w:pPr>
            <w:r>
              <w:rPr>
                <w:color w:val="auto"/>
              </w:rPr>
              <w:t>1</w:t>
            </w:r>
          </w:p>
        </w:tc>
        <w:tc>
          <w:tcPr>
            <w:tcW w:w="2158" w:type="dxa"/>
          </w:tcPr>
          <w:p w14:paraId="7B43B737" w14:textId="77777777" w:rsidR="00826ACC" w:rsidRDefault="00826ACC" w:rsidP="00A85F2C">
            <w:pPr>
              <w:rPr>
                <w:color w:val="auto"/>
              </w:rPr>
            </w:pPr>
          </w:p>
        </w:tc>
      </w:tr>
      <w:tr w:rsidR="00826ACC" w14:paraId="6494CADD" w14:textId="77777777" w:rsidTr="00A85F2C">
        <w:tc>
          <w:tcPr>
            <w:tcW w:w="2157" w:type="dxa"/>
          </w:tcPr>
          <w:p w14:paraId="69F9FE29" w14:textId="77777777" w:rsidR="00826ACC" w:rsidRDefault="00826ACC" w:rsidP="00A85F2C">
            <w:pPr>
              <w:rPr>
                <w:color w:val="auto"/>
              </w:rPr>
            </w:pPr>
            <w:r>
              <w:rPr>
                <w:color w:val="auto"/>
              </w:rPr>
              <w:t>Set 4</w:t>
            </w:r>
          </w:p>
        </w:tc>
        <w:tc>
          <w:tcPr>
            <w:tcW w:w="2157" w:type="dxa"/>
          </w:tcPr>
          <w:p w14:paraId="3698651A" w14:textId="77777777" w:rsidR="00826ACC" w:rsidRDefault="00826ACC" w:rsidP="00A85F2C">
            <w:pPr>
              <w:rPr>
                <w:color w:val="auto"/>
              </w:rPr>
            </w:pPr>
            <w:r>
              <w:rPr>
                <w:color w:val="auto"/>
              </w:rPr>
              <w:t>80%</w:t>
            </w:r>
          </w:p>
        </w:tc>
        <w:tc>
          <w:tcPr>
            <w:tcW w:w="2158" w:type="dxa"/>
          </w:tcPr>
          <w:p w14:paraId="0F6B7A1A" w14:textId="77777777" w:rsidR="00826ACC" w:rsidRDefault="00826ACC" w:rsidP="00A85F2C">
            <w:pPr>
              <w:rPr>
                <w:color w:val="auto"/>
              </w:rPr>
            </w:pPr>
            <w:r>
              <w:rPr>
                <w:color w:val="auto"/>
              </w:rPr>
              <w:t>1</w:t>
            </w:r>
          </w:p>
        </w:tc>
        <w:tc>
          <w:tcPr>
            <w:tcW w:w="2158" w:type="dxa"/>
          </w:tcPr>
          <w:p w14:paraId="29380140" w14:textId="77777777" w:rsidR="00826ACC" w:rsidRDefault="00826ACC" w:rsidP="00A85F2C">
            <w:pPr>
              <w:rPr>
                <w:color w:val="auto"/>
              </w:rPr>
            </w:pPr>
          </w:p>
        </w:tc>
      </w:tr>
      <w:tr w:rsidR="00826ACC" w14:paraId="03EC6753" w14:textId="77777777" w:rsidTr="00A85F2C">
        <w:tc>
          <w:tcPr>
            <w:tcW w:w="2157" w:type="dxa"/>
          </w:tcPr>
          <w:p w14:paraId="3B377F97" w14:textId="77777777" w:rsidR="00826ACC" w:rsidRDefault="00826ACC" w:rsidP="00A85F2C">
            <w:pPr>
              <w:rPr>
                <w:color w:val="auto"/>
              </w:rPr>
            </w:pPr>
            <w:r>
              <w:rPr>
                <w:color w:val="auto"/>
              </w:rPr>
              <w:t>Set 5</w:t>
            </w:r>
          </w:p>
        </w:tc>
        <w:tc>
          <w:tcPr>
            <w:tcW w:w="2157" w:type="dxa"/>
          </w:tcPr>
          <w:p w14:paraId="5B268EA2" w14:textId="77777777" w:rsidR="00826ACC" w:rsidRDefault="00826ACC" w:rsidP="00A85F2C">
            <w:pPr>
              <w:rPr>
                <w:color w:val="auto"/>
              </w:rPr>
            </w:pPr>
            <w:r>
              <w:rPr>
                <w:color w:val="auto"/>
              </w:rPr>
              <w:t>90%</w:t>
            </w:r>
          </w:p>
        </w:tc>
        <w:tc>
          <w:tcPr>
            <w:tcW w:w="2158" w:type="dxa"/>
          </w:tcPr>
          <w:p w14:paraId="713AC154" w14:textId="77777777" w:rsidR="00826ACC" w:rsidRDefault="00826ACC" w:rsidP="00A85F2C">
            <w:pPr>
              <w:rPr>
                <w:color w:val="auto"/>
              </w:rPr>
            </w:pPr>
            <w:r>
              <w:rPr>
                <w:color w:val="auto"/>
              </w:rPr>
              <w:t>1</w:t>
            </w:r>
          </w:p>
        </w:tc>
        <w:tc>
          <w:tcPr>
            <w:tcW w:w="2158" w:type="dxa"/>
          </w:tcPr>
          <w:p w14:paraId="7617A39B" w14:textId="77777777" w:rsidR="00826ACC" w:rsidRDefault="00826ACC" w:rsidP="00A85F2C">
            <w:pPr>
              <w:rPr>
                <w:color w:val="auto"/>
              </w:rPr>
            </w:pPr>
          </w:p>
        </w:tc>
      </w:tr>
      <w:tr w:rsidR="00826ACC" w14:paraId="1CF48B61" w14:textId="77777777" w:rsidTr="00A85F2C">
        <w:tc>
          <w:tcPr>
            <w:tcW w:w="2157" w:type="dxa"/>
          </w:tcPr>
          <w:p w14:paraId="1F4491ED" w14:textId="77777777" w:rsidR="00826ACC" w:rsidRDefault="00826ACC" w:rsidP="00A85F2C">
            <w:pPr>
              <w:rPr>
                <w:color w:val="auto"/>
              </w:rPr>
            </w:pPr>
            <w:r>
              <w:rPr>
                <w:color w:val="auto"/>
              </w:rPr>
              <w:t>Set 6</w:t>
            </w:r>
          </w:p>
        </w:tc>
        <w:tc>
          <w:tcPr>
            <w:tcW w:w="2157" w:type="dxa"/>
          </w:tcPr>
          <w:p w14:paraId="249F0279" w14:textId="77777777" w:rsidR="00826ACC" w:rsidRDefault="00826ACC" w:rsidP="00A85F2C">
            <w:pPr>
              <w:rPr>
                <w:color w:val="auto"/>
              </w:rPr>
            </w:pPr>
            <w:r>
              <w:rPr>
                <w:color w:val="auto"/>
              </w:rPr>
              <w:t>100%</w:t>
            </w:r>
          </w:p>
        </w:tc>
        <w:tc>
          <w:tcPr>
            <w:tcW w:w="2158" w:type="dxa"/>
          </w:tcPr>
          <w:p w14:paraId="032E997A" w14:textId="77777777" w:rsidR="00826ACC" w:rsidRDefault="00826ACC" w:rsidP="00A85F2C">
            <w:pPr>
              <w:rPr>
                <w:color w:val="auto"/>
              </w:rPr>
            </w:pPr>
            <w:r>
              <w:rPr>
                <w:color w:val="auto"/>
              </w:rPr>
              <w:t>1</w:t>
            </w:r>
          </w:p>
        </w:tc>
        <w:tc>
          <w:tcPr>
            <w:tcW w:w="2158" w:type="dxa"/>
          </w:tcPr>
          <w:p w14:paraId="2DC295AB" w14:textId="77777777" w:rsidR="00826ACC" w:rsidRDefault="00826ACC" w:rsidP="00A85F2C">
            <w:pPr>
              <w:rPr>
                <w:color w:val="auto"/>
              </w:rPr>
            </w:pPr>
          </w:p>
        </w:tc>
      </w:tr>
      <w:tr w:rsidR="00826ACC" w14:paraId="369EDC5C" w14:textId="77777777" w:rsidTr="00A85F2C">
        <w:tc>
          <w:tcPr>
            <w:tcW w:w="2157" w:type="dxa"/>
          </w:tcPr>
          <w:p w14:paraId="6C93D2F0" w14:textId="77777777" w:rsidR="00826ACC" w:rsidRDefault="00826ACC" w:rsidP="00A85F2C">
            <w:pPr>
              <w:rPr>
                <w:color w:val="auto"/>
              </w:rPr>
            </w:pPr>
            <w:r>
              <w:rPr>
                <w:color w:val="auto"/>
              </w:rPr>
              <w:t>Set 7</w:t>
            </w:r>
          </w:p>
        </w:tc>
        <w:tc>
          <w:tcPr>
            <w:tcW w:w="2157" w:type="dxa"/>
          </w:tcPr>
          <w:p w14:paraId="7E10450F" w14:textId="77777777" w:rsidR="00826ACC" w:rsidRDefault="00826ACC" w:rsidP="00A85F2C">
            <w:pPr>
              <w:rPr>
                <w:color w:val="auto"/>
              </w:rPr>
            </w:pPr>
            <w:r>
              <w:rPr>
                <w:color w:val="auto"/>
              </w:rPr>
              <w:t>100% +</w:t>
            </w:r>
          </w:p>
        </w:tc>
        <w:tc>
          <w:tcPr>
            <w:tcW w:w="2158" w:type="dxa"/>
          </w:tcPr>
          <w:p w14:paraId="513644AA" w14:textId="77777777" w:rsidR="00826ACC" w:rsidRDefault="00826ACC" w:rsidP="00A85F2C">
            <w:pPr>
              <w:rPr>
                <w:color w:val="auto"/>
              </w:rPr>
            </w:pPr>
            <w:r>
              <w:rPr>
                <w:color w:val="auto"/>
              </w:rPr>
              <w:t>1</w:t>
            </w:r>
          </w:p>
        </w:tc>
        <w:tc>
          <w:tcPr>
            <w:tcW w:w="2158" w:type="dxa"/>
          </w:tcPr>
          <w:p w14:paraId="29F4FD1C" w14:textId="77777777" w:rsidR="00826ACC" w:rsidRDefault="00826ACC" w:rsidP="00A85F2C">
            <w:pPr>
              <w:rPr>
                <w:color w:val="auto"/>
              </w:rPr>
            </w:pPr>
          </w:p>
        </w:tc>
      </w:tr>
    </w:tbl>
    <w:bookmarkEnd w:id="18"/>
    <w:p w14:paraId="4D896DA6" w14:textId="214C5103" w:rsidR="00826ACC" w:rsidRDefault="00204714" w:rsidP="00A6673E">
      <w:pPr>
        <w:rPr>
          <w:color w:val="auto"/>
        </w:rPr>
      </w:pPr>
      <w:r>
        <w:rPr>
          <w:color w:val="auto"/>
        </w:rPr>
        <w:t>Hamstring Curls: 10/10/10</w:t>
      </w:r>
    </w:p>
    <w:p w14:paraId="07CCA21B" w14:textId="61217B37" w:rsidR="00204714" w:rsidRDefault="00204714" w:rsidP="00A6673E">
      <w:pPr>
        <w:rPr>
          <w:color w:val="auto"/>
        </w:rPr>
      </w:pPr>
      <w:r>
        <w:rPr>
          <w:color w:val="auto"/>
        </w:rPr>
        <w:t>Leg Press: 20/15/12/12</w:t>
      </w:r>
    </w:p>
    <w:p w14:paraId="5C80C7CB" w14:textId="1F76E045" w:rsidR="00204714" w:rsidRPr="00067A76" w:rsidRDefault="00204714" w:rsidP="00A6673E">
      <w:pPr>
        <w:rPr>
          <w:color w:val="auto"/>
        </w:rPr>
      </w:pPr>
      <w:r>
        <w:rPr>
          <w:color w:val="auto"/>
        </w:rPr>
        <w:t>Leg extensions: 15/15/15</w:t>
      </w:r>
    </w:p>
    <w:p w14:paraId="3A847B68" w14:textId="77777777" w:rsidR="00067A76" w:rsidRPr="00067A76" w:rsidRDefault="00067A76" w:rsidP="00A6673E">
      <w:pPr>
        <w:rPr>
          <w:color w:val="auto"/>
        </w:rPr>
      </w:pPr>
    </w:p>
    <w:p w14:paraId="21793104" w14:textId="4E0DB7AE" w:rsidR="00067A76" w:rsidRDefault="00826ACC" w:rsidP="00A6673E">
      <w:pPr>
        <w:rPr>
          <w:color w:val="60B4FF" w:themeColor="background2" w:themeShade="BF"/>
          <w:sz w:val="56"/>
          <w:szCs w:val="56"/>
        </w:rPr>
      </w:pPr>
      <w:r w:rsidRPr="00826ACC">
        <w:rPr>
          <w:color w:val="C00000"/>
          <w:sz w:val="56"/>
          <w:szCs w:val="56"/>
        </w:rPr>
        <w:t>Thursday</w:t>
      </w:r>
      <w:r>
        <w:rPr>
          <w:color w:val="60B4FF" w:themeColor="background2" w:themeShade="BF"/>
          <w:sz w:val="56"/>
          <w:szCs w:val="56"/>
        </w:rPr>
        <w:t xml:space="preserve"> </w:t>
      </w:r>
    </w:p>
    <w:p w14:paraId="7F4C6BDE" w14:textId="37566F75" w:rsidR="00826ACC" w:rsidRPr="00826ACC" w:rsidRDefault="00826ACC" w:rsidP="00A6673E">
      <w:pPr>
        <w:rPr>
          <w:color w:val="auto"/>
        </w:rPr>
      </w:pPr>
      <w:r w:rsidRPr="00826ACC">
        <w:rPr>
          <w:color w:val="auto"/>
        </w:rPr>
        <w:t>Off</w:t>
      </w:r>
    </w:p>
    <w:p w14:paraId="49037979" w14:textId="1B6EDA9E" w:rsidR="00826ACC" w:rsidRDefault="00826ACC" w:rsidP="00A6673E">
      <w:pPr>
        <w:rPr>
          <w:color w:val="C00000"/>
          <w:sz w:val="56"/>
          <w:szCs w:val="56"/>
        </w:rPr>
      </w:pPr>
      <w:r w:rsidRPr="00826ACC">
        <w:rPr>
          <w:color w:val="C00000"/>
          <w:sz w:val="56"/>
          <w:szCs w:val="56"/>
        </w:rPr>
        <w:t xml:space="preserve">Friday </w:t>
      </w:r>
    </w:p>
    <w:p w14:paraId="06C58E15" w14:textId="5B9C814D" w:rsidR="002E06DA" w:rsidRDefault="00204714" w:rsidP="00A6673E">
      <w:pPr>
        <w:rPr>
          <w:color w:val="auto"/>
        </w:rPr>
      </w:pPr>
      <w:r w:rsidRPr="00204714">
        <w:rPr>
          <w:color w:val="auto"/>
        </w:rPr>
        <w:t>Deadlift</w:t>
      </w:r>
      <w:r>
        <w:rPr>
          <w:color w:val="auto"/>
        </w:rPr>
        <w:t>:</w:t>
      </w:r>
    </w:p>
    <w:tbl>
      <w:tblPr>
        <w:tblStyle w:val="TableGrid"/>
        <w:tblW w:w="0" w:type="auto"/>
        <w:tblLook w:val="04A0" w:firstRow="1" w:lastRow="0" w:firstColumn="1" w:lastColumn="0" w:noHBand="0" w:noVBand="1"/>
      </w:tblPr>
      <w:tblGrid>
        <w:gridCol w:w="2157"/>
        <w:gridCol w:w="2157"/>
        <w:gridCol w:w="2158"/>
        <w:gridCol w:w="2158"/>
      </w:tblGrid>
      <w:tr w:rsidR="00204714" w14:paraId="5E356D01" w14:textId="77777777" w:rsidTr="00A85F2C">
        <w:tc>
          <w:tcPr>
            <w:tcW w:w="2157" w:type="dxa"/>
          </w:tcPr>
          <w:p w14:paraId="3A7B41AB" w14:textId="77777777" w:rsidR="00204714" w:rsidRDefault="00204714" w:rsidP="00A85F2C">
            <w:pPr>
              <w:rPr>
                <w:color w:val="auto"/>
              </w:rPr>
            </w:pPr>
            <w:r>
              <w:rPr>
                <w:color w:val="auto"/>
              </w:rPr>
              <w:t>Set</w:t>
            </w:r>
          </w:p>
        </w:tc>
        <w:tc>
          <w:tcPr>
            <w:tcW w:w="2157" w:type="dxa"/>
          </w:tcPr>
          <w:p w14:paraId="25931C5B" w14:textId="77777777" w:rsidR="00204714" w:rsidRDefault="00204714" w:rsidP="00A85F2C">
            <w:pPr>
              <w:rPr>
                <w:color w:val="auto"/>
              </w:rPr>
            </w:pPr>
            <w:r>
              <w:rPr>
                <w:color w:val="auto"/>
              </w:rPr>
              <w:t>%</w:t>
            </w:r>
          </w:p>
        </w:tc>
        <w:tc>
          <w:tcPr>
            <w:tcW w:w="2158" w:type="dxa"/>
          </w:tcPr>
          <w:p w14:paraId="17B3A3BB" w14:textId="77777777" w:rsidR="00204714" w:rsidRDefault="00204714" w:rsidP="00A85F2C">
            <w:pPr>
              <w:rPr>
                <w:color w:val="auto"/>
              </w:rPr>
            </w:pPr>
            <w:r>
              <w:rPr>
                <w:color w:val="auto"/>
              </w:rPr>
              <w:t>Reps</w:t>
            </w:r>
          </w:p>
        </w:tc>
        <w:tc>
          <w:tcPr>
            <w:tcW w:w="2158" w:type="dxa"/>
          </w:tcPr>
          <w:p w14:paraId="619CFA26" w14:textId="77777777" w:rsidR="00204714" w:rsidRDefault="00204714" w:rsidP="00A85F2C">
            <w:pPr>
              <w:rPr>
                <w:color w:val="auto"/>
              </w:rPr>
            </w:pPr>
            <w:r>
              <w:rPr>
                <w:color w:val="auto"/>
              </w:rPr>
              <w:t>Weight (fill in)</w:t>
            </w:r>
          </w:p>
        </w:tc>
      </w:tr>
      <w:tr w:rsidR="00204714" w14:paraId="4A926694" w14:textId="77777777" w:rsidTr="00A85F2C">
        <w:tc>
          <w:tcPr>
            <w:tcW w:w="2157" w:type="dxa"/>
          </w:tcPr>
          <w:p w14:paraId="42A39A1A" w14:textId="77777777" w:rsidR="00204714" w:rsidRDefault="00204714" w:rsidP="00A85F2C">
            <w:pPr>
              <w:rPr>
                <w:color w:val="auto"/>
              </w:rPr>
            </w:pPr>
            <w:r>
              <w:rPr>
                <w:color w:val="auto"/>
              </w:rPr>
              <w:t>Set 1</w:t>
            </w:r>
          </w:p>
        </w:tc>
        <w:tc>
          <w:tcPr>
            <w:tcW w:w="2157" w:type="dxa"/>
          </w:tcPr>
          <w:p w14:paraId="195BB003" w14:textId="77777777" w:rsidR="00204714" w:rsidRDefault="00204714" w:rsidP="00A85F2C">
            <w:pPr>
              <w:rPr>
                <w:color w:val="auto"/>
              </w:rPr>
            </w:pPr>
            <w:r>
              <w:rPr>
                <w:color w:val="auto"/>
              </w:rPr>
              <w:t>50%</w:t>
            </w:r>
          </w:p>
        </w:tc>
        <w:tc>
          <w:tcPr>
            <w:tcW w:w="2158" w:type="dxa"/>
          </w:tcPr>
          <w:p w14:paraId="6D7C3163" w14:textId="77777777" w:rsidR="00204714" w:rsidRDefault="00204714" w:rsidP="00A85F2C">
            <w:pPr>
              <w:rPr>
                <w:color w:val="auto"/>
              </w:rPr>
            </w:pPr>
            <w:r>
              <w:rPr>
                <w:color w:val="auto"/>
              </w:rPr>
              <w:t>5</w:t>
            </w:r>
          </w:p>
        </w:tc>
        <w:tc>
          <w:tcPr>
            <w:tcW w:w="2158" w:type="dxa"/>
          </w:tcPr>
          <w:p w14:paraId="507F9C0C" w14:textId="77777777" w:rsidR="00204714" w:rsidRDefault="00204714" w:rsidP="00A85F2C">
            <w:pPr>
              <w:rPr>
                <w:color w:val="auto"/>
              </w:rPr>
            </w:pPr>
          </w:p>
        </w:tc>
      </w:tr>
      <w:tr w:rsidR="00204714" w14:paraId="07C702AA" w14:textId="77777777" w:rsidTr="00A85F2C">
        <w:tc>
          <w:tcPr>
            <w:tcW w:w="2157" w:type="dxa"/>
          </w:tcPr>
          <w:p w14:paraId="6D761D05" w14:textId="77777777" w:rsidR="00204714" w:rsidRDefault="00204714" w:rsidP="00A85F2C">
            <w:pPr>
              <w:rPr>
                <w:color w:val="auto"/>
              </w:rPr>
            </w:pPr>
            <w:r>
              <w:rPr>
                <w:color w:val="auto"/>
              </w:rPr>
              <w:t>Set 2</w:t>
            </w:r>
          </w:p>
        </w:tc>
        <w:tc>
          <w:tcPr>
            <w:tcW w:w="2157" w:type="dxa"/>
          </w:tcPr>
          <w:p w14:paraId="6744402D" w14:textId="77777777" w:rsidR="00204714" w:rsidRDefault="00204714" w:rsidP="00A85F2C">
            <w:pPr>
              <w:rPr>
                <w:color w:val="auto"/>
              </w:rPr>
            </w:pPr>
            <w:r>
              <w:rPr>
                <w:color w:val="auto"/>
              </w:rPr>
              <w:t>60%</w:t>
            </w:r>
          </w:p>
        </w:tc>
        <w:tc>
          <w:tcPr>
            <w:tcW w:w="2158" w:type="dxa"/>
          </w:tcPr>
          <w:p w14:paraId="405EE5D3" w14:textId="77777777" w:rsidR="00204714" w:rsidRDefault="00204714" w:rsidP="00A85F2C">
            <w:pPr>
              <w:rPr>
                <w:color w:val="auto"/>
              </w:rPr>
            </w:pPr>
            <w:r>
              <w:rPr>
                <w:color w:val="auto"/>
              </w:rPr>
              <w:t>3</w:t>
            </w:r>
          </w:p>
        </w:tc>
        <w:tc>
          <w:tcPr>
            <w:tcW w:w="2158" w:type="dxa"/>
          </w:tcPr>
          <w:p w14:paraId="13A3A393" w14:textId="77777777" w:rsidR="00204714" w:rsidRDefault="00204714" w:rsidP="00A85F2C">
            <w:pPr>
              <w:rPr>
                <w:color w:val="auto"/>
              </w:rPr>
            </w:pPr>
          </w:p>
        </w:tc>
      </w:tr>
      <w:tr w:rsidR="00204714" w14:paraId="79DA133C" w14:textId="77777777" w:rsidTr="00A85F2C">
        <w:tc>
          <w:tcPr>
            <w:tcW w:w="2157" w:type="dxa"/>
          </w:tcPr>
          <w:p w14:paraId="78BDF970" w14:textId="77777777" w:rsidR="00204714" w:rsidRDefault="00204714" w:rsidP="00A85F2C">
            <w:pPr>
              <w:rPr>
                <w:color w:val="auto"/>
              </w:rPr>
            </w:pPr>
            <w:r>
              <w:rPr>
                <w:color w:val="auto"/>
              </w:rPr>
              <w:t>Set 3</w:t>
            </w:r>
          </w:p>
        </w:tc>
        <w:tc>
          <w:tcPr>
            <w:tcW w:w="2157" w:type="dxa"/>
          </w:tcPr>
          <w:p w14:paraId="2B173B0B" w14:textId="77777777" w:rsidR="00204714" w:rsidRDefault="00204714" w:rsidP="00A85F2C">
            <w:pPr>
              <w:rPr>
                <w:color w:val="auto"/>
              </w:rPr>
            </w:pPr>
            <w:r>
              <w:rPr>
                <w:color w:val="auto"/>
              </w:rPr>
              <w:t>70%</w:t>
            </w:r>
          </w:p>
        </w:tc>
        <w:tc>
          <w:tcPr>
            <w:tcW w:w="2158" w:type="dxa"/>
          </w:tcPr>
          <w:p w14:paraId="3540EA7E" w14:textId="77777777" w:rsidR="00204714" w:rsidRDefault="00204714" w:rsidP="00A85F2C">
            <w:pPr>
              <w:rPr>
                <w:color w:val="auto"/>
              </w:rPr>
            </w:pPr>
            <w:r>
              <w:rPr>
                <w:color w:val="auto"/>
              </w:rPr>
              <w:t>1</w:t>
            </w:r>
          </w:p>
        </w:tc>
        <w:tc>
          <w:tcPr>
            <w:tcW w:w="2158" w:type="dxa"/>
          </w:tcPr>
          <w:p w14:paraId="1670A0EB" w14:textId="77777777" w:rsidR="00204714" w:rsidRDefault="00204714" w:rsidP="00A85F2C">
            <w:pPr>
              <w:rPr>
                <w:color w:val="auto"/>
              </w:rPr>
            </w:pPr>
          </w:p>
        </w:tc>
      </w:tr>
      <w:tr w:rsidR="00204714" w14:paraId="780341D3" w14:textId="77777777" w:rsidTr="00A85F2C">
        <w:tc>
          <w:tcPr>
            <w:tcW w:w="2157" w:type="dxa"/>
          </w:tcPr>
          <w:p w14:paraId="3E20EA05" w14:textId="77777777" w:rsidR="00204714" w:rsidRDefault="00204714" w:rsidP="00A85F2C">
            <w:pPr>
              <w:rPr>
                <w:color w:val="auto"/>
              </w:rPr>
            </w:pPr>
            <w:r>
              <w:rPr>
                <w:color w:val="auto"/>
              </w:rPr>
              <w:t>Set 4</w:t>
            </w:r>
          </w:p>
        </w:tc>
        <w:tc>
          <w:tcPr>
            <w:tcW w:w="2157" w:type="dxa"/>
          </w:tcPr>
          <w:p w14:paraId="0FBE9A29" w14:textId="77777777" w:rsidR="00204714" w:rsidRDefault="00204714" w:rsidP="00A85F2C">
            <w:pPr>
              <w:rPr>
                <w:color w:val="auto"/>
              </w:rPr>
            </w:pPr>
            <w:r>
              <w:rPr>
                <w:color w:val="auto"/>
              </w:rPr>
              <w:t>80%</w:t>
            </w:r>
          </w:p>
        </w:tc>
        <w:tc>
          <w:tcPr>
            <w:tcW w:w="2158" w:type="dxa"/>
          </w:tcPr>
          <w:p w14:paraId="1E2CD04B" w14:textId="77777777" w:rsidR="00204714" w:rsidRDefault="00204714" w:rsidP="00A85F2C">
            <w:pPr>
              <w:rPr>
                <w:color w:val="auto"/>
              </w:rPr>
            </w:pPr>
            <w:r>
              <w:rPr>
                <w:color w:val="auto"/>
              </w:rPr>
              <w:t>1</w:t>
            </w:r>
          </w:p>
        </w:tc>
        <w:tc>
          <w:tcPr>
            <w:tcW w:w="2158" w:type="dxa"/>
          </w:tcPr>
          <w:p w14:paraId="383F85F8" w14:textId="77777777" w:rsidR="00204714" w:rsidRDefault="00204714" w:rsidP="00A85F2C">
            <w:pPr>
              <w:rPr>
                <w:color w:val="auto"/>
              </w:rPr>
            </w:pPr>
          </w:p>
        </w:tc>
      </w:tr>
      <w:tr w:rsidR="00204714" w14:paraId="39B2C554" w14:textId="77777777" w:rsidTr="00A85F2C">
        <w:tc>
          <w:tcPr>
            <w:tcW w:w="2157" w:type="dxa"/>
          </w:tcPr>
          <w:p w14:paraId="3001277A" w14:textId="77777777" w:rsidR="00204714" w:rsidRDefault="00204714" w:rsidP="00A85F2C">
            <w:pPr>
              <w:rPr>
                <w:color w:val="auto"/>
              </w:rPr>
            </w:pPr>
            <w:r>
              <w:rPr>
                <w:color w:val="auto"/>
              </w:rPr>
              <w:t>Set 5</w:t>
            </w:r>
          </w:p>
        </w:tc>
        <w:tc>
          <w:tcPr>
            <w:tcW w:w="2157" w:type="dxa"/>
          </w:tcPr>
          <w:p w14:paraId="3754357C" w14:textId="77777777" w:rsidR="00204714" w:rsidRDefault="00204714" w:rsidP="00A85F2C">
            <w:pPr>
              <w:rPr>
                <w:color w:val="auto"/>
              </w:rPr>
            </w:pPr>
            <w:r>
              <w:rPr>
                <w:color w:val="auto"/>
              </w:rPr>
              <w:t>90%</w:t>
            </w:r>
          </w:p>
        </w:tc>
        <w:tc>
          <w:tcPr>
            <w:tcW w:w="2158" w:type="dxa"/>
          </w:tcPr>
          <w:p w14:paraId="3494986F" w14:textId="77777777" w:rsidR="00204714" w:rsidRDefault="00204714" w:rsidP="00A85F2C">
            <w:pPr>
              <w:rPr>
                <w:color w:val="auto"/>
              </w:rPr>
            </w:pPr>
            <w:r>
              <w:rPr>
                <w:color w:val="auto"/>
              </w:rPr>
              <w:t>1</w:t>
            </w:r>
          </w:p>
        </w:tc>
        <w:tc>
          <w:tcPr>
            <w:tcW w:w="2158" w:type="dxa"/>
          </w:tcPr>
          <w:p w14:paraId="43A8B19E" w14:textId="77777777" w:rsidR="00204714" w:rsidRDefault="00204714" w:rsidP="00A85F2C">
            <w:pPr>
              <w:rPr>
                <w:color w:val="auto"/>
              </w:rPr>
            </w:pPr>
          </w:p>
        </w:tc>
      </w:tr>
      <w:tr w:rsidR="00204714" w14:paraId="12C21AF8" w14:textId="77777777" w:rsidTr="00A85F2C">
        <w:tc>
          <w:tcPr>
            <w:tcW w:w="2157" w:type="dxa"/>
          </w:tcPr>
          <w:p w14:paraId="1A48F392" w14:textId="77777777" w:rsidR="00204714" w:rsidRDefault="00204714" w:rsidP="00A85F2C">
            <w:pPr>
              <w:rPr>
                <w:color w:val="auto"/>
              </w:rPr>
            </w:pPr>
            <w:r>
              <w:rPr>
                <w:color w:val="auto"/>
              </w:rPr>
              <w:t>Set 6</w:t>
            </w:r>
          </w:p>
        </w:tc>
        <w:tc>
          <w:tcPr>
            <w:tcW w:w="2157" w:type="dxa"/>
          </w:tcPr>
          <w:p w14:paraId="7BB4E986" w14:textId="77777777" w:rsidR="00204714" w:rsidRDefault="00204714" w:rsidP="00A85F2C">
            <w:pPr>
              <w:rPr>
                <w:color w:val="auto"/>
              </w:rPr>
            </w:pPr>
            <w:r>
              <w:rPr>
                <w:color w:val="auto"/>
              </w:rPr>
              <w:t>100%</w:t>
            </w:r>
          </w:p>
        </w:tc>
        <w:tc>
          <w:tcPr>
            <w:tcW w:w="2158" w:type="dxa"/>
          </w:tcPr>
          <w:p w14:paraId="666FB070" w14:textId="77777777" w:rsidR="00204714" w:rsidRDefault="00204714" w:rsidP="00A85F2C">
            <w:pPr>
              <w:rPr>
                <w:color w:val="auto"/>
              </w:rPr>
            </w:pPr>
            <w:r>
              <w:rPr>
                <w:color w:val="auto"/>
              </w:rPr>
              <w:t>1</w:t>
            </w:r>
          </w:p>
        </w:tc>
        <w:tc>
          <w:tcPr>
            <w:tcW w:w="2158" w:type="dxa"/>
          </w:tcPr>
          <w:p w14:paraId="65D0B524" w14:textId="77777777" w:rsidR="00204714" w:rsidRDefault="00204714" w:rsidP="00A85F2C">
            <w:pPr>
              <w:rPr>
                <w:color w:val="auto"/>
              </w:rPr>
            </w:pPr>
          </w:p>
        </w:tc>
      </w:tr>
      <w:tr w:rsidR="00204714" w14:paraId="67D4CEC9" w14:textId="77777777" w:rsidTr="00A85F2C">
        <w:tc>
          <w:tcPr>
            <w:tcW w:w="2157" w:type="dxa"/>
          </w:tcPr>
          <w:p w14:paraId="3B915D5B" w14:textId="77777777" w:rsidR="00204714" w:rsidRDefault="00204714" w:rsidP="00A85F2C">
            <w:pPr>
              <w:rPr>
                <w:color w:val="auto"/>
              </w:rPr>
            </w:pPr>
            <w:r>
              <w:rPr>
                <w:color w:val="auto"/>
              </w:rPr>
              <w:t>Set 7</w:t>
            </w:r>
          </w:p>
        </w:tc>
        <w:tc>
          <w:tcPr>
            <w:tcW w:w="2157" w:type="dxa"/>
          </w:tcPr>
          <w:p w14:paraId="52B74DEA" w14:textId="77777777" w:rsidR="00204714" w:rsidRDefault="00204714" w:rsidP="00A85F2C">
            <w:pPr>
              <w:rPr>
                <w:color w:val="auto"/>
              </w:rPr>
            </w:pPr>
            <w:r>
              <w:rPr>
                <w:color w:val="auto"/>
              </w:rPr>
              <w:t>100% +</w:t>
            </w:r>
          </w:p>
        </w:tc>
        <w:tc>
          <w:tcPr>
            <w:tcW w:w="2158" w:type="dxa"/>
          </w:tcPr>
          <w:p w14:paraId="5D34EC63" w14:textId="77777777" w:rsidR="00204714" w:rsidRDefault="00204714" w:rsidP="00A85F2C">
            <w:pPr>
              <w:rPr>
                <w:color w:val="auto"/>
              </w:rPr>
            </w:pPr>
            <w:r>
              <w:rPr>
                <w:color w:val="auto"/>
              </w:rPr>
              <w:t>1</w:t>
            </w:r>
          </w:p>
        </w:tc>
        <w:tc>
          <w:tcPr>
            <w:tcW w:w="2158" w:type="dxa"/>
          </w:tcPr>
          <w:p w14:paraId="525D7EC3" w14:textId="77777777" w:rsidR="00204714" w:rsidRDefault="00204714" w:rsidP="00A85F2C">
            <w:pPr>
              <w:rPr>
                <w:color w:val="auto"/>
              </w:rPr>
            </w:pPr>
          </w:p>
        </w:tc>
      </w:tr>
    </w:tbl>
    <w:p w14:paraId="1E19471C" w14:textId="7CDDD24F" w:rsidR="00204714" w:rsidRDefault="00204714" w:rsidP="00A6673E">
      <w:pPr>
        <w:rPr>
          <w:color w:val="auto"/>
        </w:rPr>
      </w:pPr>
      <w:r>
        <w:rPr>
          <w:color w:val="auto"/>
        </w:rPr>
        <w:lastRenderedPageBreak/>
        <w:t>Chin Ups: Amrap</w:t>
      </w:r>
    </w:p>
    <w:p w14:paraId="64DA19B5" w14:textId="1A8E25D5" w:rsidR="00204714" w:rsidRDefault="00204714" w:rsidP="00A6673E">
      <w:pPr>
        <w:rPr>
          <w:color w:val="auto"/>
        </w:rPr>
      </w:pPr>
      <w:r>
        <w:rPr>
          <w:color w:val="auto"/>
        </w:rPr>
        <w:t>Barbell Shoulder Press: 12/10/8/6</w:t>
      </w:r>
    </w:p>
    <w:p w14:paraId="5A4E16BF" w14:textId="58358D73" w:rsidR="00204714" w:rsidRDefault="00204714" w:rsidP="00A6673E">
      <w:pPr>
        <w:rPr>
          <w:color w:val="auto"/>
        </w:rPr>
      </w:pPr>
      <w:r>
        <w:rPr>
          <w:color w:val="auto"/>
        </w:rPr>
        <w:t>Chest Supported Dumbbell Rows: 8/8/8</w:t>
      </w:r>
    </w:p>
    <w:p w14:paraId="68A8F3D8" w14:textId="6C963F86" w:rsidR="00204714" w:rsidRDefault="00204714" w:rsidP="00A6673E">
      <w:pPr>
        <w:rPr>
          <w:color w:val="auto"/>
        </w:rPr>
      </w:pPr>
      <w:r>
        <w:rPr>
          <w:color w:val="auto"/>
        </w:rPr>
        <w:t>Lateral Raises: 20/20/20</w:t>
      </w:r>
    </w:p>
    <w:p w14:paraId="7C7D25D5" w14:textId="77777777" w:rsidR="00204714" w:rsidRDefault="00204714" w:rsidP="00A6673E">
      <w:pPr>
        <w:rPr>
          <w:color w:val="auto"/>
        </w:rPr>
      </w:pPr>
    </w:p>
    <w:p w14:paraId="288A58A3" w14:textId="77777777" w:rsidR="00204714" w:rsidRDefault="00204714" w:rsidP="00A6673E">
      <w:pPr>
        <w:rPr>
          <w:color w:val="auto"/>
        </w:rPr>
      </w:pPr>
    </w:p>
    <w:p w14:paraId="336E89ED" w14:textId="77777777" w:rsidR="00204714" w:rsidRPr="00204714" w:rsidRDefault="00204714" w:rsidP="00A6673E">
      <w:pPr>
        <w:rPr>
          <w:color w:val="auto"/>
        </w:rPr>
      </w:pPr>
    </w:p>
    <w:p w14:paraId="056BE868" w14:textId="7CBB6147" w:rsidR="00826ACC" w:rsidRDefault="00204714" w:rsidP="00A6673E">
      <w:pPr>
        <w:rPr>
          <w:color w:val="C00000"/>
          <w:sz w:val="56"/>
          <w:szCs w:val="56"/>
        </w:rPr>
      </w:pPr>
      <w:r>
        <w:rPr>
          <w:color w:val="C00000"/>
          <w:sz w:val="56"/>
          <w:szCs w:val="56"/>
        </w:rPr>
        <w:t xml:space="preserve">Your training is complete, treat yourself this weekend and get ready to go at it again. Yes!! Again. The great thing about this program is you can repeat it and still get results or choose another focus and make progress regardless. I want to thank you all so much for the support and doing this training. Please share your progress it would </w:t>
      </w:r>
      <w:r>
        <w:rPr>
          <w:color w:val="C00000"/>
          <w:sz w:val="56"/>
          <w:szCs w:val="56"/>
        </w:rPr>
        <w:lastRenderedPageBreak/>
        <w:t>mean a lot to me. Weights, Anime and Gaming all day. #AKLAN</w:t>
      </w:r>
    </w:p>
    <w:p w14:paraId="6D80083A" w14:textId="77777777" w:rsidR="00826ACC" w:rsidRPr="00826ACC" w:rsidRDefault="00826ACC" w:rsidP="00A6673E">
      <w:pPr>
        <w:rPr>
          <w:color w:val="C00000"/>
          <w:sz w:val="56"/>
          <w:szCs w:val="56"/>
        </w:rPr>
      </w:pPr>
    </w:p>
    <w:p w14:paraId="7DB3EF5A" w14:textId="4D132B98" w:rsidR="00067A76" w:rsidRPr="00067A76" w:rsidRDefault="00204714" w:rsidP="00A6673E">
      <w:pPr>
        <w:rPr>
          <w:color w:val="60B4FF" w:themeColor="background2" w:themeShade="BF"/>
          <w:sz w:val="56"/>
          <w:szCs w:val="56"/>
        </w:rPr>
      </w:pPr>
      <w:r>
        <w:rPr>
          <w:noProof/>
          <w:color w:val="D6ECFF" w:themeColor="background2"/>
          <w:sz w:val="56"/>
          <w:szCs w:val="56"/>
        </w:rPr>
        <w:drawing>
          <wp:inline distT="0" distB="0" distL="0" distR="0" wp14:anchorId="737C3D48" wp14:editId="53DC1513">
            <wp:extent cx="5227955" cy="2940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 week banka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3124" cy="2954883"/>
                    </a:xfrm>
                    <a:prstGeom prst="rect">
                      <a:avLst/>
                    </a:prstGeom>
                  </pic:spPr>
                </pic:pic>
              </a:graphicData>
            </a:graphic>
          </wp:inline>
        </w:drawing>
      </w:r>
    </w:p>
    <w:p w14:paraId="12FFBABE" w14:textId="7254B0F3" w:rsidR="00067A76" w:rsidRPr="004E7D0F" w:rsidRDefault="00067A76" w:rsidP="00A6673E">
      <w:pPr>
        <w:rPr>
          <w:color w:val="auto"/>
        </w:rPr>
      </w:pPr>
    </w:p>
    <w:p w14:paraId="798DABA5" w14:textId="77777777" w:rsidR="00DE4991" w:rsidRPr="00DE4991" w:rsidRDefault="00DE4991" w:rsidP="00A6673E">
      <w:pPr>
        <w:rPr>
          <w:color w:val="C00000"/>
          <w:sz w:val="56"/>
          <w:szCs w:val="56"/>
        </w:rPr>
      </w:pPr>
    </w:p>
    <w:sectPr w:rsidR="00DE4991" w:rsidRPr="00DE4991">
      <w:footerReference w:type="default" r:id="rId1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9C233" w14:textId="77777777" w:rsidR="00F12AC6" w:rsidRDefault="00F12AC6" w:rsidP="00C6554A">
      <w:pPr>
        <w:spacing w:before="0" w:after="0" w:line="240" w:lineRule="auto"/>
      </w:pPr>
      <w:r>
        <w:separator/>
      </w:r>
    </w:p>
  </w:endnote>
  <w:endnote w:type="continuationSeparator" w:id="0">
    <w:p w14:paraId="0EF8232B" w14:textId="77777777" w:rsidR="00F12AC6" w:rsidRDefault="00F12AC6"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FD064" w14:textId="118A6A36" w:rsidR="00DA29E9" w:rsidRDefault="00DA29E9">
    <w:pPr>
      <w:pStyle w:val="Footer"/>
    </w:pPr>
    <w:r>
      <w:rPr>
        <w:noProof/>
      </w:rPr>
      <w:drawing>
        <wp:inline distT="0" distB="0" distL="0" distR="0" wp14:anchorId="660DF508" wp14:editId="1D1D8BD7">
          <wp:extent cx="533350" cy="6687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K AFTERMATH.jpg"/>
                  <pic:cNvPicPr/>
                </pic:nvPicPr>
                <pic:blipFill>
                  <a:blip r:embed="rId1">
                    <a:extLst>
                      <a:ext uri="{28A0092B-C50C-407E-A947-70E740481C1C}">
                        <a14:useLocalDpi xmlns:a14="http://schemas.microsoft.com/office/drawing/2010/main" val="0"/>
                      </a:ext>
                    </a:extLst>
                  </a:blip>
                  <a:stretch>
                    <a:fillRect/>
                  </a:stretch>
                </pic:blipFill>
                <pic:spPr>
                  <a:xfrm>
                    <a:off x="0" y="0"/>
                    <a:ext cx="548783" cy="688075"/>
                  </a:xfrm>
                  <a:prstGeom prst="rect">
                    <a:avLst/>
                  </a:prstGeom>
                </pic:spPr>
              </pic:pic>
            </a:graphicData>
          </a:graphic>
        </wp:inline>
      </w:drawing>
    </w:r>
    <w:r>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1D836" w14:textId="77777777" w:rsidR="00F12AC6" w:rsidRDefault="00F12AC6" w:rsidP="00C6554A">
      <w:pPr>
        <w:spacing w:before="0" w:after="0" w:line="240" w:lineRule="auto"/>
      </w:pPr>
      <w:r>
        <w:separator/>
      </w:r>
    </w:p>
  </w:footnote>
  <w:footnote w:type="continuationSeparator" w:id="0">
    <w:p w14:paraId="30F5886F" w14:textId="77777777" w:rsidR="00F12AC6" w:rsidRDefault="00F12AC6"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2"/>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C7"/>
    <w:rsid w:val="00057EE7"/>
    <w:rsid w:val="00067A76"/>
    <w:rsid w:val="00101376"/>
    <w:rsid w:val="001349A0"/>
    <w:rsid w:val="001368AD"/>
    <w:rsid w:val="001B1E4D"/>
    <w:rsid w:val="001C32DA"/>
    <w:rsid w:val="00204714"/>
    <w:rsid w:val="002238C7"/>
    <w:rsid w:val="002554CD"/>
    <w:rsid w:val="00293B83"/>
    <w:rsid w:val="002B4294"/>
    <w:rsid w:val="002E06DA"/>
    <w:rsid w:val="00333D0D"/>
    <w:rsid w:val="00357968"/>
    <w:rsid w:val="00365903"/>
    <w:rsid w:val="00377FC7"/>
    <w:rsid w:val="003922D9"/>
    <w:rsid w:val="003C1A21"/>
    <w:rsid w:val="003F5237"/>
    <w:rsid w:val="004249DD"/>
    <w:rsid w:val="00462050"/>
    <w:rsid w:val="00482D7D"/>
    <w:rsid w:val="004C049F"/>
    <w:rsid w:val="004D2B04"/>
    <w:rsid w:val="004D7663"/>
    <w:rsid w:val="004E7D0F"/>
    <w:rsid w:val="005000E2"/>
    <w:rsid w:val="00535DB2"/>
    <w:rsid w:val="005630DF"/>
    <w:rsid w:val="005E2BAA"/>
    <w:rsid w:val="006322EC"/>
    <w:rsid w:val="006A3CE7"/>
    <w:rsid w:val="006B618E"/>
    <w:rsid w:val="00704203"/>
    <w:rsid w:val="00713635"/>
    <w:rsid w:val="00750542"/>
    <w:rsid w:val="007C47A6"/>
    <w:rsid w:val="00826ACC"/>
    <w:rsid w:val="009058F8"/>
    <w:rsid w:val="00974E51"/>
    <w:rsid w:val="00994CA8"/>
    <w:rsid w:val="00995FAA"/>
    <w:rsid w:val="009C0FF7"/>
    <w:rsid w:val="00A20BEE"/>
    <w:rsid w:val="00A32E35"/>
    <w:rsid w:val="00A431CD"/>
    <w:rsid w:val="00A6673E"/>
    <w:rsid w:val="00A84CD6"/>
    <w:rsid w:val="00A97401"/>
    <w:rsid w:val="00AA011A"/>
    <w:rsid w:val="00B22323"/>
    <w:rsid w:val="00B83762"/>
    <w:rsid w:val="00BA605A"/>
    <w:rsid w:val="00BB5646"/>
    <w:rsid w:val="00C17D77"/>
    <w:rsid w:val="00C27B1E"/>
    <w:rsid w:val="00C6554A"/>
    <w:rsid w:val="00C94DEF"/>
    <w:rsid w:val="00CB372B"/>
    <w:rsid w:val="00CD5B2F"/>
    <w:rsid w:val="00D16D42"/>
    <w:rsid w:val="00DA29E9"/>
    <w:rsid w:val="00DB7DCD"/>
    <w:rsid w:val="00DE4991"/>
    <w:rsid w:val="00DF7CAA"/>
    <w:rsid w:val="00E25739"/>
    <w:rsid w:val="00E53186"/>
    <w:rsid w:val="00E56F89"/>
    <w:rsid w:val="00E6565D"/>
    <w:rsid w:val="00E756F0"/>
    <w:rsid w:val="00E9686A"/>
    <w:rsid w:val="00EA7F43"/>
    <w:rsid w:val="00EB6095"/>
    <w:rsid w:val="00EC34B0"/>
    <w:rsid w:val="00ED7C44"/>
    <w:rsid w:val="00F01499"/>
    <w:rsid w:val="00F12AC6"/>
    <w:rsid w:val="00F70AAE"/>
    <w:rsid w:val="00F742D3"/>
    <w:rsid w:val="00F92C02"/>
    <w:rsid w:val="00FC3D1D"/>
    <w:rsid w:val="00FE1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5FD06"/>
  <w15:chartTrackingRefBased/>
  <w15:docId w15:val="{E8F68C08-498F-4C32-B00C-9DACC348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968"/>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table" w:styleId="TableGrid">
    <w:name w:val="Table Grid"/>
    <w:basedOn w:val="TableNormal"/>
    <w:uiPriority w:val="39"/>
    <w:rsid w:val="00A84CD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aftermath\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EB9A3-D2DF-4423-9C07-9231C7990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188</TotalTime>
  <Pages>27</Pages>
  <Words>1929</Words>
  <Characters>10998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Fbaftermath</dc:creator>
  <cp:keywords/>
  <dc:description/>
  <cp:lastModifiedBy>Fbaftermath</cp:lastModifiedBy>
  <cp:revision>3</cp:revision>
  <dcterms:created xsi:type="dcterms:W3CDTF">2018-11-13T03:54:00Z</dcterms:created>
  <dcterms:modified xsi:type="dcterms:W3CDTF">2018-11-14T11:09:00Z</dcterms:modified>
</cp:coreProperties>
</file>